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ABCB29" w14:textId="77777777" w:rsidR="00BA42C3" w:rsidRDefault="00BA42C3" w:rsidP="00BA42C3">
      <w:pPr>
        <w:pStyle w:val="Heading2"/>
      </w:pPr>
      <w:r>
        <w:t>Reimbursement Authorization</w:t>
      </w:r>
    </w:p>
    <w:p w14:paraId="09FCAEDB" w14:textId="77777777" w:rsidR="00BA42C3" w:rsidRDefault="00BA42C3" w:rsidP="00BA42C3">
      <w:pPr>
        <w:spacing w:after="0"/>
      </w:pPr>
    </w:p>
    <w:p w14:paraId="640E1E3B" w14:textId="70003E2A" w:rsidR="00BA42C3" w:rsidRDefault="00BA42C3" w:rsidP="00BA42C3">
      <w:pPr>
        <w:spacing w:after="0"/>
      </w:pPr>
      <w:r>
        <w:t xml:space="preserve">Person Submitting Request: </w:t>
      </w:r>
      <w:sdt>
        <w:sdtPr>
          <w:alias w:val="UserName"/>
          <w:id w:val="-655453076"/>
          <w:placeholder>
            <w:docPart w:val="DefaultPlaceholder_-1854013440"/>
          </w:placeholder>
          <w15:dataBinding w:xpath="/DocentMap/UserName[1]" w:storeItemID="{AF8069B1-07B8-4F1B-9638-74151A667497}" w16sdtdh:storeItemChecksum="TsA5xA=="/>
          <w15:appearance w15:val="hidden"/>
        </w:sdtPr>
        <w:sdtEndPr>
          <w:rPr>
            <w:b/>
            <w:bCs/>
          </w:rPr>
        </w:sdtEndPr>
        <w:sdtContent>
          <w:r w:rsidR="00AF3D01">
            <w:rPr>
              <w:b/>
              <w:bCs/>
            </w:rPr>
            <w:t>Wayne Glover</w:t>
          </w:r>
        </w:sdtContent>
      </w:sdt>
      <w:r w:rsidR="007572AB">
        <w:tab/>
      </w:r>
      <w:r w:rsidR="007572AB">
        <w:tab/>
      </w:r>
      <w:r w:rsidR="00DD2751" w:rsidRPr="00DD2751">
        <w:rPr>
          <w:color w:val="FF0000"/>
        </w:rPr>
        <w:t>*</w:t>
      </w:r>
      <w:r w:rsidR="00DD2751">
        <w:t xml:space="preserve"> </w:t>
      </w:r>
      <w:r>
        <w:t>Date Submitted</w:t>
      </w:r>
      <w:r w:rsidRPr="00BA42C3">
        <w:rPr>
          <w:b/>
          <w:bCs/>
        </w:rPr>
        <w:t>:</w:t>
      </w:r>
      <w:r w:rsidR="003E0659">
        <w:rPr>
          <w:b/>
          <w:bCs/>
        </w:rPr>
        <w:t xml:space="preserve"> </w:t>
      </w:r>
      <w:permStart w:id="1410023800" w:edGrp="everyone"/>
      <w:sdt>
        <w:sdtPr>
          <w:rPr>
            <w:b/>
            <w:bCs/>
          </w:rPr>
          <w:alias w:val="DocDate"/>
          <w:tag w:val="DocDate"/>
          <w:id w:val="-1829509856"/>
          <w:placeholder>
            <w:docPart w:val="DefaultPlaceholder_-1854013437"/>
          </w:placeholder>
          <w:dataBinding w:xpath="/DocentMap/DocDate[1]" w:storeItemID="{AF8069B1-07B8-4F1B-9638-74151A667497}"/>
          <w:date w:fullDate="2025-01-16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F20908">
            <w:rPr>
              <w:b/>
              <w:bCs/>
            </w:rPr>
            <w:t>1/16/2025</w:t>
          </w:r>
        </w:sdtContent>
      </w:sdt>
      <w:permEnd w:id="1410023800"/>
    </w:p>
    <w:p w14:paraId="4379A5A4" w14:textId="51044850" w:rsidR="007572AB" w:rsidRDefault="007572AB" w:rsidP="00BA42C3">
      <w:pPr>
        <w:spacing w:after="0"/>
      </w:pPr>
    </w:p>
    <w:p w14:paraId="0CAA9D0C" w14:textId="113A89F7" w:rsidR="00BA42C3" w:rsidRDefault="00267A26" w:rsidP="00BA42C3">
      <w:pPr>
        <w:spacing w:after="0"/>
      </w:pPr>
      <w:r w:rsidRPr="00DD2751">
        <w:rPr>
          <w:noProof/>
          <w:color w:val="FF000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D3FBAB" wp14:editId="70408029">
                <wp:simplePos x="0" y="0"/>
                <wp:positionH relativeFrom="margin">
                  <wp:align>left</wp:align>
                </wp:positionH>
                <wp:positionV relativeFrom="paragraph">
                  <wp:posOffset>800735</wp:posOffset>
                </wp:positionV>
                <wp:extent cx="6047740" cy="3528695"/>
                <wp:effectExtent l="0" t="0" r="10160" b="14605"/>
                <wp:wrapSquare wrapText="bothSides"/>
                <wp:docPr id="909816244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7740" cy="3529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0C347A" w14:textId="2EAC0741" w:rsidR="00267A26" w:rsidRPr="000B67FA" w:rsidRDefault="00DD2751" w:rsidP="00267A26">
                            <w:pPr>
                              <w:rPr>
                                <w:b/>
                                <w:bCs/>
                              </w:rPr>
                            </w:pPr>
                            <w:r w:rsidRPr="00DD2751">
                              <w:rPr>
                                <w:color w:val="FF0000"/>
                              </w:rPr>
                              <w:t>*</w:t>
                            </w:r>
                            <w:r>
                              <w:t xml:space="preserve"> </w:t>
                            </w:r>
                            <w:r w:rsidR="00267A26" w:rsidRPr="000B67FA">
                              <w:rPr>
                                <w:b/>
                                <w:bCs/>
                              </w:rPr>
                              <w:t>Budget Category:</w:t>
                            </w:r>
                          </w:p>
                          <w:permStart w:id="991655685" w:edGrp="everyone"/>
                          <w:p w14:paraId="4A45E198" w14:textId="39722BF4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BudgetCat_1"/>
                                <w:tag w:val="BudgetCat_1"/>
                                <w:id w:val="-1775235114"/>
                                <w:lock w:val="sdtLocked"/>
                                <w:dataBinding w:xpath="/DocentMap/BudgetCat_1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991655685"/>
                            <w:r w:rsidR="00267A26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67A26">
                              <w:t>Board Expense (52105)</w:t>
                            </w:r>
                          </w:p>
                          <w:permStart w:id="891956814" w:edGrp="everyone"/>
                          <w:p w14:paraId="75EC63AD" w14:textId="73E032A1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BudgetCat_2"/>
                                <w:tag w:val="BudgetCat_2"/>
                                <w:id w:val="-913708866"/>
                                <w:lock w:val="sdtLocked"/>
                                <w:dataBinding w:xpath="/DocentMap/BudgetCat_2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891956814"/>
                            <w:r w:rsidR="00267A26">
                              <w:t xml:space="preserve"> Landscape Maintenance Expense (59350)</w:t>
                            </w:r>
                          </w:p>
                          <w:permStart w:id="1646614382" w:edGrp="everyone"/>
                          <w:p w14:paraId="08B8CD6D" w14:textId="6827835E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BudgetCat_3"/>
                                <w:tag w:val="BudgetCat_3"/>
                                <w:id w:val="1011720873"/>
                                <w:lock w:val="sdtLocked"/>
                                <w:dataBinding w:xpath="/DocentMap/BudgetCat_3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1646614382"/>
                            <w:r w:rsidR="00267A26">
                              <w:t xml:space="preserve"> Irrigation Maintenance Expense (59200)</w:t>
                            </w:r>
                          </w:p>
                          <w:permStart w:id="1490969455" w:edGrp="everyone"/>
                          <w:p w14:paraId="34AD7F87" w14:textId="695F6152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BudgetCat_4"/>
                                <w:tag w:val="BudgetCat_4"/>
                                <w:id w:val="-2104640404"/>
                                <w:lock w:val="sdtLocked"/>
                                <w:dataBinding w:xpath="/DocentMap/BudgetCat_4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1490969455"/>
                            <w:r w:rsidR="00267A26">
                              <w:t xml:space="preserve"> General Repair &amp; Maintenance (66310)</w:t>
                            </w:r>
                          </w:p>
                          <w:permStart w:id="961091746" w:edGrp="everyone"/>
                          <w:p w14:paraId="7F0228F8" w14:textId="7D974400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BudgetCat_5"/>
                                <w:tag w:val="BudgetCat_5"/>
                                <w:id w:val="-757365771"/>
                                <w:lock w:val="sdtLocked"/>
                                <w:dataBinding w:xpath="/DocentMap/BudgetCat_5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961091746"/>
                            <w:r w:rsidR="00267A26">
                              <w:t xml:space="preserve"> Other Expense  </w:t>
                            </w:r>
                            <w:sdt>
                              <w:sdtPr>
                                <w:rPr>
                                  <w:rStyle w:val="Strong"/>
                                </w:rPr>
                                <w:alias w:val="OtherExpenses"/>
                                <w:tag w:val="OtherExpenses"/>
                                <w:id w:val="-1469131781"/>
                                <w:lock w:val="sdtLocked"/>
                                <w:placeholder>
                                  <w:docPart w:val="3A67EDBA466D46A5B5215E017D6B90C4"/>
                                </w:placeholder>
                                <w:showingPlcHdr/>
                                <w15:appearance w15:val="hidden"/>
                              </w:sdtPr>
                              <w:sdtEndPr>
                                <w:rPr>
                                  <w:rStyle w:val="DefaultParagraphFont"/>
                                  <w:b w:val="0"/>
                                  <w:bCs w:val="0"/>
                                </w:rPr>
                              </w:sdtEndPr>
                              <w:sdtContent>
                                <w:permStart w:id="1060000514" w:edGrp="everyone"/>
                                <w:r w:rsidR="00267A26">
                                  <w:rPr>
                                    <w:rStyle w:val="PlaceholderText"/>
                                  </w:rPr>
                                  <w:t>_____________________________</w:t>
                                </w:r>
                                <w:permEnd w:id="1060000514"/>
                              </w:sdtContent>
                            </w:sdt>
                            <w:r w:rsidR="00267A26">
                              <w:t xml:space="preserve">    Code # </w:t>
                            </w:r>
                            <w:sdt>
                              <w:sdtPr>
                                <w:rPr>
                                  <w:rStyle w:val="Strong"/>
                                </w:rPr>
                                <w:id w:val="-1420171654"/>
                                <w:lock w:val="sdtLocked"/>
                                <w:placeholder>
                                  <w:docPart w:val="EEA88ED238054DB89A44F9776BA17C23"/>
                                </w:placeholder>
                                <w:showingPlcHdr/>
                                <w15:appearance w15:val="hidden"/>
                              </w:sdtPr>
                              <w:sdtEndPr>
                                <w:rPr>
                                  <w:rStyle w:val="DefaultParagraphFont"/>
                                  <w:b w:val="0"/>
                                  <w:bCs w:val="0"/>
                                </w:rPr>
                              </w:sdtEndPr>
                              <w:sdtContent>
                                <w:permStart w:id="1224411297" w:edGrp="everyone"/>
                                <w:r w:rsidR="00267A26">
                                  <w:rPr>
                                    <w:rStyle w:val="PlaceholderText"/>
                                  </w:rPr>
                                  <w:t>___________</w:t>
                                </w:r>
                                <w:permEnd w:id="1224411297"/>
                              </w:sdtContent>
                            </w:sdt>
                            <w:r w:rsidR="00267A26">
                              <w:t xml:space="preserve">    </w:t>
                            </w:r>
                          </w:p>
                          <w:permStart w:id="1822428049" w:edGrp="everyone"/>
                          <w:p w14:paraId="10EAA483" w14:textId="5362A5F4" w:rsidR="00267A26" w:rsidRDefault="00AF3D01" w:rsidP="00267A26">
                            <w:pPr>
                              <w:ind w:left="720"/>
                            </w:pPr>
                            <w:sdt>
                              <w:sdtPr>
                                <w:rPr>
                                  <w:sz w:val="28"/>
                                  <w:szCs w:val="22"/>
                                </w:rPr>
                                <w:alias w:val="BudgetCat_6"/>
                                <w:tag w:val="BudgetCat_6"/>
                                <w:id w:val="1378434727"/>
                                <w:lock w:val="sdtLocked"/>
                                <w:dataBinding w:xpath="/DocentMap/BudgetCat_6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sz w:val="28"/>
                                    <w:szCs w:val="22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1822428049"/>
                            <w:r w:rsidR="00267A26">
                              <w:rPr>
                                <w:sz w:val="28"/>
                                <w:szCs w:val="22"/>
                              </w:rPr>
                              <w:t xml:space="preserve"> </w:t>
                            </w:r>
                            <w:r w:rsidR="00267A26">
                              <w:t>Not Sure.</w:t>
                            </w:r>
                          </w:p>
                          <w:p w14:paraId="6E4E1DA2" w14:textId="30A78ABF" w:rsidR="00267A26" w:rsidRDefault="00DD2751" w:rsidP="000B67FA">
                            <w:pPr>
                              <w:spacing w:after="0"/>
                            </w:pPr>
                            <w:r>
                              <w:rPr>
                                <w:color w:val="FF0000"/>
                              </w:rPr>
                              <w:t xml:space="preserve">  </w:t>
                            </w:r>
                            <w:r w:rsidRPr="00DD2751">
                              <w:rPr>
                                <w:color w:val="FF0000"/>
                              </w:rPr>
                              <w:t>*</w:t>
                            </w:r>
                            <w:r>
                              <w:t xml:space="preserve"> </w:t>
                            </w:r>
                            <w:r w:rsidR="00267A26">
                              <w:t xml:space="preserve">Amount Requested:  $ </w:t>
                            </w:r>
                            <w:sdt>
                              <w:sdtPr>
                                <w:rPr>
                                  <w:rStyle w:val="Strong"/>
                                </w:rPr>
                                <w:alias w:val="AmountRequested"/>
                                <w:tag w:val="AmountRequested"/>
                                <w:id w:val="178623559"/>
                                <w:lock w:val="sdtLocked"/>
                                <w:placeholder>
                                  <w:docPart w:val="214989974EB54C0B8B2893160282E280"/>
                                </w:placeholder>
                                <w:showingPlcHdr/>
                                <w15:appearance w15:val="hidden"/>
                              </w:sdtPr>
                              <w:sdtEndPr>
                                <w:rPr>
                                  <w:rStyle w:val="DefaultParagraphFont"/>
                                  <w:b w:val="0"/>
                                  <w:bCs w:val="0"/>
                                </w:rPr>
                              </w:sdtEndPr>
                              <w:sdtContent>
                                <w:permStart w:id="1863548572" w:edGrp="everyone"/>
                                <w:r w:rsidR="00267A26">
                                  <w:rPr>
                                    <w:rStyle w:val="PlaceholderText"/>
                                  </w:rPr>
                                  <w:t>___________</w:t>
                                </w:r>
                                <w:permEnd w:id="1863548572"/>
                              </w:sdtContent>
                            </w:sdt>
                            <w:r w:rsidR="00267A26">
                              <w:t xml:space="preserve">    </w:t>
                            </w:r>
                          </w:p>
                          <w:p w14:paraId="6F4999F1" w14:textId="77777777" w:rsidR="000B67FA" w:rsidRDefault="000B67FA" w:rsidP="000B67FA">
                            <w:pPr>
                              <w:spacing w:after="0"/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042"/>
                              <w:gridCol w:w="3655"/>
                              <w:gridCol w:w="3544"/>
                            </w:tblGrid>
                            <w:tr w:rsidR="000B67FA" w:rsidRPr="003820DF" w14:paraId="1E40CD31" w14:textId="77777777" w:rsidTr="008941D8">
                              <w:trPr>
                                <w:trHeight w:val="512"/>
                              </w:trPr>
                              <w:tc>
                                <w:tcPr>
                                  <w:tcW w:w="2065" w:type="dxa"/>
                                </w:tcPr>
                                <w:p w14:paraId="01A6231E" w14:textId="487DC92A" w:rsidR="000B67FA" w:rsidRPr="003820DF" w:rsidRDefault="00DD2751" w:rsidP="000B67FA">
                                  <w:pPr>
                                    <w:spacing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 w:rsidRPr="00DD2751">
                                    <w:rPr>
                                      <w:color w:val="FF0000"/>
                                    </w:rPr>
                                    <w:t>*</w:t>
                                  </w:r>
                                  <w:r>
                                    <w:t xml:space="preserve"> </w:t>
                                  </w:r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 xml:space="preserve">Select One:     </w:t>
                                  </w:r>
                                </w:p>
                              </w:tc>
                              <w:permStart w:id="1698263540" w:edGrp="everyone"/>
                              <w:tc>
                                <w:tcPr>
                                  <w:tcW w:w="3690" w:type="dxa"/>
                                </w:tcPr>
                                <w:p w14:paraId="5D9DDCB6" w14:textId="0F0B2C5B" w:rsidR="000B67FA" w:rsidRPr="003820DF" w:rsidRDefault="00AF3D01" w:rsidP="000B67FA">
                                  <w:pPr>
                                    <w:spacing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alias w:val="DocType_1"/>
                                      <w:tag w:val="DocType_1"/>
                                      <w:id w:val="-162633255"/>
                                      <w:lock w:val="sdtLocked"/>
                                      <w:dataBinding w:xpath="/DocentMap/DocType_1[1]" w:storeItemID="{AF8069B1-07B8-4F1B-9638-74151A667497}"/>
                                      <w15:appearance w15:val="hidden"/>
                                      <w14:checkbox>
                                        <w14:checked w14:val="0"/>
                                        <w14:checkedState w14:val="00A4" w14:font="Wingdings"/>
                                        <w14:uncheckedState w14:val="00A1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B67F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sym w:font="Wingdings" w:char="F0A1"/>
                                      </w:r>
                                    </w:sdtContent>
                                  </w:sdt>
                                  <w:permEnd w:id="1698263540"/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>T</w:t>
                                  </w:r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 xml:space="preserve">his 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 xml:space="preserve">is </w:t>
                                  </w:r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>a reimbursement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  <w:permStart w:id="1604681211" w:edGrp="everyone"/>
                              <w:tc>
                                <w:tcPr>
                                  <w:tcW w:w="3595" w:type="dxa"/>
                                </w:tcPr>
                                <w:p w14:paraId="0C290F68" w14:textId="164DB2DA" w:rsidR="000B67FA" w:rsidRPr="003820DF" w:rsidRDefault="00AF3D01" w:rsidP="000B67FA">
                                  <w:pPr>
                                    <w:spacing w:after="0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sz w:val="28"/>
                                        <w:szCs w:val="28"/>
                                      </w:rPr>
                                      <w:alias w:val="DocType_2"/>
                                      <w:tag w:val="DocType_2"/>
                                      <w:id w:val="252406746"/>
                                      <w:lock w:val="sdtLocked"/>
                                      <w:dataBinding w:xpath="/DocentMap/DocType_2[1]" w:storeItemID="{AF8069B1-07B8-4F1B-9638-74151A667497}"/>
                                      <w15:appearance w15:val="hidden"/>
                                      <w14:checkbox>
                                        <w14:checked w14:val="0"/>
                                        <w14:checkedState w14:val="00A4" w14:font="Wingdings"/>
                                        <w14:uncheckedState w14:val="00A1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0B67FA">
                                        <w:rPr>
                                          <w:b/>
                                          <w:bCs/>
                                          <w:sz w:val="28"/>
                                          <w:szCs w:val="28"/>
                                        </w:rPr>
                                        <w:sym w:font="Wingdings" w:char="F0A1"/>
                                      </w:r>
                                    </w:sdtContent>
                                  </w:sdt>
                                  <w:permEnd w:id="1604681211"/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 xml:space="preserve"> T</w:t>
                                  </w:r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 xml:space="preserve">his 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 xml:space="preserve">is </w:t>
                                  </w:r>
                                  <w:r w:rsidR="000B67FA" w:rsidRPr="003820DF">
                                    <w:rPr>
                                      <w:sz w:val="24"/>
                                      <w:szCs w:val="24"/>
                                    </w:rPr>
                                    <w:t>an invoice to be paid</w:t>
                                  </w:r>
                                  <w:r w:rsidR="000B67FA">
                                    <w:rPr>
                                      <w:sz w:val="24"/>
                                      <w:szCs w:val="24"/>
                                    </w:rPr>
                                    <w:t>.</w:t>
                                  </w:r>
                                </w:p>
                              </w:tc>
                            </w:tr>
                          </w:tbl>
                          <w:p w14:paraId="76B01DA9" w14:textId="77777777" w:rsidR="000B67FA" w:rsidRDefault="000B67F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D3FBA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63.05pt;width:476.2pt;height:277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" fillcolor="white [3201]" strokeweight=".5pt">
                <v:textbox>
                  <w:txbxContent>
                    <w:p w14:paraId="170C347A" w14:textId="2EAC0741" w:rsidR="00267A26" w:rsidRPr="000B67FA" w:rsidRDefault="00DD2751" w:rsidP="00267A26">
                      <w:pPr>
                        <w:rPr>
                          <w:b/>
                          <w:bCs/>
                        </w:rPr>
                      </w:pPr>
                      <w:r w:rsidRPr="00DD2751">
                        <w:rPr>
                          <w:color w:val="FF0000"/>
                        </w:rPr>
                        <w:t>*</w:t>
                      </w:r>
                      <w:r>
                        <w:t xml:space="preserve"> </w:t>
                      </w:r>
                      <w:r w:rsidR="00267A26" w:rsidRPr="000B67FA">
                        <w:rPr>
                          <w:b/>
                          <w:bCs/>
                        </w:rPr>
                        <w:t>Budget Category:</w:t>
                      </w:r>
                    </w:p>
                    <w:permStart w:id="991655685" w:edGrp="everyone"/>
                    <w:p w14:paraId="4A45E198" w14:textId="39722BF4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b/>
                            <w:bCs/>
                            <w:sz w:val="28"/>
                            <w:szCs w:val="28"/>
                          </w:rPr>
                          <w:alias w:val="BudgetCat_1"/>
                          <w:tag w:val="BudgetCat_1"/>
                          <w:id w:val="-1775235114"/>
                          <w:lock w:val="sdtLocked"/>
                          <w:dataBinding w:xpath="/DocentMap/BudgetCat_1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sym w:font="Wingdings" w:char="F0A1"/>
                          </w:r>
                        </w:sdtContent>
                      </w:sdt>
                      <w:permEnd w:id="991655685"/>
                      <w:r w:rsidR="00267A26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67A26">
                        <w:t>Board Expense (52105)</w:t>
                      </w:r>
                    </w:p>
                    <w:permStart w:id="891956814" w:edGrp="everyone"/>
                    <w:p w14:paraId="75EC63AD" w14:textId="73E032A1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b/>
                            <w:bCs/>
                            <w:sz w:val="28"/>
                            <w:szCs w:val="28"/>
                          </w:rPr>
                          <w:alias w:val="BudgetCat_2"/>
                          <w:tag w:val="BudgetCat_2"/>
                          <w:id w:val="-913708866"/>
                          <w:lock w:val="sdtLocked"/>
                          <w:dataBinding w:xpath="/DocentMap/BudgetCat_2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sym w:font="Wingdings" w:char="F0A1"/>
                          </w:r>
                        </w:sdtContent>
                      </w:sdt>
                      <w:permEnd w:id="891956814"/>
                      <w:r w:rsidR="00267A26">
                        <w:t xml:space="preserve"> Landscape Maintenance Expense (59350)</w:t>
                      </w:r>
                    </w:p>
                    <w:permStart w:id="1646614382" w:edGrp="everyone"/>
                    <w:p w14:paraId="08B8CD6D" w14:textId="6827835E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b/>
                            <w:bCs/>
                            <w:sz w:val="28"/>
                            <w:szCs w:val="28"/>
                          </w:rPr>
                          <w:alias w:val="BudgetCat_3"/>
                          <w:tag w:val="BudgetCat_3"/>
                          <w:id w:val="1011720873"/>
                          <w:lock w:val="sdtLocked"/>
                          <w:dataBinding w:xpath="/DocentMap/BudgetCat_3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sym w:font="Wingdings" w:char="F0A1"/>
                          </w:r>
                        </w:sdtContent>
                      </w:sdt>
                      <w:permEnd w:id="1646614382"/>
                      <w:r w:rsidR="00267A26">
                        <w:t xml:space="preserve"> Irrigation Maintenance Expense (59200)</w:t>
                      </w:r>
                    </w:p>
                    <w:permStart w:id="1490969455" w:edGrp="everyone"/>
                    <w:p w14:paraId="34AD7F87" w14:textId="695F6152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b/>
                            <w:bCs/>
                            <w:sz w:val="28"/>
                            <w:szCs w:val="28"/>
                          </w:rPr>
                          <w:alias w:val="BudgetCat_4"/>
                          <w:tag w:val="BudgetCat_4"/>
                          <w:id w:val="-2104640404"/>
                          <w:lock w:val="sdtLocked"/>
                          <w:dataBinding w:xpath="/DocentMap/BudgetCat_4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sym w:font="Wingdings" w:char="F0A1"/>
                          </w:r>
                        </w:sdtContent>
                      </w:sdt>
                      <w:permEnd w:id="1490969455"/>
                      <w:r w:rsidR="00267A26">
                        <w:t xml:space="preserve"> General Repair &amp; Maintenance (66310)</w:t>
                      </w:r>
                    </w:p>
                    <w:permStart w:id="961091746" w:edGrp="everyone"/>
                    <w:p w14:paraId="7F0228F8" w14:textId="7D974400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b/>
                            <w:bCs/>
                            <w:sz w:val="28"/>
                            <w:szCs w:val="28"/>
                          </w:rPr>
                          <w:alias w:val="BudgetCat_5"/>
                          <w:tag w:val="BudgetCat_5"/>
                          <w:id w:val="-757365771"/>
                          <w:lock w:val="sdtLocked"/>
                          <w:dataBinding w:xpath="/DocentMap/BudgetCat_5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sym w:font="Wingdings" w:char="F0A1"/>
                          </w:r>
                        </w:sdtContent>
                      </w:sdt>
                      <w:permEnd w:id="961091746"/>
                      <w:r w:rsidR="00267A26">
                        <w:t xml:space="preserve"> Other Expense  </w:t>
                      </w:r>
                      <w:sdt>
                        <w:sdtPr>
                          <w:rPr>
                            <w:rStyle w:val="Strong"/>
                          </w:rPr>
                          <w:alias w:val="OtherExpenses"/>
                          <w:tag w:val="OtherExpenses"/>
                          <w:id w:val="-1469131781"/>
                          <w:lock w:val="sdtLocked"/>
                          <w:placeholder>
                            <w:docPart w:val="3A67EDBA466D46A5B5215E017D6B90C4"/>
                          </w:placeholder>
                          <w:showingPlcHdr/>
                          <w15:appearance w15:val="hidden"/>
                        </w:sdtPr>
                        <w:sdtEndPr>
                          <w:rPr>
                            <w:rStyle w:val="DefaultParagraphFont"/>
                            <w:b w:val="0"/>
                            <w:bCs w:val="0"/>
                          </w:rPr>
                        </w:sdtEndPr>
                        <w:sdtContent>
                          <w:permStart w:id="1060000514" w:edGrp="everyone"/>
                          <w:r w:rsidR="00267A26">
                            <w:rPr>
                              <w:rStyle w:val="PlaceholderText"/>
                            </w:rPr>
                            <w:t>_____________________________</w:t>
                          </w:r>
                          <w:permEnd w:id="1060000514"/>
                        </w:sdtContent>
                      </w:sdt>
                      <w:r w:rsidR="00267A26">
                        <w:t xml:space="preserve">    Code # </w:t>
                      </w:r>
                      <w:sdt>
                        <w:sdtPr>
                          <w:rPr>
                            <w:rStyle w:val="Strong"/>
                          </w:rPr>
                          <w:id w:val="-1420171654"/>
                          <w:lock w:val="sdtLocked"/>
                          <w:placeholder>
                            <w:docPart w:val="EEA88ED238054DB89A44F9776BA17C23"/>
                          </w:placeholder>
                          <w:showingPlcHdr/>
                          <w15:appearance w15:val="hidden"/>
                        </w:sdtPr>
                        <w:sdtEndPr>
                          <w:rPr>
                            <w:rStyle w:val="DefaultParagraphFont"/>
                            <w:b w:val="0"/>
                            <w:bCs w:val="0"/>
                          </w:rPr>
                        </w:sdtEndPr>
                        <w:sdtContent>
                          <w:permStart w:id="1224411297" w:edGrp="everyone"/>
                          <w:r w:rsidR="00267A26">
                            <w:rPr>
                              <w:rStyle w:val="PlaceholderText"/>
                            </w:rPr>
                            <w:t>___________</w:t>
                          </w:r>
                          <w:permEnd w:id="1224411297"/>
                        </w:sdtContent>
                      </w:sdt>
                      <w:r w:rsidR="00267A26">
                        <w:t xml:space="preserve">    </w:t>
                      </w:r>
                    </w:p>
                    <w:permStart w:id="1822428049" w:edGrp="everyone"/>
                    <w:p w14:paraId="10EAA483" w14:textId="5362A5F4" w:rsidR="00267A26" w:rsidRDefault="00AF3D01" w:rsidP="00267A26">
                      <w:pPr>
                        <w:ind w:left="720"/>
                      </w:pPr>
                      <w:sdt>
                        <w:sdtPr>
                          <w:rPr>
                            <w:sz w:val="28"/>
                            <w:szCs w:val="22"/>
                          </w:rPr>
                          <w:alias w:val="BudgetCat_6"/>
                          <w:tag w:val="BudgetCat_6"/>
                          <w:id w:val="1378434727"/>
                          <w:lock w:val="sdtLocked"/>
                          <w:dataBinding w:xpath="/DocentMap/BudgetCat_6[1]" w:storeItemID="{AF8069B1-07B8-4F1B-9638-74151A667497}"/>
                          <w15:appearance w15:val="hidden"/>
                          <w14:checkbox>
                            <w14:checked w14:val="0"/>
                            <w14:checkedState w14:val="00A4" w14:font="Wingdings"/>
                            <w14:uncheckedState w14:val="00A1" w14:font="Wingdings"/>
                          </w14:checkbox>
                        </w:sdtPr>
                        <w:sdtEndPr/>
                        <w:sdtContent>
                          <w:r w:rsidR="000B67FA">
                            <w:rPr>
                              <w:sz w:val="28"/>
                              <w:szCs w:val="22"/>
                            </w:rPr>
                            <w:sym w:font="Wingdings" w:char="F0A1"/>
                          </w:r>
                        </w:sdtContent>
                      </w:sdt>
                      <w:permEnd w:id="1822428049"/>
                      <w:r w:rsidR="00267A26">
                        <w:rPr>
                          <w:sz w:val="28"/>
                          <w:szCs w:val="22"/>
                        </w:rPr>
                        <w:t xml:space="preserve"> </w:t>
                      </w:r>
                      <w:r w:rsidR="00267A26">
                        <w:t>Not Sure.</w:t>
                      </w:r>
                    </w:p>
                    <w:p w14:paraId="6E4E1DA2" w14:textId="30A78ABF" w:rsidR="00267A26" w:rsidRDefault="00DD2751" w:rsidP="000B67FA">
                      <w:pPr>
                        <w:spacing w:after="0"/>
                      </w:pPr>
                      <w:r>
                        <w:rPr>
                          <w:color w:val="FF0000"/>
                        </w:rPr>
                        <w:t xml:space="preserve">  </w:t>
                      </w:r>
                      <w:r w:rsidRPr="00DD2751">
                        <w:rPr>
                          <w:color w:val="FF0000"/>
                        </w:rPr>
                        <w:t>*</w:t>
                      </w:r>
                      <w:r>
                        <w:t xml:space="preserve"> </w:t>
                      </w:r>
                      <w:r w:rsidR="00267A26">
                        <w:t xml:space="preserve">Amount Requested:  $ </w:t>
                      </w:r>
                      <w:sdt>
                        <w:sdtPr>
                          <w:rPr>
                            <w:rStyle w:val="Strong"/>
                          </w:rPr>
                          <w:alias w:val="AmountRequested"/>
                          <w:tag w:val="AmountRequested"/>
                          <w:id w:val="178623559"/>
                          <w:lock w:val="sdtLocked"/>
                          <w:placeholder>
                            <w:docPart w:val="214989974EB54C0B8B2893160282E280"/>
                          </w:placeholder>
                          <w:showingPlcHdr/>
                          <w15:appearance w15:val="hidden"/>
                        </w:sdtPr>
                        <w:sdtEndPr>
                          <w:rPr>
                            <w:rStyle w:val="DefaultParagraphFont"/>
                            <w:b w:val="0"/>
                            <w:bCs w:val="0"/>
                          </w:rPr>
                        </w:sdtEndPr>
                        <w:sdtContent>
                          <w:permStart w:id="1863548572" w:edGrp="everyone"/>
                          <w:r w:rsidR="00267A26">
                            <w:rPr>
                              <w:rStyle w:val="PlaceholderText"/>
                            </w:rPr>
                            <w:t>___________</w:t>
                          </w:r>
                          <w:permEnd w:id="1863548572"/>
                        </w:sdtContent>
                      </w:sdt>
                      <w:r w:rsidR="00267A26">
                        <w:t xml:space="preserve">    </w:t>
                      </w:r>
                    </w:p>
                    <w:p w14:paraId="6F4999F1" w14:textId="77777777" w:rsidR="000B67FA" w:rsidRDefault="000B67FA" w:rsidP="000B67FA">
                      <w:pPr>
                        <w:spacing w:after="0"/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042"/>
                        <w:gridCol w:w="3655"/>
                        <w:gridCol w:w="3544"/>
                      </w:tblGrid>
                      <w:tr w:rsidR="000B67FA" w:rsidRPr="003820DF" w14:paraId="1E40CD31" w14:textId="77777777" w:rsidTr="008941D8">
                        <w:trPr>
                          <w:trHeight w:val="512"/>
                        </w:trPr>
                        <w:tc>
                          <w:tcPr>
                            <w:tcW w:w="2065" w:type="dxa"/>
                          </w:tcPr>
                          <w:p w14:paraId="01A6231E" w14:textId="487DC92A" w:rsidR="000B67FA" w:rsidRPr="003820DF" w:rsidRDefault="00DD2751" w:rsidP="000B67FA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r w:rsidRPr="00DD2751">
                              <w:rPr>
                                <w:color w:val="FF0000"/>
                              </w:rPr>
                              <w:t>*</w:t>
                            </w:r>
                            <w:r>
                              <w:t xml:space="preserve"> </w:t>
                            </w:r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 xml:space="preserve">Select One:     </w:t>
                            </w:r>
                          </w:p>
                        </w:tc>
                        <w:permStart w:id="1698263540" w:edGrp="everyone"/>
                        <w:tc>
                          <w:tcPr>
                            <w:tcW w:w="3690" w:type="dxa"/>
                          </w:tcPr>
                          <w:p w14:paraId="5D9DDCB6" w14:textId="0F0B2C5B" w:rsidR="000B67FA" w:rsidRPr="003820DF" w:rsidRDefault="00AF3D01" w:rsidP="000B67FA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DocType_1"/>
                                <w:tag w:val="DocType_1"/>
                                <w:id w:val="-162633255"/>
                                <w:lock w:val="sdtLocked"/>
                                <w:dataBinding w:xpath="/DocentMap/DocType_1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1698263540"/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>T</w:t>
                            </w:r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 xml:space="preserve">his 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>a reimbursement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  <w:permStart w:id="1604681211" w:edGrp="everyone"/>
                        <w:tc>
                          <w:tcPr>
                            <w:tcW w:w="3595" w:type="dxa"/>
                          </w:tcPr>
                          <w:p w14:paraId="0C290F68" w14:textId="164DB2DA" w:rsidR="000B67FA" w:rsidRPr="003820DF" w:rsidRDefault="00AF3D01" w:rsidP="000B67FA">
                            <w:pPr>
                              <w:spacing w:after="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sz w:val="28"/>
                                  <w:szCs w:val="28"/>
                                </w:rPr>
                                <w:alias w:val="DocType_2"/>
                                <w:tag w:val="DocType_2"/>
                                <w:id w:val="252406746"/>
                                <w:lock w:val="sdtLocked"/>
                                <w:dataBinding w:xpath="/DocentMap/DocType_2[1]" w:storeItemID="{AF8069B1-07B8-4F1B-9638-74151A667497}"/>
                                <w15:appearance w15:val="hidden"/>
                                <w14:checkbox>
                                  <w14:checked w14:val="0"/>
                                  <w14:checkedState w14:val="00A4" w14:font="Wingdings"/>
                                  <w14:uncheckedState w14:val="00A1" w14:font="Wingdings"/>
                                </w14:checkbox>
                              </w:sdtPr>
                              <w:sdtEndPr/>
                              <w:sdtContent>
                                <w:r w:rsidR="000B67FA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sym w:font="Wingdings" w:char="F0A1"/>
                                </w:r>
                              </w:sdtContent>
                            </w:sdt>
                            <w:permEnd w:id="1604681211"/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 xml:space="preserve"> T</w:t>
                            </w:r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 xml:space="preserve">his 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 xml:space="preserve">is </w:t>
                            </w:r>
                            <w:r w:rsidR="000B67FA" w:rsidRPr="003820DF">
                              <w:rPr>
                                <w:sz w:val="24"/>
                                <w:szCs w:val="24"/>
                              </w:rPr>
                              <w:t>an invoice to be paid</w:t>
                            </w:r>
                            <w:r w:rsidR="000B67FA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c>
                      </w:tr>
                    </w:tbl>
                    <w:p w14:paraId="76B01DA9" w14:textId="77777777" w:rsidR="000B67FA" w:rsidRDefault="000B67FA"/>
                  </w:txbxContent>
                </v:textbox>
                <w10:wrap type="square" anchorx="margin"/>
              </v:shape>
            </w:pict>
          </mc:Fallback>
        </mc:AlternateContent>
      </w:r>
      <w:r w:rsidR="00DD2751" w:rsidRPr="00DD2751">
        <w:rPr>
          <w:color w:val="FF0000"/>
        </w:rPr>
        <w:t>*</w:t>
      </w:r>
      <w:r w:rsidR="00DD2751">
        <w:t xml:space="preserve"> </w:t>
      </w:r>
      <w:r w:rsidR="00BA42C3">
        <w:t>Brief Description of Expense (attach receipts/invoices)</w:t>
      </w:r>
    </w:p>
    <w:sdt>
      <w:sdtPr>
        <w:rPr>
          <w:rStyle w:val="Strong"/>
        </w:rPr>
        <w:tag w:val="Description"/>
        <w:id w:val="2039773208"/>
        <w:lock w:val="sdtLocked"/>
        <w:placeholder>
          <w:docPart w:val="46AD3C8457D94342AAD8F4D419939499"/>
        </w:placeholder>
        <w:showingPlcHdr/>
        <w15:appearance w15:val="hidden"/>
      </w:sdtPr>
      <w:sdtEndPr>
        <w:rPr>
          <w:rStyle w:val="DefaultParagraphFont"/>
          <w:b w:val="0"/>
          <w:bCs w:val="0"/>
          <w:i/>
          <w:iCs/>
        </w:rPr>
      </w:sdtEndPr>
      <w:sdtContent>
        <w:permStart w:id="1186468803" w:edGrp="everyone" w:displacedByCustomXml="prev"/>
        <w:p w14:paraId="46E34EE5" w14:textId="1D99B761" w:rsidR="00BB7F3B" w:rsidRPr="00BB7F3B" w:rsidRDefault="00D24B7E" w:rsidP="00D24B7E">
          <w:pPr>
            <w:ind w:left="720"/>
            <w:rPr>
              <w:i/>
              <w:iCs/>
            </w:rPr>
          </w:pPr>
          <w:r w:rsidRPr="00D24B7E">
            <w:rPr>
              <w:b/>
              <w:bCs/>
            </w:rPr>
            <w:t>____________________________________________________________________________________________________________________________________________________________</w:t>
          </w:r>
        </w:p>
        <w:permEnd w:id="1186468803" w:displacedByCustomXml="next"/>
      </w:sdtContent>
    </w:sdt>
    <w:p w14:paraId="116C9D51" w14:textId="5084F6AD" w:rsidR="007572AB" w:rsidRDefault="007572AB" w:rsidP="000B67FA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D24B7E" w14:paraId="366D5B0F" w14:textId="77777777" w:rsidTr="000B67FA">
        <w:trPr>
          <w:trHeight w:val="863"/>
        </w:trPr>
        <w:tc>
          <w:tcPr>
            <w:tcW w:w="4675" w:type="dxa"/>
            <w:tcBorders>
              <w:bottom w:val="single" w:sz="6" w:space="0" w:color="DEB340"/>
            </w:tcBorders>
          </w:tcPr>
          <w:p w14:paraId="6A1AD9DA" w14:textId="55D3043C" w:rsidR="00D24B7E" w:rsidRDefault="00DD2751" w:rsidP="00D24B7E">
            <w:pPr>
              <w:spacing w:after="0"/>
            </w:pPr>
            <w:r w:rsidRPr="00DD2751">
              <w:rPr>
                <w:color w:val="FF0000"/>
              </w:rPr>
              <w:t>*</w:t>
            </w:r>
            <w:r>
              <w:t xml:space="preserve"> </w:t>
            </w:r>
            <w:r w:rsidR="00D24B7E">
              <w:t xml:space="preserve">Name of Payee: </w:t>
            </w:r>
          </w:p>
          <w:p w14:paraId="5783C511" w14:textId="23246C65" w:rsidR="00D24B7E" w:rsidRDefault="00D24B7E" w:rsidP="00D24B7E">
            <w:pPr>
              <w:spacing w:after="0"/>
            </w:pPr>
            <w:r>
              <w:t xml:space="preserve"> </w:t>
            </w:r>
            <w:sdt>
              <w:sdtPr>
                <w:rPr>
                  <w:rStyle w:val="Strong"/>
                </w:rPr>
                <w:alias w:val="PayeeName"/>
                <w:tag w:val="PayeeName"/>
                <w:id w:val="1320153814"/>
                <w:lock w:val="sdtLocked"/>
                <w:placeholder>
                  <w:docPart w:val="72EF5EA58048470F95E0C545E4F6E55C"/>
                </w:placeholder>
                <w:showingPlcHdr/>
                <w15:appearance w15:val="hidden"/>
              </w:sdtPr>
              <w:sdtEndPr>
                <w:rPr>
                  <w:rStyle w:val="DefaultParagraphFont"/>
                  <w:b w:val="0"/>
                  <w:bCs w:val="0"/>
                </w:rPr>
              </w:sdtEndPr>
              <w:sdtContent>
                <w:permStart w:id="1510614817" w:edGrp="everyone"/>
                <w:r>
                  <w:rPr>
                    <w:rStyle w:val="PlaceholderText"/>
                  </w:rPr>
                  <w:t>_____________________________</w:t>
                </w:r>
                <w:permEnd w:id="1510614817"/>
              </w:sdtContent>
            </w:sdt>
            <w:r>
              <w:t xml:space="preserve">    </w:t>
            </w:r>
          </w:p>
        </w:tc>
        <w:tc>
          <w:tcPr>
            <w:tcW w:w="4675" w:type="dxa"/>
            <w:tcBorders>
              <w:bottom w:val="single" w:sz="6" w:space="0" w:color="DEB340"/>
            </w:tcBorders>
          </w:tcPr>
          <w:p w14:paraId="11180463" w14:textId="46FF88C7" w:rsidR="00D24B7E" w:rsidRDefault="00DD2751" w:rsidP="00D24B7E">
            <w:pPr>
              <w:spacing w:after="0"/>
            </w:pPr>
            <w:r w:rsidRPr="00DD2751">
              <w:rPr>
                <w:color w:val="FF0000"/>
              </w:rPr>
              <w:t>*</w:t>
            </w:r>
            <w:r>
              <w:t xml:space="preserve"> </w:t>
            </w:r>
            <w:r w:rsidR="00D24B7E">
              <w:t>Payee Address:</w:t>
            </w:r>
          </w:p>
          <w:p w14:paraId="616CF785" w14:textId="77777777" w:rsidR="00D24B7E" w:rsidRDefault="00AF3D01" w:rsidP="00D24B7E">
            <w:sdt>
              <w:sdtPr>
                <w:rPr>
                  <w:rStyle w:val="Strong"/>
                </w:rPr>
                <w:alias w:val="PayeeAddress1"/>
                <w:tag w:val="PayeeAddress1"/>
                <w:id w:val="-1202935452"/>
                <w:lock w:val="sdtLocked"/>
                <w:placeholder>
                  <w:docPart w:val="27A7C58DF64B41BBBE9FCCB55AE7E1D1"/>
                </w:placeholder>
                <w:showingPlcHdr/>
                <w15:appearance w15:val="hidden"/>
              </w:sdtPr>
              <w:sdtEndPr>
                <w:rPr>
                  <w:rStyle w:val="DefaultParagraphFont"/>
                  <w:b w:val="0"/>
                  <w:bCs w:val="0"/>
                </w:rPr>
              </w:sdtEndPr>
              <w:sdtContent>
                <w:permStart w:id="1759985460" w:edGrp="everyone"/>
                <w:r w:rsidR="00D24B7E">
                  <w:rPr>
                    <w:rStyle w:val="PlaceholderText"/>
                  </w:rPr>
                  <w:t>___________________________________</w:t>
                </w:r>
                <w:permEnd w:id="1759985460"/>
              </w:sdtContent>
            </w:sdt>
          </w:p>
          <w:p w14:paraId="752C0FF7" w14:textId="1509330E" w:rsidR="00D24B7E" w:rsidRDefault="00AF3D01" w:rsidP="00D24B7E">
            <w:sdt>
              <w:sdtPr>
                <w:rPr>
                  <w:rStyle w:val="Strong"/>
                </w:rPr>
                <w:id w:val="-92248963"/>
                <w:lock w:val="sdtLocked"/>
                <w:placeholder>
                  <w:docPart w:val="0756D6DC8F0948A49AE0DCE3A0CE7EE0"/>
                </w:placeholder>
                <w:showingPlcHdr/>
                <w15:appearance w15:val="hidden"/>
              </w:sdtPr>
              <w:sdtEndPr>
                <w:rPr>
                  <w:rStyle w:val="DefaultParagraphFont"/>
                  <w:b w:val="0"/>
                  <w:bCs w:val="0"/>
                </w:rPr>
              </w:sdtEndPr>
              <w:sdtContent>
                <w:permStart w:id="813573073" w:edGrp="everyone"/>
                <w:r w:rsidR="00D24B7E">
                  <w:rPr>
                    <w:rStyle w:val="PlaceholderText"/>
                  </w:rPr>
                  <w:t>___________________________________</w:t>
                </w:r>
                <w:permEnd w:id="813573073"/>
              </w:sdtContent>
            </w:sdt>
          </w:p>
        </w:tc>
      </w:tr>
      <w:tr w:rsidR="00D24B7E" w14:paraId="4A8A64E3" w14:textId="77777777" w:rsidTr="004E02DB">
        <w:trPr>
          <w:trHeight w:hRule="exact" w:val="720"/>
        </w:trPr>
        <w:tc>
          <w:tcPr>
            <w:tcW w:w="4675" w:type="dxa"/>
            <w:tcBorders>
              <w:top w:val="single" w:sz="6" w:space="0" w:color="DEB340"/>
              <w:bottom w:val="single" w:sz="6" w:space="0" w:color="DEB340"/>
            </w:tcBorders>
          </w:tcPr>
          <w:p w14:paraId="36ACE43C" w14:textId="2314B555" w:rsidR="00D24B7E" w:rsidRDefault="00DD2751" w:rsidP="00D24B7E">
            <w:pPr>
              <w:spacing w:after="0"/>
            </w:pPr>
            <w:r w:rsidRPr="00DD2751">
              <w:rPr>
                <w:color w:val="FF0000"/>
              </w:rPr>
              <w:t>*</w:t>
            </w:r>
            <w:r>
              <w:t xml:space="preserve"> </w:t>
            </w:r>
            <w:r w:rsidR="00D24B7E">
              <w:t>Meadows Director Approval:</w:t>
            </w:r>
          </w:p>
          <w:p w14:paraId="3D1CBBA7" w14:textId="2B17AF89" w:rsidR="00D24B7E" w:rsidRDefault="00AF3D01" w:rsidP="00D24B7E">
            <w:sdt>
              <w:sdtPr>
                <w:rPr>
                  <w:rStyle w:val="Strong"/>
                </w:rPr>
                <w:alias w:val="Approver_1"/>
                <w:tag w:val="Approver_1"/>
                <w:id w:val="-2097854002"/>
                <w:lock w:val="sdtLocked"/>
                <w:placeholder>
                  <w:docPart w:val="DDFD669D480044918FF0B0B071CBF6B5"/>
                </w:placeholder>
                <w:showingPlcHdr/>
                <w:dropDownList>
                  <w:listItem w:displayText="Wayne Glover" w:value="Wayne Glover"/>
                </w:dropDownList>
              </w:sdtPr>
              <w:sdtEndPr>
                <w:rPr>
                  <w:rStyle w:val="DefaultParagraphFont"/>
                  <w:b w:val="0"/>
                  <w:bCs w:val="0"/>
                </w:rPr>
              </w:sdtEndPr>
              <w:sdtContent>
                <w:permStart w:id="901796096" w:edGrp="everyone"/>
                <w:r w:rsidR="00D24B7E" w:rsidRPr="008A4615">
                  <w:rPr>
                    <w:rStyle w:val="PlaceholderText"/>
                  </w:rPr>
                  <w:t xml:space="preserve">Choose </w:t>
                </w:r>
                <w:r w:rsidR="00D24B7E">
                  <w:rPr>
                    <w:rStyle w:val="PlaceholderText"/>
                  </w:rPr>
                  <w:t>..</w:t>
                </w:r>
                <w:r w:rsidR="00D24B7E" w:rsidRPr="008A4615">
                  <w:rPr>
                    <w:rStyle w:val="PlaceholderText"/>
                  </w:rPr>
                  <w:t>.</w:t>
                </w:r>
                <w:permEnd w:id="901796096"/>
              </w:sdtContent>
            </w:sdt>
          </w:p>
        </w:tc>
        <w:tc>
          <w:tcPr>
            <w:tcW w:w="4675" w:type="dxa"/>
            <w:tcBorders>
              <w:top w:val="single" w:sz="6" w:space="0" w:color="DEB340"/>
              <w:bottom w:val="single" w:sz="6" w:space="0" w:color="DEB340"/>
            </w:tcBorders>
          </w:tcPr>
          <w:p w14:paraId="26936444" w14:textId="77777777" w:rsidR="00D24B7E" w:rsidRDefault="00D24B7E" w:rsidP="00D24B7E">
            <w:pPr>
              <w:spacing w:after="0"/>
            </w:pPr>
          </w:p>
          <w:p w14:paraId="1257BA15" w14:textId="381B3058" w:rsidR="00D24B7E" w:rsidRDefault="00D24B7E" w:rsidP="00D24B7E"/>
        </w:tc>
      </w:tr>
      <w:tr w:rsidR="00863C24" w14:paraId="576FD6D1" w14:textId="77777777" w:rsidTr="00D24B7E">
        <w:trPr>
          <w:trHeight w:val="863"/>
        </w:trPr>
        <w:tc>
          <w:tcPr>
            <w:tcW w:w="4675" w:type="dxa"/>
            <w:tcBorders>
              <w:top w:val="single" w:sz="6" w:space="0" w:color="DEB340"/>
            </w:tcBorders>
          </w:tcPr>
          <w:p w14:paraId="6DD46E4C" w14:textId="77777777" w:rsidR="00863C24" w:rsidRDefault="00863C24" w:rsidP="00D24B7E">
            <w:pPr>
              <w:spacing w:after="0"/>
            </w:pPr>
          </w:p>
          <w:p w14:paraId="2F4FDCD4" w14:textId="7A144DCF" w:rsidR="00863C24" w:rsidRDefault="00863C24" w:rsidP="00D24B7E">
            <w:pPr>
              <w:spacing w:after="0"/>
            </w:pPr>
            <w:r>
              <w:t>Attach receipts:</w:t>
            </w:r>
          </w:p>
        </w:tc>
        <w:tc>
          <w:tcPr>
            <w:tcW w:w="4675" w:type="dxa"/>
            <w:tcBorders>
              <w:top w:val="single" w:sz="6" w:space="0" w:color="DEB340"/>
            </w:tcBorders>
          </w:tcPr>
          <w:p w14:paraId="25D780AB" w14:textId="77777777" w:rsidR="00863C24" w:rsidRDefault="00863C24" w:rsidP="00D24B7E">
            <w:pPr>
              <w:spacing w:after="0"/>
            </w:pPr>
          </w:p>
        </w:tc>
      </w:tr>
    </w:tbl>
    <w:p w14:paraId="0D6BFFEA" w14:textId="77777777" w:rsidR="00BA42C3" w:rsidRDefault="00BA42C3" w:rsidP="000B67FA"/>
    <w:sectPr w:rsidR="00BA42C3" w:rsidSect="0029333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800" w:right="1440" w:bottom="1440" w:left="1440" w:header="547" w:footer="288" w:gutter="0"/>
      <w:pgBorders w:offsetFrom="page">
        <w:top w:val="single" w:sz="48" w:space="24" w:color="000000"/>
        <w:left w:val="single" w:sz="48" w:space="24" w:color="000000"/>
        <w:bottom w:val="single" w:sz="48" w:space="24" w:color="000000"/>
        <w:right w:val="single" w:sz="48" w:space="24" w:color="000000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D0D18" w14:textId="77777777" w:rsidR="005C5F0B" w:rsidRDefault="005C5F0B" w:rsidP="005C5F0B">
      <w:pPr>
        <w:spacing w:after="0" w:line="240" w:lineRule="auto"/>
      </w:pPr>
      <w:r>
        <w:separator/>
      </w:r>
    </w:p>
  </w:endnote>
  <w:endnote w:type="continuationSeparator" w:id="0">
    <w:p w14:paraId="69038E2A" w14:textId="77777777" w:rsidR="005C5F0B" w:rsidRDefault="005C5F0B" w:rsidP="005C5F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AEB6DF" w14:textId="77777777" w:rsidR="00E73702" w:rsidRDefault="00E73702" w:rsidP="00E73702">
    <w:pPr>
      <w:pStyle w:val="Footer"/>
    </w:pPr>
  </w:p>
  <w:p w14:paraId="542CDA36" w14:textId="77777777" w:rsidR="005C5F0B" w:rsidRDefault="005C5F0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F19B3" w14:textId="77777777" w:rsidR="00E73702" w:rsidRPr="00B11E70" w:rsidRDefault="00E73702" w:rsidP="00E73702">
    <w:r w:rsidRPr="00597A17">
      <w:rPr>
        <w:noProof/>
        <w:sz w:val="22"/>
        <w:szCs w:val="22"/>
      </w:rPr>
      <mc:AlternateContent>
        <mc:Choice Requires="wps">
          <w:drawing>
            <wp:inline distT="0" distB="0" distL="0" distR="0" wp14:anchorId="674453A9" wp14:editId="434A574E">
              <wp:extent cx="5935185" cy="8888"/>
              <wp:effectExtent l="0" t="0" r="27940" b="29845"/>
              <wp:docPr id="1534057584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935185" cy="8888"/>
                      </a:xfrm>
                      <a:prstGeom prst="line">
                        <a:avLst/>
                      </a:prstGeom>
                      <a:ln w="9525">
                        <a:solidFill>
                          <a:schemeClr val="accent6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inline>
          </w:drawing>
        </mc:Choice>
        <mc:Fallback>
          <w:pict>
            <v:line w14:anchorId="65C945C8" id="Straight Connector 1" o:spid="_x0000_s1026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67.3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" strokecolor="#deb340 [3209]">
              <w10:anchorlock/>
            </v:line>
          </w:pict>
        </mc:Fallback>
      </mc:AlternateContent>
    </w:r>
  </w:p>
  <w:tbl>
    <w:tblPr>
      <w:tblW w:w="9360" w:type="dxa"/>
      <w:tblLayout w:type="fixed"/>
      <w:tblLook w:val="04A0" w:firstRow="1" w:lastRow="0" w:firstColumn="1" w:lastColumn="0" w:noHBand="0" w:noVBand="1"/>
    </w:tblPr>
    <w:tblGrid>
      <w:gridCol w:w="7830"/>
      <w:gridCol w:w="1530"/>
    </w:tblGrid>
    <w:tr w:rsidR="00E73702" w14:paraId="03BC2A8A" w14:textId="77777777" w:rsidTr="00B11E70">
      <w:tc>
        <w:tcPr>
          <w:tcW w:w="7830" w:type="dxa"/>
        </w:tcPr>
        <w:sdt>
          <w:sdtPr>
            <w:rPr>
              <w:sz w:val="22"/>
              <w:szCs w:val="22"/>
            </w:rPr>
            <w:alias w:val="DocDate"/>
            <w:id w:val="-693301737"/>
            <w:placeholder>
              <w:docPart w:val="D1FD036B0A0845EB9206932323415C32"/>
            </w:placeholder>
            <w15:dataBinding w:xpath="/DocentIMS/DocDate[1]" w:storeItemID="{6FF7639D-9C32-41C7-948F-7CA50431E280}"/>
          </w:sdtPr>
          <w:sdtEndPr/>
          <w:sdtContent>
            <w:p w14:paraId="5609DFB0" w14:textId="4D345F0F" w:rsidR="00E73702" w:rsidRPr="00597A17" w:rsidRDefault="00F20908" w:rsidP="00597A17">
              <w:pPr>
                <w:spacing w:after="0"/>
                <w:rPr>
                  <w:sz w:val="22"/>
                  <w:szCs w:val="22"/>
                </w:rPr>
              </w:pPr>
              <w:r>
                <w:rPr>
                  <w:sz w:val="22"/>
                  <w:szCs w:val="22"/>
                </w:rPr>
                <w:t>1/16/2025</w:t>
              </w:r>
            </w:p>
          </w:sdtContent>
        </w:sdt>
      </w:tc>
      <w:tc>
        <w:tcPr>
          <w:tcW w:w="1530" w:type="dxa"/>
        </w:tcPr>
        <w:p w14:paraId="53D73FEC" w14:textId="77777777" w:rsidR="00E73702" w:rsidRPr="00597A17" w:rsidRDefault="00E73702" w:rsidP="00597A17">
          <w:pPr>
            <w:spacing w:after="0"/>
            <w:rPr>
              <w:sz w:val="22"/>
              <w:szCs w:val="22"/>
            </w:rPr>
          </w:pPr>
          <w:r w:rsidRPr="00597A17">
            <w:rPr>
              <w:sz w:val="22"/>
              <w:szCs w:val="22"/>
            </w:rPr>
            <w:t xml:space="preserve">Page | </w:t>
          </w:r>
          <w:r w:rsidRPr="00597A17">
            <w:rPr>
              <w:sz w:val="22"/>
              <w:szCs w:val="22"/>
            </w:rPr>
            <w:fldChar w:fldCharType="begin"/>
          </w:r>
          <w:r w:rsidRPr="00597A17">
            <w:rPr>
              <w:sz w:val="22"/>
              <w:szCs w:val="22"/>
            </w:rPr>
            <w:instrText xml:space="preserve"> PAGE   \* MERGEFORMAT </w:instrText>
          </w:r>
          <w:r w:rsidRPr="00597A17">
            <w:rPr>
              <w:sz w:val="22"/>
              <w:szCs w:val="22"/>
            </w:rPr>
            <w:fldChar w:fldCharType="separate"/>
          </w:r>
          <w:r w:rsidRPr="00597A17">
            <w:rPr>
              <w:sz w:val="22"/>
              <w:szCs w:val="22"/>
            </w:rPr>
            <w:t>1</w:t>
          </w:r>
          <w:r w:rsidRPr="00597A17">
            <w:rPr>
              <w:sz w:val="22"/>
              <w:szCs w:val="22"/>
            </w:rPr>
            <w:fldChar w:fldCharType="end"/>
          </w:r>
        </w:p>
      </w:tc>
    </w:tr>
  </w:tbl>
  <w:p w14:paraId="64B88F87" w14:textId="77777777" w:rsidR="00E73702" w:rsidRPr="00597A17" w:rsidRDefault="00E73702" w:rsidP="00E73702">
    <w:pPr>
      <w:rPr>
        <w:sz w:val="2"/>
        <w:szCs w:val="2"/>
      </w:rPr>
    </w:pPr>
  </w:p>
  <w:p w14:paraId="17670C01" w14:textId="77777777" w:rsidR="00E73702" w:rsidRPr="00597A17" w:rsidRDefault="00E73702" w:rsidP="00E73702">
    <w:pPr>
      <w:rPr>
        <w:sz w:val="2"/>
        <w:szCs w:val="2"/>
      </w:rPr>
    </w:pPr>
  </w:p>
  <w:p w14:paraId="6EA3A680" w14:textId="77777777" w:rsidR="00CF2F6D" w:rsidRPr="00597A17" w:rsidRDefault="00CF2F6D" w:rsidP="00CF2F6D">
    <w:pPr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72C4" w14:textId="77777777" w:rsidR="00E73702" w:rsidRDefault="00E73702" w:rsidP="00E73702">
    <w:pPr>
      <w:pStyle w:val="Footer"/>
    </w:pPr>
  </w:p>
  <w:p w14:paraId="7773DFBD" w14:textId="77777777" w:rsidR="005C5F0B" w:rsidRDefault="005C5F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1C5B4" w14:textId="77777777" w:rsidR="005C5F0B" w:rsidRDefault="005C5F0B" w:rsidP="005C5F0B">
      <w:pPr>
        <w:spacing w:after="0" w:line="240" w:lineRule="auto"/>
      </w:pPr>
      <w:r>
        <w:separator/>
      </w:r>
    </w:p>
  </w:footnote>
  <w:footnote w:type="continuationSeparator" w:id="0">
    <w:p w14:paraId="08988BFB" w14:textId="77777777" w:rsidR="005C5F0B" w:rsidRDefault="005C5F0B" w:rsidP="005C5F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49859" w14:textId="77777777" w:rsidR="00E73702" w:rsidRDefault="00E73702" w:rsidP="00E73702">
    <w:pPr>
      <w:pStyle w:val="Header"/>
    </w:pPr>
  </w:p>
  <w:p w14:paraId="53A6E041" w14:textId="77777777" w:rsidR="005C5F0B" w:rsidRDefault="005C5F0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EB700" w14:textId="4AF1ECA2" w:rsidR="00E73702" w:rsidRPr="00597A17" w:rsidRDefault="00E73702" w:rsidP="00E73702">
    <w:pPr>
      <w:spacing w:after="0"/>
      <w:rPr>
        <w:sz w:val="20"/>
        <w:szCs w:val="20"/>
      </w:rPr>
    </w:pPr>
    <w:bookmarkStart w:id="0" w:name="_Hlk183108182"/>
    <w:bookmarkStart w:id="1" w:name="_Hlk183108183"/>
    <w:bookmarkStart w:id="2" w:name="_Hlk183113095"/>
    <w:bookmarkStart w:id="3" w:name="_Hlk183113096"/>
    <w:r w:rsidRPr="00B11E70">
      <w:rPr>
        <w:noProof/>
      </w:rPr>
      <w:drawing>
        <wp:anchor distT="0" distB="0" distL="114300" distR="114300" simplePos="0" relativeHeight="251659264" behindDoc="0" locked="0" layoutInCell="1" allowOverlap="1" wp14:anchorId="7E2F5523" wp14:editId="78E22443">
          <wp:simplePos x="0" y="0"/>
          <wp:positionH relativeFrom="column">
            <wp:posOffset>0</wp:posOffset>
          </wp:positionH>
          <wp:positionV relativeFrom="paragraph">
            <wp:posOffset>-701</wp:posOffset>
          </wp:positionV>
          <wp:extent cx="1709928" cy="557784"/>
          <wp:effectExtent l="0" t="0" r="5080" b="0"/>
          <wp:wrapSquare wrapText="bothSides"/>
          <wp:docPr id="1068773737" name="Picture 4" descr="A logo for a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7993147" name="Picture 4" descr="A logo for a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9928" cy="5577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sdt>
      <w:sdtPr>
        <w:alias w:val="Version &amp; Date"/>
        <w:tag w:val="Version &amp; Date"/>
        <w:id w:val="-1289824119"/>
      </w:sdtPr>
      <w:sdtEndPr>
        <w:rPr>
          <w:sz w:val="20"/>
          <w:szCs w:val="20"/>
        </w:rPr>
      </w:sdtEndPr>
      <w:sdtContent>
        <w:r w:rsidR="00F20908">
          <w:rPr>
            <w:sz w:val="20"/>
            <w:szCs w:val="20"/>
          </w:rPr>
          <w:t>Template Version: 1 (1/16/2025 - 11:58 AM)</w:t>
        </w:r>
      </w:sdtContent>
    </w:sdt>
    <w:bookmarkEnd w:id="0"/>
    <w:bookmarkEnd w:id="1"/>
    <w:bookmarkEnd w:id="2"/>
    <w:bookmarkEnd w:id="3"/>
  </w:p>
  <w:p w14:paraId="4F8A3EA5" w14:textId="77777777" w:rsidR="005C5F0B" w:rsidRDefault="005C5F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47697" w14:textId="77777777" w:rsidR="00E73702" w:rsidRDefault="00E73702" w:rsidP="00E73702">
    <w:pPr>
      <w:pStyle w:val="Header"/>
    </w:pPr>
  </w:p>
  <w:p w14:paraId="4921B54F" w14:textId="77777777" w:rsidR="005C5F0B" w:rsidRDefault="005C5F0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7A2DF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1A83F2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0467CDE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D62170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3C45FB4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D2CB4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0665230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1AE026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2F64D8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090EC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0E7DC3"/>
    <w:multiLevelType w:val="hybridMultilevel"/>
    <w:tmpl w:val="95A6B0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5D3CEA"/>
    <w:multiLevelType w:val="hybridMultilevel"/>
    <w:tmpl w:val="59A6CD8A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BDE7B39"/>
    <w:multiLevelType w:val="hybridMultilevel"/>
    <w:tmpl w:val="1EE480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B7504"/>
    <w:multiLevelType w:val="hybridMultilevel"/>
    <w:tmpl w:val="CD5E21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4E3759D"/>
    <w:multiLevelType w:val="hybridMultilevel"/>
    <w:tmpl w:val="8AEAB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6D7608"/>
    <w:multiLevelType w:val="hybridMultilevel"/>
    <w:tmpl w:val="C2B06C7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AA14F6A"/>
    <w:multiLevelType w:val="hybridMultilevel"/>
    <w:tmpl w:val="91168B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8F75E5"/>
    <w:multiLevelType w:val="hybridMultilevel"/>
    <w:tmpl w:val="747C47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233B9B"/>
    <w:multiLevelType w:val="hybridMultilevel"/>
    <w:tmpl w:val="B714EF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BA77DF"/>
    <w:multiLevelType w:val="hybridMultilevel"/>
    <w:tmpl w:val="E4BEE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6149E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50C3A11"/>
    <w:multiLevelType w:val="hybridMultilevel"/>
    <w:tmpl w:val="B44434F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7E7678"/>
    <w:multiLevelType w:val="hybridMultilevel"/>
    <w:tmpl w:val="307EB8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C7E725A"/>
    <w:multiLevelType w:val="hybridMultilevel"/>
    <w:tmpl w:val="54DCC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6B3F7E"/>
    <w:multiLevelType w:val="hybridMultilevel"/>
    <w:tmpl w:val="3B94136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E7F4315"/>
    <w:multiLevelType w:val="hybridMultilevel"/>
    <w:tmpl w:val="43E881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F38095F"/>
    <w:multiLevelType w:val="hybridMultilevel"/>
    <w:tmpl w:val="5FE40B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AA0C98"/>
    <w:multiLevelType w:val="hybridMultilevel"/>
    <w:tmpl w:val="997A649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BC6288"/>
    <w:multiLevelType w:val="hybridMultilevel"/>
    <w:tmpl w:val="8A6CEB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625EF"/>
    <w:multiLevelType w:val="hybridMultilevel"/>
    <w:tmpl w:val="3BD028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273E6B"/>
    <w:multiLevelType w:val="hybridMultilevel"/>
    <w:tmpl w:val="510E19A4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C1133F"/>
    <w:multiLevelType w:val="hybridMultilevel"/>
    <w:tmpl w:val="FD66F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4C2C06"/>
    <w:multiLevelType w:val="hybridMultilevel"/>
    <w:tmpl w:val="3F6EF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DDD3CF1"/>
    <w:multiLevelType w:val="hybridMultilevel"/>
    <w:tmpl w:val="08A05C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B16F3F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65AA08E7"/>
    <w:multiLevelType w:val="hybridMultilevel"/>
    <w:tmpl w:val="95A6B0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A508E8"/>
    <w:multiLevelType w:val="hybridMultilevel"/>
    <w:tmpl w:val="EDEC19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D34132"/>
    <w:multiLevelType w:val="hybridMultilevel"/>
    <w:tmpl w:val="80CA6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E2F610F"/>
    <w:multiLevelType w:val="hybridMultilevel"/>
    <w:tmpl w:val="8E9A159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8D5DB9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40" w15:restartNumberingAfterBreak="0">
    <w:nsid w:val="756624D9"/>
    <w:multiLevelType w:val="hybridMultilevel"/>
    <w:tmpl w:val="8F9E03E2"/>
    <w:lvl w:ilvl="0" w:tplc="A42830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F0357FD"/>
    <w:multiLevelType w:val="hybridMultilevel"/>
    <w:tmpl w:val="BF06DD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687053">
    <w:abstractNumId w:val="18"/>
  </w:num>
  <w:num w:numId="2" w16cid:durableId="1744982297">
    <w:abstractNumId w:val="35"/>
  </w:num>
  <w:num w:numId="3" w16cid:durableId="1635600935">
    <w:abstractNumId w:val="12"/>
  </w:num>
  <w:num w:numId="4" w16cid:durableId="1659260916">
    <w:abstractNumId w:val="10"/>
  </w:num>
  <w:num w:numId="5" w16cid:durableId="1924531725">
    <w:abstractNumId w:val="27"/>
  </w:num>
  <w:num w:numId="6" w16cid:durableId="1673682194">
    <w:abstractNumId w:val="21"/>
  </w:num>
  <w:num w:numId="7" w16cid:durableId="407309743">
    <w:abstractNumId w:val="16"/>
  </w:num>
  <w:num w:numId="8" w16cid:durableId="2057123567">
    <w:abstractNumId w:val="19"/>
  </w:num>
  <w:num w:numId="9" w16cid:durableId="1156264499">
    <w:abstractNumId w:val="13"/>
  </w:num>
  <w:num w:numId="10" w16cid:durableId="877551460">
    <w:abstractNumId w:val="30"/>
  </w:num>
  <w:num w:numId="11" w16cid:durableId="1560634846">
    <w:abstractNumId w:val="40"/>
  </w:num>
  <w:num w:numId="12" w16cid:durableId="1351373625">
    <w:abstractNumId w:val="25"/>
  </w:num>
  <w:num w:numId="13" w16cid:durableId="1492090660">
    <w:abstractNumId w:val="32"/>
  </w:num>
  <w:num w:numId="14" w16cid:durableId="1429159134">
    <w:abstractNumId w:val="31"/>
  </w:num>
  <w:num w:numId="15" w16cid:durableId="33042038">
    <w:abstractNumId w:val="11"/>
  </w:num>
  <w:num w:numId="16" w16cid:durableId="882524640">
    <w:abstractNumId w:val="37"/>
  </w:num>
  <w:num w:numId="17" w16cid:durableId="115367047">
    <w:abstractNumId w:val="33"/>
  </w:num>
  <w:num w:numId="18" w16cid:durableId="700790325">
    <w:abstractNumId w:val="26"/>
  </w:num>
  <w:num w:numId="19" w16cid:durableId="1812096788">
    <w:abstractNumId w:val="23"/>
  </w:num>
  <w:num w:numId="20" w16cid:durableId="1311981379">
    <w:abstractNumId w:val="17"/>
  </w:num>
  <w:num w:numId="21" w16cid:durableId="668867001">
    <w:abstractNumId w:val="14"/>
  </w:num>
  <w:num w:numId="22" w16cid:durableId="1467238850">
    <w:abstractNumId w:val="36"/>
  </w:num>
  <w:num w:numId="23" w16cid:durableId="35130179">
    <w:abstractNumId w:val="28"/>
  </w:num>
  <w:num w:numId="24" w16cid:durableId="531111439">
    <w:abstractNumId w:val="38"/>
  </w:num>
  <w:num w:numId="25" w16cid:durableId="18089664">
    <w:abstractNumId w:val="29"/>
  </w:num>
  <w:num w:numId="26" w16cid:durableId="911626336">
    <w:abstractNumId w:val="22"/>
  </w:num>
  <w:num w:numId="27" w16cid:durableId="1500345651">
    <w:abstractNumId w:val="41"/>
  </w:num>
  <w:num w:numId="28" w16cid:durableId="1698313683">
    <w:abstractNumId w:val="15"/>
  </w:num>
  <w:num w:numId="29" w16cid:durableId="284654456">
    <w:abstractNumId w:val="24"/>
  </w:num>
  <w:num w:numId="30" w16cid:durableId="1974864677">
    <w:abstractNumId w:val="20"/>
  </w:num>
  <w:num w:numId="31" w16cid:durableId="993534776">
    <w:abstractNumId w:val="34"/>
  </w:num>
  <w:num w:numId="32" w16cid:durableId="549802258">
    <w:abstractNumId w:val="39"/>
  </w:num>
  <w:num w:numId="33" w16cid:durableId="1987389803">
    <w:abstractNumId w:val="9"/>
  </w:num>
  <w:num w:numId="34" w16cid:durableId="1322077206">
    <w:abstractNumId w:val="7"/>
  </w:num>
  <w:num w:numId="35" w16cid:durableId="1318802369">
    <w:abstractNumId w:val="6"/>
  </w:num>
  <w:num w:numId="36" w16cid:durableId="635649506">
    <w:abstractNumId w:val="5"/>
  </w:num>
  <w:num w:numId="37" w16cid:durableId="465900897">
    <w:abstractNumId w:val="4"/>
  </w:num>
  <w:num w:numId="38" w16cid:durableId="1744141220">
    <w:abstractNumId w:val="8"/>
  </w:num>
  <w:num w:numId="39" w16cid:durableId="2014530764">
    <w:abstractNumId w:val="3"/>
  </w:num>
  <w:num w:numId="40" w16cid:durableId="1996105088">
    <w:abstractNumId w:val="2"/>
  </w:num>
  <w:num w:numId="41" w16cid:durableId="480851454">
    <w:abstractNumId w:val="1"/>
  </w:num>
  <w:num w:numId="42" w16cid:durableId="194753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/>
  <w:defaultTabStop w:val="720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C8B"/>
    <w:rsid w:val="000146E1"/>
    <w:rsid w:val="00036508"/>
    <w:rsid w:val="00050AFA"/>
    <w:rsid w:val="00055E96"/>
    <w:rsid w:val="0007614E"/>
    <w:rsid w:val="0008450C"/>
    <w:rsid w:val="000B393D"/>
    <w:rsid w:val="000B5BCE"/>
    <w:rsid w:val="000B67FA"/>
    <w:rsid w:val="001126B7"/>
    <w:rsid w:val="00130C0F"/>
    <w:rsid w:val="00140101"/>
    <w:rsid w:val="00156B21"/>
    <w:rsid w:val="001806F3"/>
    <w:rsid w:val="001A307C"/>
    <w:rsid w:val="001C4758"/>
    <w:rsid w:val="001D0294"/>
    <w:rsid w:val="001D3351"/>
    <w:rsid w:val="001D5A70"/>
    <w:rsid w:val="001E6CF3"/>
    <w:rsid w:val="00267A26"/>
    <w:rsid w:val="00270F3B"/>
    <w:rsid w:val="0028073E"/>
    <w:rsid w:val="00293336"/>
    <w:rsid w:val="002B6498"/>
    <w:rsid w:val="00355B8A"/>
    <w:rsid w:val="00371D9D"/>
    <w:rsid w:val="003820DF"/>
    <w:rsid w:val="003E0659"/>
    <w:rsid w:val="004024D1"/>
    <w:rsid w:val="004110A5"/>
    <w:rsid w:val="00447121"/>
    <w:rsid w:val="00494D7B"/>
    <w:rsid w:val="004C72F3"/>
    <w:rsid w:val="004E02DB"/>
    <w:rsid w:val="005C5F0B"/>
    <w:rsid w:val="005E27B2"/>
    <w:rsid w:val="005E5493"/>
    <w:rsid w:val="005F48F3"/>
    <w:rsid w:val="00616019"/>
    <w:rsid w:val="006523EB"/>
    <w:rsid w:val="0065640B"/>
    <w:rsid w:val="00670A6F"/>
    <w:rsid w:val="00677A90"/>
    <w:rsid w:val="006A1140"/>
    <w:rsid w:val="006B79D3"/>
    <w:rsid w:val="006C1A04"/>
    <w:rsid w:val="006F1812"/>
    <w:rsid w:val="00704F09"/>
    <w:rsid w:val="00713EB8"/>
    <w:rsid w:val="007572AB"/>
    <w:rsid w:val="00761843"/>
    <w:rsid w:val="007B59CB"/>
    <w:rsid w:val="00806151"/>
    <w:rsid w:val="008424A7"/>
    <w:rsid w:val="008469E6"/>
    <w:rsid w:val="00863C24"/>
    <w:rsid w:val="008C67B2"/>
    <w:rsid w:val="008D7D74"/>
    <w:rsid w:val="008F2866"/>
    <w:rsid w:val="0091285A"/>
    <w:rsid w:val="00924F2B"/>
    <w:rsid w:val="00990B74"/>
    <w:rsid w:val="009A43F2"/>
    <w:rsid w:val="009B487A"/>
    <w:rsid w:val="00A10B85"/>
    <w:rsid w:val="00A32B7D"/>
    <w:rsid w:val="00A4330A"/>
    <w:rsid w:val="00A6422E"/>
    <w:rsid w:val="00A8420D"/>
    <w:rsid w:val="00AB1A37"/>
    <w:rsid w:val="00AC6CEE"/>
    <w:rsid w:val="00AC7C7F"/>
    <w:rsid w:val="00AF3D01"/>
    <w:rsid w:val="00B24847"/>
    <w:rsid w:val="00B65B3E"/>
    <w:rsid w:val="00B7271C"/>
    <w:rsid w:val="00B842EA"/>
    <w:rsid w:val="00B87C9E"/>
    <w:rsid w:val="00B9773E"/>
    <w:rsid w:val="00BA42C3"/>
    <w:rsid w:val="00BB7F3B"/>
    <w:rsid w:val="00BC43BB"/>
    <w:rsid w:val="00BD1793"/>
    <w:rsid w:val="00C206D6"/>
    <w:rsid w:val="00C72701"/>
    <w:rsid w:val="00CC2C5B"/>
    <w:rsid w:val="00CC622E"/>
    <w:rsid w:val="00CD3C2C"/>
    <w:rsid w:val="00CE2065"/>
    <w:rsid w:val="00CF196B"/>
    <w:rsid w:val="00CF2F6D"/>
    <w:rsid w:val="00D23799"/>
    <w:rsid w:val="00D24B7E"/>
    <w:rsid w:val="00D440AB"/>
    <w:rsid w:val="00D6074D"/>
    <w:rsid w:val="00D711C9"/>
    <w:rsid w:val="00D91C8B"/>
    <w:rsid w:val="00DD2751"/>
    <w:rsid w:val="00DE4026"/>
    <w:rsid w:val="00E11279"/>
    <w:rsid w:val="00E22349"/>
    <w:rsid w:val="00E73702"/>
    <w:rsid w:val="00E73E38"/>
    <w:rsid w:val="00F03647"/>
    <w:rsid w:val="00F112BE"/>
    <w:rsid w:val="00F20908"/>
    <w:rsid w:val="00F412F0"/>
    <w:rsid w:val="00F6133B"/>
    <w:rsid w:val="00F87F23"/>
    <w:rsid w:val="00FA72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."/>
  <w:listSeparator w:val=","/>
  <w14:docId w14:val="64A1A02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2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Meadows - Normal"/>
    <w:rsid w:val="00E73702"/>
    <w:pPr>
      <w:spacing w:after="200" w:line="288" w:lineRule="auto"/>
    </w:pPr>
    <w:rPr>
      <w:rFonts w:ascii="Aptos" w:eastAsiaTheme="minorEastAsia" w:hAnsi="Aptos"/>
      <w:kern w:val="0"/>
      <w:szCs w:val="21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rsid w:val="00E73702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B68C1F" w:themeColor="accent6" w:themeShade="BF"/>
      <w:sz w:val="40"/>
      <w:szCs w:val="40"/>
    </w:rPr>
  </w:style>
  <w:style w:type="paragraph" w:styleId="Heading2">
    <w:name w:val="heading 2"/>
    <w:aliases w:val="Meadows Heading 2,Heading 2 Meadows"/>
    <w:basedOn w:val="Normal"/>
    <w:next w:val="Normal"/>
    <w:link w:val="Heading2Char"/>
    <w:uiPriority w:val="9"/>
    <w:unhideWhenUsed/>
    <w:qFormat/>
    <w:rsid w:val="00E73702"/>
    <w:pPr>
      <w:keepNext/>
      <w:keepLines/>
      <w:spacing w:before="80" w:after="80" w:line="240" w:lineRule="auto"/>
      <w:jc w:val="center"/>
      <w:outlineLvl w:val="1"/>
    </w:pPr>
    <w:rPr>
      <w:rFonts w:eastAsiaTheme="majorEastAsia" w:cstheme="majorBidi"/>
      <w:color w:val="B68C1F" w:themeColor="accent6" w:themeShade="BF"/>
      <w:sz w:val="28"/>
      <w:szCs w:val="28"/>
    </w:rPr>
  </w:style>
  <w:style w:type="paragraph" w:styleId="Heading3">
    <w:name w:val="heading 3"/>
    <w:aliases w:val="Meadows - Heading 3,Heading 3 Meadows"/>
    <w:basedOn w:val="Normal"/>
    <w:next w:val="Normal"/>
    <w:link w:val="Heading3Char"/>
    <w:uiPriority w:val="9"/>
    <w:unhideWhenUsed/>
    <w:qFormat/>
    <w:rsid w:val="00E73702"/>
    <w:pPr>
      <w:keepNext/>
      <w:keepLines/>
      <w:spacing w:after="0" w:line="360" w:lineRule="auto"/>
      <w:ind w:left="288" w:right="-144"/>
      <w:outlineLvl w:val="2"/>
    </w:pPr>
    <w:rPr>
      <w:rFonts w:eastAsiaTheme="majorEastAsia" w:cstheme="majorBidi"/>
      <w:color w:val="B68C1F" w:themeColor="accent6" w:themeShade="B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rsid w:val="00E73702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DEB340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370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DEB340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370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DEB340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3702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DEB340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370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DEB340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3702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DEB340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3702"/>
    <w:rPr>
      <w:rFonts w:asciiTheme="majorHAnsi" w:eastAsiaTheme="majorEastAsia" w:hAnsiTheme="majorHAnsi" w:cstheme="majorBidi"/>
      <w:color w:val="B68C1F" w:themeColor="accent6" w:themeShade="BF"/>
      <w:kern w:val="0"/>
      <w:sz w:val="40"/>
      <w:szCs w:val="40"/>
      <w14:ligatures w14:val="none"/>
    </w:rPr>
  </w:style>
  <w:style w:type="character" w:customStyle="1" w:styleId="Heading2Char">
    <w:name w:val="Heading 2 Char"/>
    <w:aliases w:val="Meadows Heading 2 Char,Heading 2 Meadows Char"/>
    <w:basedOn w:val="DefaultParagraphFont"/>
    <w:link w:val="Heading2"/>
    <w:uiPriority w:val="9"/>
    <w:rsid w:val="00E73702"/>
    <w:rPr>
      <w:rFonts w:ascii="Aptos" w:eastAsiaTheme="majorEastAsia" w:hAnsi="Aptos" w:cstheme="majorBidi"/>
      <w:color w:val="B68C1F" w:themeColor="accent6" w:themeShade="BF"/>
      <w:kern w:val="0"/>
      <w:sz w:val="28"/>
      <w:szCs w:val="28"/>
      <w14:ligatures w14:val="none"/>
    </w:rPr>
  </w:style>
  <w:style w:type="character" w:customStyle="1" w:styleId="Heading3Char">
    <w:name w:val="Heading 3 Char"/>
    <w:aliases w:val="Meadows - Heading 3 Char,Heading 3 Meadows Char"/>
    <w:basedOn w:val="DefaultParagraphFont"/>
    <w:link w:val="Heading3"/>
    <w:uiPriority w:val="9"/>
    <w:rsid w:val="00E73702"/>
    <w:rPr>
      <w:rFonts w:ascii="Aptos" w:eastAsiaTheme="majorEastAsia" w:hAnsi="Aptos" w:cstheme="majorBidi"/>
      <w:color w:val="B68C1F" w:themeColor="accent6" w:themeShade="BF"/>
      <w:kern w:val="0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3702"/>
    <w:rPr>
      <w:rFonts w:asciiTheme="majorHAnsi" w:eastAsiaTheme="majorEastAsia" w:hAnsiTheme="majorHAnsi" w:cstheme="majorBidi"/>
      <w:color w:val="DEB340" w:themeColor="accent6"/>
      <w:kern w:val="0"/>
      <w:sz w:val="22"/>
      <w:szCs w:val="22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3702"/>
    <w:rPr>
      <w:rFonts w:asciiTheme="majorHAnsi" w:eastAsiaTheme="majorEastAsia" w:hAnsiTheme="majorHAnsi" w:cstheme="majorBidi"/>
      <w:i/>
      <w:iCs/>
      <w:color w:val="DEB340" w:themeColor="accent6"/>
      <w:kern w:val="0"/>
      <w:sz w:val="22"/>
      <w:szCs w:val="22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3702"/>
    <w:rPr>
      <w:rFonts w:asciiTheme="majorHAnsi" w:eastAsiaTheme="majorEastAsia" w:hAnsiTheme="majorHAnsi" w:cstheme="majorBidi"/>
      <w:color w:val="DEB340" w:themeColor="accent6"/>
      <w:kern w:val="0"/>
      <w:szCs w:val="21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3702"/>
    <w:rPr>
      <w:rFonts w:asciiTheme="majorHAnsi" w:eastAsiaTheme="majorEastAsia" w:hAnsiTheme="majorHAnsi" w:cstheme="majorBidi"/>
      <w:b/>
      <w:bCs/>
      <w:color w:val="DEB340" w:themeColor="accent6"/>
      <w:kern w:val="0"/>
      <w:szCs w:val="21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3702"/>
    <w:rPr>
      <w:rFonts w:asciiTheme="majorHAnsi" w:eastAsiaTheme="majorEastAsia" w:hAnsiTheme="majorHAnsi" w:cstheme="majorBidi"/>
      <w:b/>
      <w:bCs/>
      <w:i/>
      <w:iCs/>
      <w:color w:val="DEB340" w:themeColor="accent6"/>
      <w:kern w:val="0"/>
      <w:sz w:val="20"/>
      <w:szCs w:val="20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3702"/>
    <w:rPr>
      <w:rFonts w:asciiTheme="majorHAnsi" w:eastAsiaTheme="majorEastAsia" w:hAnsiTheme="majorHAnsi" w:cstheme="majorBidi"/>
      <w:i/>
      <w:iCs/>
      <w:color w:val="DEB340" w:themeColor="accent6"/>
      <w:kern w:val="0"/>
      <w:sz w:val="20"/>
      <w:szCs w:val="20"/>
      <w14:ligatures w14:val="none"/>
    </w:rPr>
  </w:style>
  <w:style w:type="paragraph" w:styleId="Title">
    <w:name w:val="Title"/>
    <w:basedOn w:val="Normal"/>
    <w:next w:val="Normal"/>
    <w:link w:val="TitleChar"/>
    <w:uiPriority w:val="10"/>
    <w:rsid w:val="00E73702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E73702"/>
    <w:rPr>
      <w:rFonts w:asciiTheme="majorHAnsi" w:eastAsiaTheme="majorEastAsia" w:hAnsiTheme="majorHAnsi" w:cstheme="majorBidi"/>
      <w:color w:val="262626" w:themeColor="text1" w:themeTint="D9"/>
      <w:spacing w:val="-15"/>
      <w:kern w:val="0"/>
      <w:sz w:val="96"/>
      <w:szCs w:val="96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rsid w:val="00E73702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E73702"/>
    <w:rPr>
      <w:rFonts w:asciiTheme="majorHAnsi" w:eastAsiaTheme="majorEastAsia" w:hAnsiTheme="majorHAnsi" w:cstheme="majorBidi"/>
      <w:kern w:val="0"/>
      <w:sz w:val="30"/>
      <w:szCs w:val="30"/>
      <w14:ligatures w14:val="none"/>
    </w:rPr>
  </w:style>
  <w:style w:type="paragraph" w:styleId="Quote">
    <w:name w:val="Quote"/>
    <w:basedOn w:val="Normal"/>
    <w:next w:val="Normal"/>
    <w:link w:val="QuoteChar"/>
    <w:uiPriority w:val="29"/>
    <w:rsid w:val="00E73702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E73702"/>
    <w:rPr>
      <w:rFonts w:ascii="Aptos" w:eastAsiaTheme="minorEastAsia" w:hAnsi="Aptos"/>
      <w:i/>
      <w:iCs/>
      <w:color w:val="262626" w:themeColor="text1" w:themeTint="D9"/>
      <w:kern w:val="0"/>
      <w:szCs w:val="21"/>
      <w14:ligatures w14:val="none"/>
    </w:rPr>
  </w:style>
  <w:style w:type="paragraph" w:styleId="ListParagraph">
    <w:name w:val="List Paragraph"/>
    <w:basedOn w:val="Normal"/>
    <w:uiPriority w:val="34"/>
    <w:qFormat/>
    <w:rsid w:val="00E737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E73702"/>
    <w:rPr>
      <w:b/>
      <w:bCs/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rsid w:val="00E73702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DEB340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3702"/>
    <w:rPr>
      <w:rFonts w:asciiTheme="majorHAnsi" w:eastAsiaTheme="majorEastAsia" w:hAnsiTheme="majorHAnsi" w:cstheme="majorBidi"/>
      <w:i/>
      <w:iCs/>
      <w:color w:val="DEB340" w:themeColor="accent6"/>
      <w:kern w:val="0"/>
      <w:sz w:val="32"/>
      <w:szCs w:val="32"/>
      <w14:ligatures w14:val="none"/>
    </w:rPr>
  </w:style>
  <w:style w:type="character" w:styleId="IntenseReference">
    <w:name w:val="Intense Reference"/>
    <w:basedOn w:val="DefaultParagraphFont"/>
    <w:uiPriority w:val="32"/>
    <w:rsid w:val="00E73702"/>
    <w:rPr>
      <w:b/>
      <w:bCs/>
      <w:smallCaps/>
      <w:color w:val="DEB340" w:themeColor="accent6"/>
    </w:rPr>
  </w:style>
  <w:style w:type="paragraph" w:styleId="Header">
    <w:name w:val="header"/>
    <w:basedOn w:val="Normal"/>
    <w:link w:val="HeaderChar"/>
    <w:uiPriority w:val="21"/>
    <w:unhideWhenUsed/>
    <w:rsid w:val="00E7370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21"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7370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73702"/>
    <w:rPr>
      <w:rFonts w:ascii="Aptos" w:eastAsiaTheme="minorEastAsia" w:hAnsi="Aptos"/>
      <w:kern w:val="0"/>
      <w:szCs w:val="21"/>
      <w14:ligatures w14:val="none"/>
    </w:rPr>
  </w:style>
  <w:style w:type="character" w:styleId="Hyperlink">
    <w:name w:val="Hyperlink"/>
    <w:basedOn w:val="DefaultParagraphFont"/>
    <w:uiPriority w:val="99"/>
    <w:unhideWhenUsed/>
    <w:rsid w:val="00E73702"/>
    <w:rPr>
      <w:color w:val="A8BF4D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7370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link w:val="NormalWebChar"/>
    <w:uiPriority w:val="99"/>
    <w:semiHidden/>
    <w:unhideWhenUsed/>
    <w:rsid w:val="00E73702"/>
    <w:pPr>
      <w:spacing w:before="100" w:beforeAutospacing="1" w:after="100" w:afterAutospacing="1"/>
    </w:pPr>
    <w:rPr>
      <w:rFonts w:cs="Apto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73702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qFormat/>
    <w:rsid w:val="00E73702"/>
    <w:rPr>
      <w:b/>
      <w:bCs/>
    </w:rPr>
  </w:style>
  <w:style w:type="character" w:styleId="Emphasis">
    <w:name w:val="Emphasis"/>
    <w:aliases w:val="Bold"/>
    <w:basedOn w:val="DefaultParagraphFont"/>
    <w:uiPriority w:val="20"/>
    <w:qFormat/>
    <w:rsid w:val="00E73702"/>
    <w:rPr>
      <w:i/>
      <w:iCs/>
      <w:color w:val="DEB340" w:themeColor="accent6"/>
    </w:rPr>
  </w:style>
  <w:style w:type="paragraph" w:styleId="NoSpacing">
    <w:name w:val="No Spacing"/>
    <w:uiPriority w:val="1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</w:style>
  <w:style w:type="character" w:styleId="SubtleEmphasis">
    <w:name w:val="Subtle Emphasis"/>
    <w:aliases w:val="Italic"/>
    <w:basedOn w:val="DefaultParagraphFont"/>
    <w:uiPriority w:val="19"/>
    <w:qFormat/>
    <w:rsid w:val="00E73702"/>
    <w:rPr>
      <w:i/>
      <w:iCs/>
    </w:rPr>
  </w:style>
  <w:style w:type="character" w:styleId="SubtleReference">
    <w:name w:val="Subtle Reference"/>
    <w:basedOn w:val="DefaultParagraphFont"/>
    <w:uiPriority w:val="31"/>
    <w:rsid w:val="00E73702"/>
    <w:rPr>
      <w:smallCaps/>
      <w:color w:val="595959" w:themeColor="text1" w:themeTint="A6"/>
    </w:rPr>
  </w:style>
  <w:style w:type="character" w:styleId="BookTitle">
    <w:name w:val="Book Title"/>
    <w:basedOn w:val="DefaultParagraphFont"/>
    <w:uiPriority w:val="33"/>
    <w:rsid w:val="00E73702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73702"/>
    <w:pPr>
      <w:outlineLvl w:val="9"/>
    </w:pPr>
  </w:style>
  <w:style w:type="character" w:styleId="PlaceholderText">
    <w:name w:val="Placeholder Text"/>
    <w:basedOn w:val="DefaultParagraphFont"/>
    <w:uiPriority w:val="99"/>
    <w:rsid w:val="00E73702"/>
    <w:rPr>
      <w:color w:val="auto"/>
      <w:lang w:val="en-US"/>
    </w:rPr>
  </w:style>
  <w:style w:type="numbering" w:styleId="111111">
    <w:name w:val="Outline List 2"/>
    <w:basedOn w:val="NoList"/>
    <w:uiPriority w:val="99"/>
    <w:semiHidden/>
    <w:unhideWhenUsed/>
    <w:rsid w:val="00E73702"/>
    <w:pPr>
      <w:numPr>
        <w:numId w:val="30"/>
      </w:numPr>
    </w:pPr>
  </w:style>
  <w:style w:type="numbering" w:styleId="1ai">
    <w:name w:val="Outline List 1"/>
    <w:basedOn w:val="NoList"/>
    <w:uiPriority w:val="99"/>
    <w:semiHidden/>
    <w:unhideWhenUsed/>
    <w:rsid w:val="00E73702"/>
    <w:pPr>
      <w:numPr>
        <w:numId w:val="31"/>
      </w:numPr>
    </w:pPr>
  </w:style>
  <w:style w:type="numbering" w:styleId="ArticleSection">
    <w:name w:val="Outline List 3"/>
    <w:basedOn w:val="NoList"/>
    <w:uiPriority w:val="99"/>
    <w:semiHidden/>
    <w:unhideWhenUsed/>
    <w:rsid w:val="00E73702"/>
    <w:pPr>
      <w:numPr>
        <w:numId w:val="32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37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702"/>
    <w:rPr>
      <w:rFonts w:ascii="Segoe UI" w:eastAsiaTheme="minorEastAsia" w:hAnsi="Segoe UI" w:cs="Segoe UI"/>
      <w:kern w:val="0"/>
      <w:sz w:val="18"/>
      <w:szCs w:val="18"/>
      <w14:ligatures w14:val="none"/>
    </w:rPr>
  </w:style>
  <w:style w:type="paragraph" w:styleId="Bibliography">
    <w:name w:val="Bibliography"/>
    <w:basedOn w:val="Normal"/>
    <w:next w:val="Normal"/>
    <w:uiPriority w:val="37"/>
    <w:semiHidden/>
    <w:unhideWhenUsed/>
    <w:rsid w:val="00E73702"/>
  </w:style>
  <w:style w:type="paragraph" w:styleId="BlockText">
    <w:name w:val="Block Text"/>
    <w:basedOn w:val="Normal"/>
    <w:uiPriority w:val="99"/>
    <w:semiHidden/>
    <w:unhideWhenUsed/>
    <w:rsid w:val="00E73702"/>
    <w:pPr>
      <w:pBdr>
        <w:top w:val="single" w:sz="2" w:space="10" w:color="83992A" w:themeColor="accent1"/>
        <w:left w:val="single" w:sz="2" w:space="10" w:color="83992A" w:themeColor="accent1"/>
        <w:bottom w:val="single" w:sz="2" w:space="10" w:color="83992A" w:themeColor="accent1"/>
        <w:right w:val="single" w:sz="2" w:space="10" w:color="83992A" w:themeColor="accent1"/>
      </w:pBdr>
      <w:ind w:left="1152" w:right="1152"/>
    </w:pPr>
    <w:rPr>
      <w:rFonts w:asciiTheme="minorHAnsi" w:hAnsiTheme="minorHAnsi"/>
      <w:i/>
      <w:iCs/>
      <w:color w:val="83992A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E7370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7370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E73702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73702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73702"/>
    <w:pPr>
      <w:spacing w:after="20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7370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73702"/>
    <w:pPr>
      <w:spacing w:after="20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7370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73702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73702"/>
    <w:rPr>
      <w:rFonts w:ascii="Aptos" w:eastAsiaTheme="minorEastAsia" w:hAnsi="Aptos"/>
      <w:kern w:val="0"/>
      <w:sz w:val="16"/>
      <w:szCs w:val="16"/>
      <w14:ligatures w14:val="none"/>
    </w:rPr>
  </w:style>
  <w:style w:type="paragraph" w:styleId="Closing">
    <w:name w:val="Closing"/>
    <w:basedOn w:val="Normal"/>
    <w:link w:val="ClosingChar"/>
    <w:uiPriority w:val="99"/>
    <w:semiHidden/>
    <w:unhideWhenUsed/>
    <w:rsid w:val="00E73702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table" w:styleId="ColorfulGrid">
    <w:name w:val="Colorful Grid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</w:rPr>
      <w:tblPr/>
      <w:tcPr>
        <w:shd w:val="clear" w:color="auto" w:fill="D5E39C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E39C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1721F" w:themeFill="accent1" w:themeFillShade="BF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</w:rPr>
      <w:tblPr/>
      <w:tcPr>
        <w:shd w:val="clear" w:color="auto" w:fill="A9DDC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9DDC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2D7153" w:themeFill="accent2" w:themeFillShade="BF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</w:rPr>
      <w:tblPr/>
      <w:tcPr>
        <w:shd w:val="clear" w:color="auto" w:fill="AFC5D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AFC5D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35375" w:themeFill="accent3" w:themeFillShade="BF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</w:rPr>
      <w:tblPr/>
      <w:tcPr>
        <w:shd w:val="clear" w:color="auto" w:fill="E2A9A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A9A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92C26" w:themeFill="accent4" w:themeFillShade="BF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</w:rPr>
      <w:tblPr/>
      <w:tcPr>
        <w:shd w:val="clear" w:color="auto" w:fill="EFC8A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8A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3591D" w:themeFill="accent5" w:themeFillShade="BF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</w:rPr>
      <w:tblPr/>
      <w:tcPr>
        <w:shd w:val="clear" w:color="auto" w:fill="F1E0B2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0B2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68C1F" w:themeFill="accent6" w:themeFillShade="BF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4F8E6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AF6F1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07859" w:themeFill="accent2" w:themeFillShade="CC"/>
      </w:tcPr>
    </w:tblStylePr>
    <w:tblStylePr w:type="lastRow">
      <w:rPr>
        <w:b/>
        <w:bCs/>
        <w:color w:val="307859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EBF0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12F28" w:themeFill="accent4" w:themeFillShade="CC"/>
      </w:tcPr>
    </w:tblStylePr>
    <w:tblStylePr w:type="lastRow">
      <w:rPr>
        <w:b/>
        <w:bCs/>
        <w:color w:val="812F2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8E9E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6597D" w:themeFill="accent3" w:themeFillShade="CC"/>
      </w:tcPr>
    </w:tblStylePr>
    <w:tblStylePr w:type="lastRow">
      <w:rPr>
        <w:b/>
        <w:bCs/>
        <w:color w:val="36597D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1E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29621" w:themeFill="accent6" w:themeFillShade="CC"/>
      </w:tcPr>
    </w:tblStylePr>
    <w:tblStylePr w:type="lastRow">
      <w:rPr>
        <w:b/>
        <w:bCs/>
        <w:color w:val="C2962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FB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E5F1F" w:themeFill="accent5" w:themeFillShade="CC"/>
      </w:tcPr>
    </w:tblStylePr>
    <w:tblStylePr w:type="lastRow">
      <w:rPr>
        <w:b/>
        <w:bCs/>
        <w:color w:val="AE5F1F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8E6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E5B19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E5B19" w:themeColor="accent1" w:themeShade="99"/>
          <w:insideV w:val="nil"/>
        </w:tcBorders>
        <w:shd w:val="clear" w:color="auto" w:fill="4E5B19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E5B19" w:themeFill="accent1" w:themeFillShade="99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CBDD8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6F1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45A42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45A42" w:themeColor="accent2" w:themeShade="99"/>
          <w:insideV w:val="nil"/>
        </w:tcBorders>
        <w:shd w:val="clear" w:color="auto" w:fill="245A42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45A42" w:themeFill="accent2" w:themeFillShade="99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94D4B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BF0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8435E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8435E" w:themeColor="accent3" w:themeShade="99"/>
          <w:insideV w:val="nil"/>
        </w:tcBorders>
        <w:shd w:val="clear" w:color="auto" w:fill="28435E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8435E" w:themeFill="accent3" w:themeFillShade="99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9E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1231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1231E" w:themeColor="accent4" w:themeShade="99"/>
          <w:insideV w:val="nil"/>
        </w:tcBorders>
        <w:shd w:val="clear" w:color="auto" w:fill="61231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231E" w:themeFill="accent4" w:themeFillShade="99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DB948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1E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82471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24717" w:themeColor="accent5" w:themeShade="99"/>
          <w:insideV w:val="nil"/>
        </w:tcBorders>
        <w:shd w:val="clear" w:color="auto" w:fill="82471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4717" w:themeFill="accent5" w:themeFillShade="99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CBB9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7019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7019" w:themeColor="accent6" w:themeShade="99"/>
          <w:insideV w:val="nil"/>
        </w:tcBorders>
        <w:shd w:val="clear" w:color="auto" w:fill="927019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7019" w:themeFill="accent6" w:themeFillShade="99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EED89F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737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370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3702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370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3702"/>
    <w:rPr>
      <w:rFonts w:ascii="Aptos" w:eastAsiaTheme="minorEastAsia" w:hAnsi="Aptos"/>
      <w:b/>
      <w:bCs/>
      <w:kern w:val="0"/>
      <w:sz w:val="20"/>
      <w:szCs w:val="20"/>
      <w14:ligatures w14:val="none"/>
    </w:rPr>
  </w:style>
  <w:style w:type="table" w:styleId="DarkList">
    <w:name w:val="Dark List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4C15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721F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721F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E4B37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D715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D7153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2374E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35375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35375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01D1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92C26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2C26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C3B1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A3591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3591D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5D15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8C1F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8C1F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E73702"/>
  </w:style>
  <w:style w:type="character" w:customStyle="1" w:styleId="DateChar">
    <w:name w:val="Date Char"/>
    <w:basedOn w:val="DefaultParagraphFont"/>
    <w:link w:val="Date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73702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73702"/>
    <w:rPr>
      <w:rFonts w:ascii="Segoe UI" w:eastAsiaTheme="minorEastAsia" w:hAnsi="Segoe UI" w:cs="Segoe UI"/>
      <w:kern w:val="0"/>
      <w:sz w:val="16"/>
      <w:szCs w:val="16"/>
      <w14:ligatures w14:val="none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73702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character" w:styleId="EndnoteReference">
    <w:name w:val="endnote reference"/>
    <w:basedOn w:val="DefaultParagraphFont"/>
    <w:uiPriority w:val="99"/>
    <w:semiHidden/>
    <w:unhideWhenUsed/>
    <w:rsid w:val="00E7370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7370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73702"/>
    <w:rPr>
      <w:rFonts w:ascii="Aptos" w:eastAsiaTheme="minorEastAsia" w:hAnsi="Aptos"/>
      <w:kern w:val="0"/>
      <w:sz w:val="20"/>
      <w:szCs w:val="20"/>
      <w14:ligatures w14:val="none"/>
    </w:rPr>
  </w:style>
  <w:style w:type="paragraph" w:styleId="EnvelopeAddress">
    <w:name w:val="envelope address"/>
    <w:basedOn w:val="Normal"/>
    <w:uiPriority w:val="99"/>
    <w:semiHidden/>
    <w:unhideWhenUsed/>
    <w:rsid w:val="00E73702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3702"/>
    <w:rPr>
      <w:color w:val="B4CA80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7370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7370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73702"/>
    <w:rPr>
      <w:rFonts w:ascii="Aptos" w:eastAsiaTheme="minorEastAsia" w:hAnsi="Aptos"/>
      <w:kern w:val="0"/>
      <w:sz w:val="20"/>
      <w:szCs w:val="20"/>
      <w14:ligatures w14:val="none"/>
    </w:rPr>
  </w:style>
  <w:style w:type="table" w:styleId="GridTable1Light">
    <w:name w:val="Grid Table 1 Light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5E39C" w:themeColor="accent1" w:themeTint="66"/>
        <w:left w:val="single" w:sz="4" w:space="0" w:color="D5E39C" w:themeColor="accent1" w:themeTint="66"/>
        <w:bottom w:val="single" w:sz="4" w:space="0" w:color="D5E39C" w:themeColor="accent1" w:themeTint="66"/>
        <w:right w:val="single" w:sz="4" w:space="0" w:color="D5E39C" w:themeColor="accent1" w:themeTint="66"/>
        <w:insideH w:val="single" w:sz="4" w:space="0" w:color="D5E39C" w:themeColor="accent1" w:themeTint="66"/>
        <w:insideV w:val="single" w:sz="4" w:space="0" w:color="D5E39C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9DDC6" w:themeColor="accent2" w:themeTint="66"/>
        <w:left w:val="single" w:sz="4" w:space="0" w:color="A9DDC6" w:themeColor="accent2" w:themeTint="66"/>
        <w:bottom w:val="single" w:sz="4" w:space="0" w:color="A9DDC6" w:themeColor="accent2" w:themeTint="66"/>
        <w:right w:val="single" w:sz="4" w:space="0" w:color="A9DDC6" w:themeColor="accent2" w:themeTint="66"/>
        <w:insideH w:val="single" w:sz="4" w:space="0" w:color="A9DDC6" w:themeColor="accent2" w:themeTint="66"/>
        <w:insideV w:val="single" w:sz="4" w:space="0" w:color="A9DDC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FC5DC" w:themeColor="accent3" w:themeTint="66"/>
        <w:left w:val="single" w:sz="4" w:space="0" w:color="AFC5DC" w:themeColor="accent3" w:themeTint="66"/>
        <w:bottom w:val="single" w:sz="4" w:space="0" w:color="AFC5DC" w:themeColor="accent3" w:themeTint="66"/>
        <w:right w:val="single" w:sz="4" w:space="0" w:color="AFC5DC" w:themeColor="accent3" w:themeTint="66"/>
        <w:insideH w:val="single" w:sz="4" w:space="0" w:color="AFC5DC" w:themeColor="accent3" w:themeTint="66"/>
        <w:insideV w:val="single" w:sz="4" w:space="0" w:color="AFC5D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2A9A4" w:themeColor="accent4" w:themeTint="66"/>
        <w:left w:val="single" w:sz="4" w:space="0" w:color="E2A9A4" w:themeColor="accent4" w:themeTint="66"/>
        <w:bottom w:val="single" w:sz="4" w:space="0" w:color="E2A9A4" w:themeColor="accent4" w:themeTint="66"/>
        <w:right w:val="single" w:sz="4" w:space="0" w:color="E2A9A4" w:themeColor="accent4" w:themeTint="66"/>
        <w:insideH w:val="single" w:sz="4" w:space="0" w:color="E2A9A4" w:themeColor="accent4" w:themeTint="66"/>
        <w:insideV w:val="single" w:sz="4" w:space="0" w:color="E2A9A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FC8A8" w:themeColor="accent5" w:themeTint="66"/>
        <w:left w:val="single" w:sz="4" w:space="0" w:color="EFC8A8" w:themeColor="accent5" w:themeTint="66"/>
        <w:bottom w:val="single" w:sz="4" w:space="0" w:color="EFC8A8" w:themeColor="accent5" w:themeTint="66"/>
        <w:right w:val="single" w:sz="4" w:space="0" w:color="EFC8A8" w:themeColor="accent5" w:themeTint="66"/>
        <w:insideH w:val="single" w:sz="4" w:space="0" w:color="EFC8A8" w:themeColor="accent5" w:themeTint="66"/>
        <w:insideV w:val="single" w:sz="4" w:space="0" w:color="EFC8A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1E0B2" w:themeColor="accent6" w:themeTint="66"/>
        <w:left w:val="single" w:sz="4" w:space="0" w:color="F1E0B2" w:themeColor="accent6" w:themeTint="66"/>
        <w:bottom w:val="single" w:sz="4" w:space="0" w:color="F1E0B2" w:themeColor="accent6" w:themeTint="66"/>
        <w:right w:val="single" w:sz="4" w:space="0" w:color="F1E0B2" w:themeColor="accent6" w:themeTint="66"/>
        <w:insideH w:val="single" w:sz="4" w:space="0" w:color="F1E0B2" w:themeColor="accent6" w:themeTint="66"/>
        <w:insideV w:val="single" w:sz="4" w:space="0" w:color="F1E0B2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C0D66A" w:themeColor="accent1" w:themeTint="99"/>
        <w:bottom w:val="single" w:sz="2" w:space="0" w:color="C0D66A" w:themeColor="accent1" w:themeTint="99"/>
        <w:insideH w:val="single" w:sz="2" w:space="0" w:color="C0D66A" w:themeColor="accent1" w:themeTint="99"/>
        <w:insideV w:val="single" w:sz="2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D66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D66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7ECCAA" w:themeColor="accent2" w:themeTint="99"/>
        <w:bottom w:val="single" w:sz="2" w:space="0" w:color="7ECCAA" w:themeColor="accent2" w:themeTint="99"/>
        <w:insideH w:val="single" w:sz="2" w:space="0" w:color="7ECCAA" w:themeColor="accent2" w:themeTint="99"/>
        <w:insideV w:val="single" w:sz="2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7ECCA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7ECCA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87A9CB" w:themeColor="accent3" w:themeTint="99"/>
        <w:bottom w:val="single" w:sz="2" w:space="0" w:color="87A9CB" w:themeColor="accent3" w:themeTint="99"/>
        <w:insideH w:val="single" w:sz="2" w:space="0" w:color="87A9CB" w:themeColor="accent3" w:themeTint="99"/>
        <w:insideV w:val="single" w:sz="2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7A9C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7A9C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D47E77" w:themeColor="accent4" w:themeTint="99"/>
        <w:bottom w:val="single" w:sz="2" w:space="0" w:color="D47E77" w:themeColor="accent4" w:themeTint="99"/>
        <w:insideH w:val="single" w:sz="2" w:space="0" w:color="D47E77" w:themeColor="accent4" w:themeTint="99"/>
        <w:insideV w:val="single" w:sz="2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47E7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47E7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8AD7D" w:themeColor="accent5" w:themeTint="99"/>
        <w:bottom w:val="single" w:sz="2" w:space="0" w:color="E8AD7D" w:themeColor="accent5" w:themeTint="99"/>
        <w:insideH w:val="single" w:sz="2" w:space="0" w:color="E8AD7D" w:themeColor="accent5" w:themeTint="99"/>
        <w:insideV w:val="single" w:sz="2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8AD7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8AD7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" w:space="0" w:color="EBD18C" w:themeColor="accent6" w:themeTint="99"/>
        <w:bottom w:val="single" w:sz="2" w:space="0" w:color="EBD18C" w:themeColor="accent6" w:themeTint="99"/>
        <w:insideH w:val="single" w:sz="2" w:space="0" w:color="EBD18C" w:themeColor="accent6" w:themeTint="99"/>
        <w:insideV w:val="single" w:sz="2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BD18C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BD18C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3">
    <w:name w:val="Grid Table 3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5Dark">
    <w:name w:val="Grid Table 5 Dark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CD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3992A" w:themeFill="accent1"/>
      </w:tcPr>
    </w:tblStylePr>
    <w:tblStylePr w:type="band1Vert">
      <w:tblPr/>
      <w:tcPr>
        <w:shd w:val="clear" w:color="auto" w:fill="D5E39C" w:themeFill="accent1" w:themeFillTint="66"/>
      </w:tcPr>
    </w:tblStylePr>
    <w:tblStylePr w:type="band1Horz">
      <w:tblPr/>
      <w:tcPr>
        <w:shd w:val="clear" w:color="auto" w:fill="D5E39C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4EEE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3C9770" w:themeFill="accent2"/>
      </w:tcPr>
    </w:tblStylePr>
    <w:tblStylePr w:type="band1Vert">
      <w:tblPr/>
      <w:tcPr>
        <w:shd w:val="clear" w:color="auto" w:fill="A9DDC6" w:themeFill="accent2" w:themeFillTint="66"/>
      </w:tcPr>
    </w:tblStylePr>
    <w:tblStylePr w:type="band1Horz">
      <w:tblPr/>
      <w:tcPr>
        <w:shd w:val="clear" w:color="auto" w:fill="A9DDC6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7E2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09D" w:themeFill="accent3"/>
      </w:tcPr>
    </w:tblStylePr>
    <w:tblStylePr w:type="band1Vert">
      <w:tblPr/>
      <w:tcPr>
        <w:shd w:val="clear" w:color="auto" w:fill="AFC5DC" w:themeFill="accent3" w:themeFillTint="66"/>
      </w:tcPr>
    </w:tblStylePr>
    <w:tblStylePr w:type="band1Horz">
      <w:tblPr/>
      <w:tcPr>
        <w:shd w:val="clear" w:color="auto" w:fill="AFC5DC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D3D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23C33" w:themeFill="accent4"/>
      </w:tcPr>
    </w:tblStylePr>
    <w:tblStylePr w:type="band1Vert">
      <w:tblPr/>
      <w:tcPr>
        <w:shd w:val="clear" w:color="auto" w:fill="E2A9A4" w:themeFill="accent4" w:themeFillTint="66"/>
      </w:tcPr>
    </w:tblStylePr>
    <w:tblStylePr w:type="band1Horz">
      <w:tblPr/>
      <w:tcPr>
        <w:shd w:val="clear" w:color="auto" w:fill="E2A9A4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3D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97828" w:themeFill="accent5"/>
      </w:tcPr>
    </w:tblStylePr>
    <w:tblStylePr w:type="band1Vert">
      <w:tblPr/>
      <w:tcPr>
        <w:shd w:val="clear" w:color="auto" w:fill="EFC8A8" w:themeFill="accent5" w:themeFillTint="66"/>
      </w:tcPr>
    </w:tblStylePr>
    <w:tblStylePr w:type="band1Horz">
      <w:tblPr/>
      <w:tcPr>
        <w:shd w:val="clear" w:color="auto" w:fill="EFC8A8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D8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EB340" w:themeFill="accent6"/>
      </w:tcPr>
    </w:tblStylePr>
    <w:tblStylePr w:type="band1Vert">
      <w:tblPr/>
      <w:tcPr>
        <w:shd w:val="clear" w:color="auto" w:fill="F1E0B2" w:themeFill="accent6" w:themeFillTint="66"/>
      </w:tcPr>
    </w:tblStylePr>
    <w:tblStylePr w:type="band1Horz">
      <w:tblPr/>
      <w:tcPr>
        <w:shd w:val="clear" w:color="auto" w:fill="F1E0B2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E73702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E73702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E73702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E73702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E73702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E73702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E73702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  <w:insideV w:val="single" w:sz="4" w:space="0" w:color="C0D66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bottom w:val="single" w:sz="4" w:space="0" w:color="C0D66A" w:themeColor="accent1" w:themeTint="99"/>
        </w:tcBorders>
      </w:tcPr>
    </w:tblStylePr>
    <w:tblStylePr w:type="nwCell">
      <w:tblPr/>
      <w:tcPr>
        <w:tcBorders>
          <w:bottom w:val="single" w:sz="4" w:space="0" w:color="C0D66A" w:themeColor="accent1" w:themeTint="99"/>
        </w:tcBorders>
      </w:tcPr>
    </w:tblStylePr>
    <w:tblStylePr w:type="seCell">
      <w:tblPr/>
      <w:tcPr>
        <w:tcBorders>
          <w:top w:val="single" w:sz="4" w:space="0" w:color="C0D66A" w:themeColor="accent1" w:themeTint="99"/>
        </w:tcBorders>
      </w:tcPr>
    </w:tblStylePr>
    <w:tblStylePr w:type="swCell">
      <w:tblPr/>
      <w:tcPr>
        <w:tcBorders>
          <w:top w:val="single" w:sz="4" w:space="0" w:color="C0D66A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E73702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  <w:insideV w:val="single" w:sz="4" w:space="0" w:color="7ECCA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bottom w:val="single" w:sz="4" w:space="0" w:color="7ECCAA" w:themeColor="accent2" w:themeTint="99"/>
        </w:tcBorders>
      </w:tcPr>
    </w:tblStylePr>
    <w:tblStylePr w:type="nwCell">
      <w:tblPr/>
      <w:tcPr>
        <w:tcBorders>
          <w:bottom w:val="single" w:sz="4" w:space="0" w:color="7ECCAA" w:themeColor="accent2" w:themeTint="99"/>
        </w:tcBorders>
      </w:tcPr>
    </w:tblStylePr>
    <w:tblStylePr w:type="seCell">
      <w:tblPr/>
      <w:tcPr>
        <w:tcBorders>
          <w:top w:val="single" w:sz="4" w:space="0" w:color="7ECCAA" w:themeColor="accent2" w:themeTint="99"/>
        </w:tcBorders>
      </w:tcPr>
    </w:tblStylePr>
    <w:tblStylePr w:type="swCell">
      <w:tblPr/>
      <w:tcPr>
        <w:tcBorders>
          <w:top w:val="single" w:sz="4" w:space="0" w:color="7ECCAA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E73702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  <w:insideV w:val="single" w:sz="4" w:space="0" w:color="87A9C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bottom w:val="single" w:sz="4" w:space="0" w:color="87A9CB" w:themeColor="accent3" w:themeTint="99"/>
        </w:tcBorders>
      </w:tcPr>
    </w:tblStylePr>
    <w:tblStylePr w:type="nwCell">
      <w:tblPr/>
      <w:tcPr>
        <w:tcBorders>
          <w:bottom w:val="single" w:sz="4" w:space="0" w:color="87A9CB" w:themeColor="accent3" w:themeTint="99"/>
        </w:tcBorders>
      </w:tcPr>
    </w:tblStylePr>
    <w:tblStylePr w:type="seCell">
      <w:tblPr/>
      <w:tcPr>
        <w:tcBorders>
          <w:top w:val="single" w:sz="4" w:space="0" w:color="87A9CB" w:themeColor="accent3" w:themeTint="99"/>
        </w:tcBorders>
      </w:tcPr>
    </w:tblStylePr>
    <w:tblStylePr w:type="swCell">
      <w:tblPr/>
      <w:tcPr>
        <w:tcBorders>
          <w:top w:val="single" w:sz="4" w:space="0" w:color="87A9CB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E73702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  <w:insideV w:val="single" w:sz="4" w:space="0" w:color="D47E7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bottom w:val="single" w:sz="4" w:space="0" w:color="D47E77" w:themeColor="accent4" w:themeTint="99"/>
        </w:tcBorders>
      </w:tcPr>
    </w:tblStylePr>
    <w:tblStylePr w:type="nwCell">
      <w:tblPr/>
      <w:tcPr>
        <w:tcBorders>
          <w:bottom w:val="single" w:sz="4" w:space="0" w:color="D47E77" w:themeColor="accent4" w:themeTint="99"/>
        </w:tcBorders>
      </w:tcPr>
    </w:tblStylePr>
    <w:tblStylePr w:type="seCell">
      <w:tblPr/>
      <w:tcPr>
        <w:tcBorders>
          <w:top w:val="single" w:sz="4" w:space="0" w:color="D47E77" w:themeColor="accent4" w:themeTint="99"/>
        </w:tcBorders>
      </w:tcPr>
    </w:tblStylePr>
    <w:tblStylePr w:type="swCell">
      <w:tblPr/>
      <w:tcPr>
        <w:tcBorders>
          <w:top w:val="single" w:sz="4" w:space="0" w:color="D47E77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E73702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  <w:insideV w:val="single" w:sz="4" w:space="0" w:color="E8AD7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bottom w:val="single" w:sz="4" w:space="0" w:color="E8AD7D" w:themeColor="accent5" w:themeTint="99"/>
        </w:tcBorders>
      </w:tcPr>
    </w:tblStylePr>
    <w:tblStylePr w:type="nwCell">
      <w:tblPr/>
      <w:tcPr>
        <w:tcBorders>
          <w:bottom w:val="single" w:sz="4" w:space="0" w:color="E8AD7D" w:themeColor="accent5" w:themeTint="99"/>
        </w:tcBorders>
      </w:tcPr>
    </w:tblStylePr>
    <w:tblStylePr w:type="seCell">
      <w:tblPr/>
      <w:tcPr>
        <w:tcBorders>
          <w:top w:val="single" w:sz="4" w:space="0" w:color="E8AD7D" w:themeColor="accent5" w:themeTint="99"/>
        </w:tcBorders>
      </w:tcPr>
    </w:tblStylePr>
    <w:tblStylePr w:type="swCell">
      <w:tblPr/>
      <w:tcPr>
        <w:tcBorders>
          <w:top w:val="single" w:sz="4" w:space="0" w:color="E8AD7D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E73702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  <w:insideV w:val="single" w:sz="4" w:space="0" w:color="EBD18C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bottom w:val="single" w:sz="4" w:space="0" w:color="EBD18C" w:themeColor="accent6" w:themeTint="99"/>
        </w:tcBorders>
      </w:tcPr>
    </w:tblStylePr>
    <w:tblStylePr w:type="nwCell">
      <w:tblPr/>
      <w:tcPr>
        <w:tcBorders>
          <w:bottom w:val="single" w:sz="4" w:space="0" w:color="EBD18C" w:themeColor="accent6" w:themeTint="99"/>
        </w:tcBorders>
      </w:tcPr>
    </w:tblStylePr>
    <w:tblStylePr w:type="seCell">
      <w:tblPr/>
      <w:tcPr>
        <w:tcBorders>
          <w:top w:val="single" w:sz="4" w:space="0" w:color="EBD18C" w:themeColor="accent6" w:themeTint="99"/>
        </w:tcBorders>
      </w:tcPr>
    </w:tblStylePr>
    <w:tblStylePr w:type="swCell">
      <w:tblPr/>
      <w:tcPr>
        <w:tcBorders>
          <w:top w:val="single" w:sz="4" w:space="0" w:color="EBD18C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E73702"/>
    <w:rPr>
      <w:color w:val="2B579A"/>
      <w:shd w:val="clear" w:color="auto" w:fill="E1DFDD"/>
    </w:rPr>
  </w:style>
  <w:style w:type="character" w:styleId="HTMLAcronym">
    <w:name w:val="HTML Acronym"/>
    <w:basedOn w:val="DefaultParagraphFont"/>
    <w:uiPriority w:val="99"/>
    <w:semiHidden/>
    <w:unhideWhenUsed/>
    <w:rsid w:val="00E73702"/>
  </w:style>
  <w:style w:type="paragraph" w:styleId="HTMLAddress">
    <w:name w:val="HTML Address"/>
    <w:basedOn w:val="Normal"/>
    <w:link w:val="HTMLAddressChar"/>
    <w:uiPriority w:val="99"/>
    <w:semiHidden/>
    <w:unhideWhenUsed/>
    <w:rsid w:val="00E73702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73702"/>
    <w:rPr>
      <w:rFonts w:ascii="Aptos" w:eastAsiaTheme="minorEastAsia" w:hAnsi="Aptos"/>
      <w:i/>
      <w:iCs/>
      <w:kern w:val="0"/>
      <w:szCs w:val="21"/>
      <w14:ligatures w14:val="none"/>
    </w:rPr>
  </w:style>
  <w:style w:type="character" w:styleId="HTMLCite">
    <w:name w:val="HTML Cite"/>
    <w:basedOn w:val="DefaultParagraphFont"/>
    <w:uiPriority w:val="99"/>
    <w:semiHidden/>
    <w:unhideWhenUsed/>
    <w:rsid w:val="00E7370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73702"/>
    <w:rPr>
      <w:rFonts w:ascii="Consolas" w:hAnsi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7370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73702"/>
    <w:rPr>
      <w:rFonts w:ascii="Consolas" w:hAnsi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7370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73702"/>
    <w:rPr>
      <w:rFonts w:ascii="Consolas" w:eastAsiaTheme="minorEastAsia" w:hAnsi="Consolas"/>
      <w:kern w:val="0"/>
      <w:sz w:val="20"/>
      <w:szCs w:val="20"/>
      <w14:ligatures w14:val="none"/>
    </w:rPr>
  </w:style>
  <w:style w:type="character" w:styleId="HTMLSample">
    <w:name w:val="HTML Sample"/>
    <w:basedOn w:val="DefaultParagraphFont"/>
    <w:uiPriority w:val="99"/>
    <w:semiHidden/>
    <w:unhideWhenUsed/>
    <w:rsid w:val="00E7370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73702"/>
    <w:rPr>
      <w:rFonts w:ascii="Consolas" w:hAnsi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73702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73702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73702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1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H w:val="nil"/>
          <w:insideV w:val="single" w:sz="8" w:space="0" w:color="83992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  <w:shd w:val="clear" w:color="auto" w:fill="E5EEC1" w:themeFill="accent1" w:themeFillTint="3F"/>
      </w:tcPr>
    </w:tblStylePr>
    <w:tblStylePr w:type="band2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  <w:insideV w:val="single" w:sz="8" w:space="0" w:color="83992A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1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H w:val="nil"/>
          <w:insideV w:val="single" w:sz="8" w:space="0" w:color="3C977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  <w:shd w:val="clear" w:color="auto" w:fill="CAEADC" w:themeFill="accent2" w:themeFillTint="3F"/>
      </w:tcPr>
    </w:tblStylePr>
    <w:tblStylePr w:type="band2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  <w:insideV w:val="single" w:sz="8" w:space="0" w:color="3C9770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1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H w:val="nil"/>
          <w:insideV w:val="single" w:sz="8" w:space="0" w:color="44709D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  <w:shd w:val="clear" w:color="auto" w:fill="CDDBE9" w:themeFill="accent3" w:themeFillTint="3F"/>
      </w:tcPr>
    </w:tblStylePr>
    <w:tblStylePr w:type="band2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  <w:insideV w:val="single" w:sz="8" w:space="0" w:color="44709D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1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H w:val="nil"/>
          <w:insideV w:val="single" w:sz="8" w:space="0" w:color="A23C33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  <w:shd w:val="clear" w:color="auto" w:fill="EDC9C6" w:themeFill="accent4" w:themeFillTint="3F"/>
      </w:tcPr>
    </w:tblStylePr>
    <w:tblStylePr w:type="band2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  <w:insideV w:val="single" w:sz="8" w:space="0" w:color="A23C33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1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H w:val="nil"/>
          <w:insideV w:val="single" w:sz="8" w:space="0" w:color="D9782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  <w:shd w:val="clear" w:color="auto" w:fill="F5DDC9" w:themeFill="accent5" w:themeFillTint="3F"/>
      </w:tcPr>
    </w:tblStylePr>
    <w:tblStylePr w:type="band2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  <w:insideV w:val="single" w:sz="8" w:space="0" w:color="D97828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1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H w:val="nil"/>
          <w:insideV w:val="single" w:sz="8" w:space="0" w:color="DEB340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  <w:shd w:val="clear" w:color="auto" w:fill="F6ECCF" w:themeFill="accent6" w:themeFillTint="3F"/>
      </w:tcPr>
    </w:tblStylePr>
    <w:tblStylePr w:type="band2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  <w:insideV w:val="single" w:sz="8" w:space="0" w:color="DEB340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  <w:tblStylePr w:type="band1Horz">
      <w:tblPr/>
      <w:tcPr>
        <w:tcBorders>
          <w:top w:val="single" w:sz="8" w:space="0" w:color="83992A" w:themeColor="accent1"/>
          <w:left w:val="single" w:sz="8" w:space="0" w:color="83992A" w:themeColor="accent1"/>
          <w:bottom w:val="single" w:sz="8" w:space="0" w:color="83992A" w:themeColor="accent1"/>
          <w:right w:val="single" w:sz="8" w:space="0" w:color="83992A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  <w:tblStylePr w:type="band1Horz">
      <w:tblPr/>
      <w:tcPr>
        <w:tcBorders>
          <w:top w:val="single" w:sz="8" w:space="0" w:color="3C9770" w:themeColor="accent2"/>
          <w:left w:val="single" w:sz="8" w:space="0" w:color="3C9770" w:themeColor="accent2"/>
          <w:bottom w:val="single" w:sz="8" w:space="0" w:color="3C9770" w:themeColor="accent2"/>
          <w:right w:val="single" w:sz="8" w:space="0" w:color="3C9770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  <w:tblStylePr w:type="band1Horz">
      <w:tblPr/>
      <w:tcPr>
        <w:tcBorders>
          <w:top w:val="single" w:sz="8" w:space="0" w:color="44709D" w:themeColor="accent3"/>
          <w:left w:val="single" w:sz="8" w:space="0" w:color="44709D" w:themeColor="accent3"/>
          <w:bottom w:val="single" w:sz="8" w:space="0" w:color="44709D" w:themeColor="accent3"/>
          <w:right w:val="single" w:sz="8" w:space="0" w:color="44709D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  <w:tblStylePr w:type="band1Horz">
      <w:tblPr/>
      <w:tcPr>
        <w:tcBorders>
          <w:top w:val="single" w:sz="8" w:space="0" w:color="A23C33" w:themeColor="accent4"/>
          <w:left w:val="single" w:sz="8" w:space="0" w:color="A23C33" w:themeColor="accent4"/>
          <w:bottom w:val="single" w:sz="8" w:space="0" w:color="A23C33" w:themeColor="accent4"/>
          <w:right w:val="single" w:sz="8" w:space="0" w:color="A23C33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  <w:tblStylePr w:type="band1Horz">
      <w:tblPr/>
      <w:tcPr>
        <w:tcBorders>
          <w:top w:val="single" w:sz="8" w:space="0" w:color="D97828" w:themeColor="accent5"/>
          <w:left w:val="single" w:sz="8" w:space="0" w:color="D97828" w:themeColor="accent5"/>
          <w:bottom w:val="single" w:sz="8" w:space="0" w:color="D97828" w:themeColor="accent5"/>
          <w:right w:val="single" w:sz="8" w:space="0" w:color="D97828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  <w:tblStylePr w:type="band1Horz">
      <w:tblPr/>
      <w:tcPr>
        <w:tcBorders>
          <w:top w:val="single" w:sz="8" w:space="0" w:color="DEB340" w:themeColor="accent6"/>
          <w:left w:val="single" w:sz="8" w:space="0" w:color="DEB340" w:themeColor="accent6"/>
          <w:bottom w:val="single" w:sz="8" w:space="0" w:color="DEB340" w:themeColor="accent6"/>
          <w:right w:val="single" w:sz="8" w:space="0" w:color="DEB340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000000" w:themeColor="tex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3992A" w:themeColor="accent1"/>
          <w:left w:val="nil"/>
          <w:bottom w:val="single" w:sz="8" w:space="0" w:color="83992A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3C9770" w:themeColor="accent2"/>
          <w:left w:val="nil"/>
          <w:bottom w:val="single" w:sz="8" w:space="0" w:color="3C977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09D" w:themeColor="accent3"/>
          <w:left w:val="nil"/>
          <w:bottom w:val="single" w:sz="8" w:space="0" w:color="44709D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23C33" w:themeColor="accent4"/>
          <w:left w:val="nil"/>
          <w:bottom w:val="single" w:sz="8" w:space="0" w:color="A23C33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97828" w:themeColor="accent5"/>
          <w:left w:val="nil"/>
          <w:bottom w:val="single" w:sz="8" w:space="0" w:color="D9782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73702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EB340" w:themeColor="accent6"/>
          <w:left w:val="nil"/>
          <w:bottom w:val="single" w:sz="8" w:space="0" w:color="DEB340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73702"/>
  </w:style>
  <w:style w:type="paragraph" w:styleId="List">
    <w:name w:val="List"/>
    <w:basedOn w:val="Normal"/>
    <w:uiPriority w:val="99"/>
    <w:semiHidden/>
    <w:unhideWhenUsed/>
    <w:rsid w:val="00E7370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7370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7370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7370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7370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73702"/>
    <w:pPr>
      <w:numPr>
        <w:numId w:val="3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73702"/>
    <w:pPr>
      <w:numPr>
        <w:numId w:val="3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73702"/>
    <w:pPr>
      <w:numPr>
        <w:numId w:val="3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73702"/>
    <w:pPr>
      <w:numPr>
        <w:numId w:val="3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73702"/>
    <w:pPr>
      <w:numPr>
        <w:numId w:val="3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7370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7370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7370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7370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7370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73702"/>
    <w:pPr>
      <w:numPr>
        <w:numId w:val="3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73702"/>
    <w:pPr>
      <w:numPr>
        <w:numId w:val="3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73702"/>
    <w:pPr>
      <w:numPr>
        <w:numId w:val="4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73702"/>
    <w:pPr>
      <w:numPr>
        <w:numId w:val="4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73702"/>
    <w:pPr>
      <w:numPr>
        <w:numId w:val="42"/>
      </w:numPr>
      <w:contextualSpacing/>
    </w:pPr>
  </w:style>
  <w:style w:type="table" w:styleId="ListTable1Light">
    <w:name w:val="List Table 1 Light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D66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7ECCA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7A9C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47E7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8AD7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BD18C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2">
    <w:name w:val="List Table 2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bottom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bottom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bottom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bottom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bottom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bottom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3">
    <w:name w:val="List Table 3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left w:val="single" w:sz="4" w:space="0" w:color="83992A" w:themeColor="accent1"/>
        <w:bottom w:val="single" w:sz="4" w:space="0" w:color="83992A" w:themeColor="accent1"/>
        <w:right w:val="single" w:sz="4" w:space="0" w:color="83992A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3992A" w:themeColor="accent1"/>
          <w:right w:val="single" w:sz="4" w:space="0" w:color="83992A" w:themeColor="accent1"/>
        </w:tcBorders>
      </w:tcPr>
    </w:tblStylePr>
    <w:tblStylePr w:type="band1Horz">
      <w:tblPr/>
      <w:tcPr>
        <w:tcBorders>
          <w:top w:val="single" w:sz="4" w:space="0" w:color="83992A" w:themeColor="accent1"/>
          <w:bottom w:val="single" w:sz="4" w:space="0" w:color="83992A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3992A" w:themeColor="accent1"/>
          <w:left w:val="nil"/>
        </w:tcBorders>
      </w:tcPr>
    </w:tblStylePr>
    <w:tblStylePr w:type="swCell">
      <w:tblPr/>
      <w:tcPr>
        <w:tcBorders>
          <w:top w:val="double" w:sz="4" w:space="0" w:color="83992A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left w:val="single" w:sz="4" w:space="0" w:color="3C9770" w:themeColor="accent2"/>
        <w:bottom w:val="single" w:sz="4" w:space="0" w:color="3C9770" w:themeColor="accent2"/>
        <w:right w:val="single" w:sz="4" w:space="0" w:color="3C977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3C9770" w:themeColor="accent2"/>
          <w:right w:val="single" w:sz="4" w:space="0" w:color="3C9770" w:themeColor="accent2"/>
        </w:tcBorders>
      </w:tcPr>
    </w:tblStylePr>
    <w:tblStylePr w:type="band1Horz">
      <w:tblPr/>
      <w:tcPr>
        <w:tcBorders>
          <w:top w:val="single" w:sz="4" w:space="0" w:color="3C9770" w:themeColor="accent2"/>
          <w:bottom w:val="single" w:sz="4" w:space="0" w:color="3C977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3C9770" w:themeColor="accent2"/>
          <w:left w:val="nil"/>
        </w:tcBorders>
      </w:tcPr>
    </w:tblStylePr>
    <w:tblStylePr w:type="swCell">
      <w:tblPr/>
      <w:tcPr>
        <w:tcBorders>
          <w:top w:val="double" w:sz="4" w:space="0" w:color="3C9770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left w:val="single" w:sz="4" w:space="0" w:color="44709D" w:themeColor="accent3"/>
        <w:bottom w:val="single" w:sz="4" w:space="0" w:color="44709D" w:themeColor="accent3"/>
        <w:right w:val="single" w:sz="4" w:space="0" w:color="44709D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09D" w:themeColor="accent3"/>
          <w:right w:val="single" w:sz="4" w:space="0" w:color="44709D" w:themeColor="accent3"/>
        </w:tcBorders>
      </w:tcPr>
    </w:tblStylePr>
    <w:tblStylePr w:type="band1Horz">
      <w:tblPr/>
      <w:tcPr>
        <w:tcBorders>
          <w:top w:val="single" w:sz="4" w:space="0" w:color="44709D" w:themeColor="accent3"/>
          <w:bottom w:val="single" w:sz="4" w:space="0" w:color="44709D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09D" w:themeColor="accent3"/>
          <w:left w:val="nil"/>
        </w:tcBorders>
      </w:tcPr>
    </w:tblStylePr>
    <w:tblStylePr w:type="swCell">
      <w:tblPr/>
      <w:tcPr>
        <w:tcBorders>
          <w:top w:val="double" w:sz="4" w:space="0" w:color="44709D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left w:val="single" w:sz="4" w:space="0" w:color="A23C33" w:themeColor="accent4"/>
        <w:bottom w:val="single" w:sz="4" w:space="0" w:color="A23C33" w:themeColor="accent4"/>
        <w:right w:val="single" w:sz="4" w:space="0" w:color="A23C33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23C33" w:themeColor="accent4"/>
          <w:right w:val="single" w:sz="4" w:space="0" w:color="A23C33" w:themeColor="accent4"/>
        </w:tcBorders>
      </w:tcPr>
    </w:tblStylePr>
    <w:tblStylePr w:type="band1Horz">
      <w:tblPr/>
      <w:tcPr>
        <w:tcBorders>
          <w:top w:val="single" w:sz="4" w:space="0" w:color="A23C33" w:themeColor="accent4"/>
          <w:bottom w:val="single" w:sz="4" w:space="0" w:color="A23C33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23C33" w:themeColor="accent4"/>
          <w:left w:val="nil"/>
        </w:tcBorders>
      </w:tcPr>
    </w:tblStylePr>
    <w:tblStylePr w:type="swCell">
      <w:tblPr/>
      <w:tcPr>
        <w:tcBorders>
          <w:top w:val="double" w:sz="4" w:space="0" w:color="A23C33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left w:val="single" w:sz="4" w:space="0" w:color="D97828" w:themeColor="accent5"/>
        <w:bottom w:val="single" w:sz="4" w:space="0" w:color="D97828" w:themeColor="accent5"/>
        <w:right w:val="single" w:sz="4" w:space="0" w:color="D9782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97828" w:themeColor="accent5"/>
          <w:right w:val="single" w:sz="4" w:space="0" w:color="D97828" w:themeColor="accent5"/>
        </w:tcBorders>
      </w:tcPr>
    </w:tblStylePr>
    <w:tblStylePr w:type="band1Horz">
      <w:tblPr/>
      <w:tcPr>
        <w:tcBorders>
          <w:top w:val="single" w:sz="4" w:space="0" w:color="D97828" w:themeColor="accent5"/>
          <w:bottom w:val="single" w:sz="4" w:space="0" w:color="D9782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97828" w:themeColor="accent5"/>
          <w:left w:val="nil"/>
        </w:tcBorders>
      </w:tcPr>
    </w:tblStylePr>
    <w:tblStylePr w:type="swCell">
      <w:tblPr/>
      <w:tcPr>
        <w:tcBorders>
          <w:top w:val="double" w:sz="4" w:space="0" w:color="D97828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left w:val="single" w:sz="4" w:space="0" w:color="DEB340" w:themeColor="accent6"/>
        <w:bottom w:val="single" w:sz="4" w:space="0" w:color="DEB340" w:themeColor="accent6"/>
        <w:right w:val="single" w:sz="4" w:space="0" w:color="DEB340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EB340" w:themeColor="accent6"/>
          <w:right w:val="single" w:sz="4" w:space="0" w:color="DEB340" w:themeColor="accent6"/>
        </w:tcBorders>
      </w:tcPr>
    </w:tblStylePr>
    <w:tblStylePr w:type="band1Horz">
      <w:tblPr/>
      <w:tcPr>
        <w:tcBorders>
          <w:top w:val="single" w:sz="4" w:space="0" w:color="DEB340" w:themeColor="accent6"/>
          <w:bottom w:val="single" w:sz="4" w:space="0" w:color="DEB340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EB340" w:themeColor="accent6"/>
          <w:left w:val="nil"/>
        </w:tcBorders>
      </w:tcPr>
    </w:tblStylePr>
    <w:tblStylePr w:type="swCell">
      <w:tblPr/>
      <w:tcPr>
        <w:tcBorders>
          <w:top w:val="double" w:sz="4" w:space="0" w:color="DEB340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C0D66A" w:themeColor="accent1" w:themeTint="99"/>
        <w:left w:val="single" w:sz="4" w:space="0" w:color="C0D66A" w:themeColor="accent1" w:themeTint="99"/>
        <w:bottom w:val="single" w:sz="4" w:space="0" w:color="C0D66A" w:themeColor="accent1" w:themeTint="99"/>
        <w:right w:val="single" w:sz="4" w:space="0" w:color="C0D66A" w:themeColor="accent1" w:themeTint="99"/>
        <w:insideH w:val="single" w:sz="4" w:space="0" w:color="C0D66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3992A" w:themeColor="accent1"/>
          <w:left w:val="single" w:sz="4" w:space="0" w:color="83992A" w:themeColor="accent1"/>
          <w:bottom w:val="single" w:sz="4" w:space="0" w:color="83992A" w:themeColor="accent1"/>
          <w:right w:val="single" w:sz="4" w:space="0" w:color="83992A" w:themeColor="accent1"/>
          <w:insideH w:val="nil"/>
        </w:tcBorders>
        <w:shd w:val="clear" w:color="auto" w:fill="83992A" w:themeFill="accent1"/>
      </w:tcPr>
    </w:tblStylePr>
    <w:tblStylePr w:type="lastRow">
      <w:rPr>
        <w:b/>
        <w:bCs/>
      </w:rPr>
      <w:tblPr/>
      <w:tcPr>
        <w:tcBorders>
          <w:top w:val="double" w:sz="4" w:space="0" w:color="C0D66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ECCAA" w:themeColor="accent2" w:themeTint="99"/>
        <w:left w:val="single" w:sz="4" w:space="0" w:color="7ECCAA" w:themeColor="accent2" w:themeTint="99"/>
        <w:bottom w:val="single" w:sz="4" w:space="0" w:color="7ECCAA" w:themeColor="accent2" w:themeTint="99"/>
        <w:right w:val="single" w:sz="4" w:space="0" w:color="7ECCAA" w:themeColor="accent2" w:themeTint="99"/>
        <w:insideH w:val="single" w:sz="4" w:space="0" w:color="7ECCA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3C9770" w:themeColor="accent2"/>
          <w:left w:val="single" w:sz="4" w:space="0" w:color="3C9770" w:themeColor="accent2"/>
          <w:bottom w:val="single" w:sz="4" w:space="0" w:color="3C9770" w:themeColor="accent2"/>
          <w:right w:val="single" w:sz="4" w:space="0" w:color="3C9770" w:themeColor="accent2"/>
          <w:insideH w:val="nil"/>
        </w:tcBorders>
        <w:shd w:val="clear" w:color="auto" w:fill="3C9770" w:themeFill="accent2"/>
      </w:tcPr>
    </w:tblStylePr>
    <w:tblStylePr w:type="lastRow">
      <w:rPr>
        <w:b/>
        <w:bCs/>
      </w:rPr>
      <w:tblPr/>
      <w:tcPr>
        <w:tcBorders>
          <w:top w:val="double" w:sz="4" w:space="0" w:color="7ECCA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7A9CB" w:themeColor="accent3" w:themeTint="99"/>
        <w:left w:val="single" w:sz="4" w:space="0" w:color="87A9CB" w:themeColor="accent3" w:themeTint="99"/>
        <w:bottom w:val="single" w:sz="4" w:space="0" w:color="87A9CB" w:themeColor="accent3" w:themeTint="99"/>
        <w:right w:val="single" w:sz="4" w:space="0" w:color="87A9CB" w:themeColor="accent3" w:themeTint="99"/>
        <w:insideH w:val="single" w:sz="4" w:space="0" w:color="87A9C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09D" w:themeColor="accent3"/>
          <w:left w:val="single" w:sz="4" w:space="0" w:color="44709D" w:themeColor="accent3"/>
          <w:bottom w:val="single" w:sz="4" w:space="0" w:color="44709D" w:themeColor="accent3"/>
          <w:right w:val="single" w:sz="4" w:space="0" w:color="44709D" w:themeColor="accent3"/>
          <w:insideH w:val="nil"/>
        </w:tcBorders>
        <w:shd w:val="clear" w:color="auto" w:fill="44709D" w:themeFill="accent3"/>
      </w:tcPr>
    </w:tblStylePr>
    <w:tblStylePr w:type="lastRow">
      <w:rPr>
        <w:b/>
        <w:bCs/>
      </w:rPr>
      <w:tblPr/>
      <w:tcPr>
        <w:tcBorders>
          <w:top w:val="double" w:sz="4" w:space="0" w:color="87A9C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47E77" w:themeColor="accent4" w:themeTint="99"/>
        <w:left w:val="single" w:sz="4" w:space="0" w:color="D47E77" w:themeColor="accent4" w:themeTint="99"/>
        <w:bottom w:val="single" w:sz="4" w:space="0" w:color="D47E77" w:themeColor="accent4" w:themeTint="99"/>
        <w:right w:val="single" w:sz="4" w:space="0" w:color="D47E77" w:themeColor="accent4" w:themeTint="99"/>
        <w:insideH w:val="single" w:sz="4" w:space="0" w:color="D47E7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23C33" w:themeColor="accent4"/>
          <w:left w:val="single" w:sz="4" w:space="0" w:color="A23C33" w:themeColor="accent4"/>
          <w:bottom w:val="single" w:sz="4" w:space="0" w:color="A23C33" w:themeColor="accent4"/>
          <w:right w:val="single" w:sz="4" w:space="0" w:color="A23C33" w:themeColor="accent4"/>
          <w:insideH w:val="nil"/>
        </w:tcBorders>
        <w:shd w:val="clear" w:color="auto" w:fill="A23C33" w:themeFill="accent4"/>
      </w:tcPr>
    </w:tblStylePr>
    <w:tblStylePr w:type="lastRow">
      <w:rPr>
        <w:b/>
        <w:bCs/>
      </w:rPr>
      <w:tblPr/>
      <w:tcPr>
        <w:tcBorders>
          <w:top w:val="double" w:sz="4" w:space="0" w:color="D47E7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8AD7D" w:themeColor="accent5" w:themeTint="99"/>
        <w:left w:val="single" w:sz="4" w:space="0" w:color="E8AD7D" w:themeColor="accent5" w:themeTint="99"/>
        <w:bottom w:val="single" w:sz="4" w:space="0" w:color="E8AD7D" w:themeColor="accent5" w:themeTint="99"/>
        <w:right w:val="single" w:sz="4" w:space="0" w:color="E8AD7D" w:themeColor="accent5" w:themeTint="99"/>
        <w:insideH w:val="single" w:sz="4" w:space="0" w:color="E8AD7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97828" w:themeColor="accent5"/>
          <w:left w:val="single" w:sz="4" w:space="0" w:color="D97828" w:themeColor="accent5"/>
          <w:bottom w:val="single" w:sz="4" w:space="0" w:color="D97828" w:themeColor="accent5"/>
          <w:right w:val="single" w:sz="4" w:space="0" w:color="D97828" w:themeColor="accent5"/>
          <w:insideH w:val="nil"/>
        </w:tcBorders>
        <w:shd w:val="clear" w:color="auto" w:fill="D97828" w:themeFill="accent5"/>
      </w:tcPr>
    </w:tblStylePr>
    <w:tblStylePr w:type="lastRow">
      <w:rPr>
        <w:b/>
        <w:bCs/>
      </w:rPr>
      <w:tblPr/>
      <w:tcPr>
        <w:tcBorders>
          <w:top w:val="double" w:sz="4" w:space="0" w:color="E8AD7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EBD18C" w:themeColor="accent6" w:themeTint="99"/>
        <w:left w:val="single" w:sz="4" w:space="0" w:color="EBD18C" w:themeColor="accent6" w:themeTint="99"/>
        <w:bottom w:val="single" w:sz="4" w:space="0" w:color="EBD18C" w:themeColor="accent6" w:themeTint="99"/>
        <w:right w:val="single" w:sz="4" w:space="0" w:color="EBD18C" w:themeColor="accent6" w:themeTint="99"/>
        <w:insideH w:val="single" w:sz="4" w:space="0" w:color="EBD18C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EB340" w:themeColor="accent6"/>
          <w:left w:val="single" w:sz="4" w:space="0" w:color="DEB340" w:themeColor="accent6"/>
          <w:bottom w:val="single" w:sz="4" w:space="0" w:color="DEB340" w:themeColor="accent6"/>
          <w:right w:val="single" w:sz="4" w:space="0" w:color="DEB340" w:themeColor="accent6"/>
          <w:insideH w:val="nil"/>
        </w:tcBorders>
        <w:shd w:val="clear" w:color="auto" w:fill="DEB340" w:themeFill="accent6"/>
      </w:tcPr>
    </w:tblStylePr>
    <w:tblStylePr w:type="lastRow">
      <w:rPr>
        <w:b/>
        <w:bCs/>
      </w:rPr>
      <w:tblPr/>
      <w:tcPr>
        <w:tcBorders>
          <w:top w:val="double" w:sz="4" w:space="0" w:color="EBD18C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5Dark">
    <w:name w:val="List Table 5 Dark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83992A" w:themeColor="accent1"/>
        <w:left w:val="single" w:sz="24" w:space="0" w:color="83992A" w:themeColor="accent1"/>
        <w:bottom w:val="single" w:sz="24" w:space="0" w:color="83992A" w:themeColor="accent1"/>
        <w:right w:val="single" w:sz="24" w:space="0" w:color="83992A" w:themeColor="accent1"/>
      </w:tblBorders>
    </w:tblPr>
    <w:tcPr>
      <w:shd w:val="clear" w:color="auto" w:fill="83992A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3C9770" w:themeColor="accent2"/>
        <w:left w:val="single" w:sz="24" w:space="0" w:color="3C9770" w:themeColor="accent2"/>
        <w:bottom w:val="single" w:sz="24" w:space="0" w:color="3C9770" w:themeColor="accent2"/>
        <w:right w:val="single" w:sz="24" w:space="0" w:color="3C9770" w:themeColor="accent2"/>
      </w:tblBorders>
    </w:tblPr>
    <w:tcPr>
      <w:shd w:val="clear" w:color="auto" w:fill="3C977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44709D" w:themeColor="accent3"/>
        <w:left w:val="single" w:sz="24" w:space="0" w:color="44709D" w:themeColor="accent3"/>
        <w:bottom w:val="single" w:sz="24" w:space="0" w:color="44709D" w:themeColor="accent3"/>
        <w:right w:val="single" w:sz="24" w:space="0" w:color="44709D" w:themeColor="accent3"/>
      </w:tblBorders>
    </w:tblPr>
    <w:tcPr>
      <w:shd w:val="clear" w:color="auto" w:fill="44709D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A23C33" w:themeColor="accent4"/>
        <w:left w:val="single" w:sz="24" w:space="0" w:color="A23C33" w:themeColor="accent4"/>
        <w:bottom w:val="single" w:sz="24" w:space="0" w:color="A23C33" w:themeColor="accent4"/>
        <w:right w:val="single" w:sz="24" w:space="0" w:color="A23C33" w:themeColor="accent4"/>
      </w:tblBorders>
    </w:tblPr>
    <w:tcPr>
      <w:shd w:val="clear" w:color="auto" w:fill="A23C33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97828" w:themeColor="accent5"/>
        <w:left w:val="single" w:sz="24" w:space="0" w:color="D97828" w:themeColor="accent5"/>
        <w:bottom w:val="single" w:sz="24" w:space="0" w:color="D97828" w:themeColor="accent5"/>
        <w:right w:val="single" w:sz="24" w:space="0" w:color="D97828" w:themeColor="accent5"/>
      </w:tblBorders>
    </w:tblPr>
    <w:tcPr>
      <w:shd w:val="clear" w:color="auto" w:fill="D9782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E73702"/>
    <w:pPr>
      <w:spacing w:after="0" w:line="240" w:lineRule="auto"/>
    </w:pPr>
    <w:rPr>
      <w:rFonts w:eastAsiaTheme="minorEastAsia"/>
      <w:color w:val="FFFFFF" w:themeColor="background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24" w:space="0" w:color="DEB340" w:themeColor="accent6"/>
        <w:left w:val="single" w:sz="24" w:space="0" w:color="DEB340" w:themeColor="accent6"/>
        <w:bottom w:val="single" w:sz="24" w:space="0" w:color="DEB340" w:themeColor="accent6"/>
        <w:right w:val="single" w:sz="24" w:space="0" w:color="DEB340" w:themeColor="accent6"/>
      </w:tblBorders>
    </w:tblPr>
    <w:tcPr>
      <w:shd w:val="clear" w:color="auto" w:fill="DEB340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E73702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83992A" w:themeColor="accent1"/>
        <w:bottom w:val="single" w:sz="4" w:space="0" w:color="83992A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3992A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E73702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3C9770" w:themeColor="accent2"/>
        <w:bottom w:val="single" w:sz="4" w:space="0" w:color="3C977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3C977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E73702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44709D" w:themeColor="accent3"/>
        <w:bottom w:val="single" w:sz="4" w:space="0" w:color="44709D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4709D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E73702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A23C33" w:themeColor="accent4"/>
        <w:bottom w:val="single" w:sz="4" w:space="0" w:color="A23C33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A23C33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E73702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97828" w:themeColor="accent5"/>
        <w:bottom w:val="single" w:sz="4" w:space="0" w:color="D9782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9782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E73702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DEB340" w:themeColor="accent6"/>
        <w:bottom w:val="single" w:sz="4" w:space="0" w:color="DEB340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DEB340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E73702"/>
    <w:pPr>
      <w:spacing w:after="0" w:line="240" w:lineRule="auto"/>
    </w:pPr>
    <w:rPr>
      <w:rFonts w:eastAsiaTheme="minorEastAsia"/>
      <w:color w:val="61721F" w:themeColor="accent1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3992A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3992A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3992A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3992A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AF1CD" w:themeFill="accent1" w:themeFillTint="33"/>
      </w:tcPr>
    </w:tblStylePr>
    <w:tblStylePr w:type="band1Horz">
      <w:tblPr/>
      <w:tcPr>
        <w:shd w:val="clear" w:color="auto" w:fill="EAF1CD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E73702"/>
    <w:pPr>
      <w:spacing w:after="0" w:line="240" w:lineRule="auto"/>
    </w:pPr>
    <w:rPr>
      <w:rFonts w:eastAsiaTheme="minorEastAsia"/>
      <w:color w:val="2D7153" w:themeColor="accent2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3C977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3C977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3C977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3C977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D4EEE2" w:themeFill="accent2" w:themeFillTint="33"/>
      </w:tcPr>
    </w:tblStylePr>
    <w:tblStylePr w:type="band1Horz">
      <w:tblPr/>
      <w:tcPr>
        <w:shd w:val="clear" w:color="auto" w:fill="D4EEE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E73702"/>
    <w:pPr>
      <w:spacing w:after="0" w:line="240" w:lineRule="auto"/>
    </w:pPr>
    <w:rPr>
      <w:rFonts w:eastAsiaTheme="minorEastAsia"/>
      <w:color w:val="335375" w:themeColor="accent3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09D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09D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09D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09D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7E2ED" w:themeFill="accent3" w:themeFillTint="33"/>
      </w:tcPr>
    </w:tblStylePr>
    <w:tblStylePr w:type="band1Horz">
      <w:tblPr/>
      <w:tcPr>
        <w:shd w:val="clear" w:color="auto" w:fill="D7E2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E73702"/>
    <w:pPr>
      <w:spacing w:after="0" w:line="240" w:lineRule="auto"/>
    </w:pPr>
    <w:rPr>
      <w:rFonts w:eastAsiaTheme="minorEastAsia"/>
      <w:color w:val="792C26" w:themeColor="accent4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23C33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23C33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23C33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23C33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0D3D1" w:themeFill="accent4" w:themeFillTint="33"/>
      </w:tcPr>
    </w:tblStylePr>
    <w:tblStylePr w:type="band1Horz">
      <w:tblPr/>
      <w:tcPr>
        <w:shd w:val="clear" w:color="auto" w:fill="F0D3D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E73702"/>
    <w:pPr>
      <w:spacing w:after="0" w:line="240" w:lineRule="auto"/>
    </w:pPr>
    <w:rPr>
      <w:rFonts w:eastAsiaTheme="minorEastAsia"/>
      <w:color w:val="A3591D" w:themeColor="accent5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9782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9782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9782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9782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7E3D3" w:themeFill="accent5" w:themeFillTint="33"/>
      </w:tcPr>
    </w:tblStylePr>
    <w:tblStylePr w:type="band1Horz">
      <w:tblPr/>
      <w:tcPr>
        <w:shd w:val="clear" w:color="auto" w:fill="F7E3D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E73702"/>
    <w:pPr>
      <w:spacing w:after="0" w:line="240" w:lineRule="auto"/>
    </w:pPr>
    <w:rPr>
      <w:rFonts w:eastAsiaTheme="minorEastAsia"/>
      <w:color w:val="B68C1F" w:themeColor="accent6" w:themeShade="BF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EB340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EB340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EB340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EB340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8EFD8" w:themeFill="accent6" w:themeFillTint="33"/>
      </w:tcPr>
    </w:tblStylePr>
    <w:tblStylePr w:type="band1Horz">
      <w:tblPr/>
      <w:tcPr>
        <w:shd w:val="clear" w:color="auto" w:fill="F8EFD8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7370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88" w:lineRule="auto"/>
    </w:pPr>
    <w:rPr>
      <w:rFonts w:ascii="Consolas" w:eastAsiaTheme="minorEastAsia" w:hAnsi="Consolas"/>
      <w:kern w:val="0"/>
      <w:sz w:val="20"/>
      <w:szCs w:val="20"/>
      <w14:ligatures w14:val="none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73702"/>
    <w:rPr>
      <w:rFonts w:ascii="Consolas" w:eastAsiaTheme="minorEastAsia" w:hAnsi="Consolas"/>
      <w:kern w:val="0"/>
      <w:sz w:val="20"/>
      <w:szCs w:val="20"/>
      <w14:ligatures w14:val="none"/>
    </w:rPr>
  </w:style>
  <w:style w:type="table" w:styleId="MediumGrid1">
    <w:name w:val="Medium Grid 1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  <w:insideV w:val="single" w:sz="8" w:space="0" w:color="B1CC45" w:themeColor="accent1" w:themeTint="BF"/>
      </w:tblBorders>
    </w:tblPr>
    <w:tcPr>
      <w:shd w:val="clear" w:color="auto" w:fill="E5EEC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1CC4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shd w:val="clear" w:color="auto" w:fill="CBDD8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  <w:insideV w:val="single" w:sz="8" w:space="0" w:color="5EBF95" w:themeColor="accent2" w:themeTint="BF"/>
      </w:tblBorders>
    </w:tblPr>
    <w:tcPr>
      <w:shd w:val="clear" w:color="auto" w:fill="CAEAD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5EBF9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shd w:val="clear" w:color="auto" w:fill="94D4B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  <w:insideV w:val="single" w:sz="8" w:space="0" w:color="6993BE" w:themeColor="accent3" w:themeTint="BF"/>
      </w:tblBorders>
    </w:tblPr>
    <w:tcPr>
      <w:shd w:val="clear" w:color="auto" w:fill="CDDBE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6993BE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shd w:val="clear" w:color="auto" w:fill="9BB7D4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  <w:insideV w:val="single" w:sz="8" w:space="0" w:color="C95E55" w:themeColor="accent4" w:themeTint="BF"/>
      </w:tblBorders>
    </w:tblPr>
    <w:tcPr>
      <w:shd w:val="clear" w:color="auto" w:fill="EDC9C6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95E55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shd w:val="clear" w:color="auto" w:fill="DB948E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  <w:insideV w:val="single" w:sz="8" w:space="0" w:color="E2995D" w:themeColor="accent5" w:themeTint="BF"/>
      </w:tblBorders>
    </w:tblPr>
    <w:tcPr>
      <w:shd w:val="clear" w:color="auto" w:fill="F5DDC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2995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shd w:val="clear" w:color="auto" w:fill="ECBB93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  <w:insideV w:val="single" w:sz="8" w:space="0" w:color="E6C56F" w:themeColor="accent6" w:themeTint="BF"/>
      </w:tblBorders>
    </w:tblPr>
    <w:tcPr>
      <w:shd w:val="clear" w:color="auto" w:fill="F6ECCF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6C56F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shd w:val="clear" w:color="auto" w:fill="EED89F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  <w:insideH w:val="single" w:sz="8" w:space="0" w:color="83992A" w:themeColor="accent1"/>
        <w:insideV w:val="single" w:sz="8" w:space="0" w:color="83992A" w:themeColor="accent1"/>
      </w:tblBorders>
    </w:tblPr>
    <w:tcPr>
      <w:shd w:val="clear" w:color="auto" w:fill="E5EEC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8E6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CD" w:themeFill="accent1" w:themeFillTint="33"/>
      </w:tcPr>
    </w:tblStylePr>
    <w:tblStylePr w:type="band1Vert">
      <w:tblPr/>
      <w:tcPr>
        <w:shd w:val="clear" w:color="auto" w:fill="CBDD83" w:themeFill="accent1" w:themeFillTint="7F"/>
      </w:tcPr>
    </w:tblStylePr>
    <w:tblStylePr w:type="band1Horz">
      <w:tblPr/>
      <w:tcPr>
        <w:tcBorders>
          <w:insideH w:val="single" w:sz="6" w:space="0" w:color="83992A" w:themeColor="accent1"/>
          <w:insideV w:val="single" w:sz="6" w:space="0" w:color="83992A" w:themeColor="accent1"/>
        </w:tcBorders>
        <w:shd w:val="clear" w:color="auto" w:fill="CBDD8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  <w:insideH w:val="single" w:sz="8" w:space="0" w:color="3C9770" w:themeColor="accent2"/>
        <w:insideV w:val="single" w:sz="8" w:space="0" w:color="3C9770" w:themeColor="accent2"/>
      </w:tblBorders>
    </w:tblPr>
    <w:tcPr>
      <w:shd w:val="clear" w:color="auto" w:fill="CAEAD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EAF6F1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4EEE2" w:themeFill="accent2" w:themeFillTint="33"/>
      </w:tcPr>
    </w:tblStylePr>
    <w:tblStylePr w:type="band1Vert">
      <w:tblPr/>
      <w:tcPr>
        <w:shd w:val="clear" w:color="auto" w:fill="94D4B8" w:themeFill="accent2" w:themeFillTint="7F"/>
      </w:tcPr>
    </w:tblStylePr>
    <w:tblStylePr w:type="band1Horz">
      <w:tblPr/>
      <w:tcPr>
        <w:tcBorders>
          <w:insideH w:val="single" w:sz="6" w:space="0" w:color="3C9770" w:themeColor="accent2"/>
          <w:insideV w:val="single" w:sz="6" w:space="0" w:color="3C9770" w:themeColor="accent2"/>
        </w:tcBorders>
        <w:shd w:val="clear" w:color="auto" w:fill="94D4B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  <w:insideH w:val="single" w:sz="8" w:space="0" w:color="44709D" w:themeColor="accent3"/>
        <w:insideV w:val="single" w:sz="8" w:space="0" w:color="44709D" w:themeColor="accent3"/>
      </w:tblBorders>
    </w:tblPr>
    <w:tcPr>
      <w:shd w:val="clear" w:color="auto" w:fill="CDDBE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BF0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E2ED" w:themeFill="accent3" w:themeFillTint="33"/>
      </w:tcPr>
    </w:tblStylePr>
    <w:tblStylePr w:type="band1Vert">
      <w:tblPr/>
      <w:tcPr>
        <w:shd w:val="clear" w:color="auto" w:fill="9BB7D4" w:themeFill="accent3" w:themeFillTint="7F"/>
      </w:tcPr>
    </w:tblStylePr>
    <w:tblStylePr w:type="band1Horz">
      <w:tblPr/>
      <w:tcPr>
        <w:tcBorders>
          <w:insideH w:val="single" w:sz="6" w:space="0" w:color="44709D" w:themeColor="accent3"/>
          <w:insideV w:val="single" w:sz="6" w:space="0" w:color="44709D" w:themeColor="accent3"/>
        </w:tcBorders>
        <w:shd w:val="clear" w:color="auto" w:fill="9BB7D4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  <w:insideH w:val="single" w:sz="8" w:space="0" w:color="A23C33" w:themeColor="accent4"/>
        <w:insideV w:val="single" w:sz="8" w:space="0" w:color="A23C33" w:themeColor="accent4"/>
      </w:tblBorders>
    </w:tblPr>
    <w:tcPr>
      <w:shd w:val="clear" w:color="auto" w:fill="EDC9C6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9E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D3D1" w:themeFill="accent4" w:themeFillTint="33"/>
      </w:tcPr>
    </w:tblStylePr>
    <w:tblStylePr w:type="band1Vert">
      <w:tblPr/>
      <w:tcPr>
        <w:shd w:val="clear" w:color="auto" w:fill="DB948E" w:themeFill="accent4" w:themeFillTint="7F"/>
      </w:tcPr>
    </w:tblStylePr>
    <w:tblStylePr w:type="band1Horz">
      <w:tblPr/>
      <w:tcPr>
        <w:tcBorders>
          <w:insideH w:val="single" w:sz="6" w:space="0" w:color="A23C33" w:themeColor="accent4"/>
          <w:insideV w:val="single" w:sz="6" w:space="0" w:color="A23C33" w:themeColor="accent4"/>
        </w:tcBorders>
        <w:shd w:val="clear" w:color="auto" w:fill="DB948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  <w:insideH w:val="single" w:sz="8" w:space="0" w:color="D97828" w:themeColor="accent5"/>
        <w:insideV w:val="single" w:sz="8" w:space="0" w:color="D97828" w:themeColor="accent5"/>
      </w:tblBorders>
    </w:tblPr>
    <w:tcPr>
      <w:shd w:val="clear" w:color="auto" w:fill="F5DDC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3D3" w:themeFill="accent5" w:themeFillTint="33"/>
      </w:tcPr>
    </w:tblStylePr>
    <w:tblStylePr w:type="band1Vert">
      <w:tblPr/>
      <w:tcPr>
        <w:shd w:val="clear" w:color="auto" w:fill="ECBB93" w:themeFill="accent5" w:themeFillTint="7F"/>
      </w:tcPr>
    </w:tblStylePr>
    <w:tblStylePr w:type="band1Horz">
      <w:tblPr/>
      <w:tcPr>
        <w:tcBorders>
          <w:insideH w:val="single" w:sz="6" w:space="0" w:color="D97828" w:themeColor="accent5"/>
          <w:insideV w:val="single" w:sz="6" w:space="0" w:color="D97828" w:themeColor="accent5"/>
        </w:tcBorders>
        <w:shd w:val="clear" w:color="auto" w:fill="ECBB9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  <w:insideH w:val="single" w:sz="8" w:space="0" w:color="DEB340" w:themeColor="accent6"/>
        <w:insideV w:val="single" w:sz="8" w:space="0" w:color="DEB340" w:themeColor="accent6"/>
      </w:tblBorders>
    </w:tblPr>
    <w:tcPr>
      <w:shd w:val="clear" w:color="auto" w:fill="F6ECCF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EFD8" w:themeFill="accent6" w:themeFillTint="33"/>
      </w:tcPr>
    </w:tblStylePr>
    <w:tblStylePr w:type="band1Vert">
      <w:tblPr/>
      <w:tcPr>
        <w:shd w:val="clear" w:color="auto" w:fill="EED89F" w:themeFill="accent6" w:themeFillTint="7F"/>
      </w:tcPr>
    </w:tblStylePr>
    <w:tblStylePr w:type="band1Horz">
      <w:tblPr/>
      <w:tcPr>
        <w:tcBorders>
          <w:insideH w:val="single" w:sz="6" w:space="0" w:color="DEB340" w:themeColor="accent6"/>
          <w:insideV w:val="single" w:sz="6" w:space="0" w:color="DEB340" w:themeColor="accent6"/>
        </w:tcBorders>
        <w:shd w:val="clear" w:color="auto" w:fill="EED89F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EC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3992A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BDD8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BDD8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AEAD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3C977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4D4B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4D4B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DDBE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09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9BB7D4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9BB7D4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9C6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23C33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948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948E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5DDC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9782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CBB9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CBB93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6ECCF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EB340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ED89F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ED89F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bottom w:val="single" w:sz="8" w:space="0" w:color="83992A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3992A" w:themeColor="accent1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3992A" w:themeColor="accent1"/>
          <w:bottom w:val="single" w:sz="8" w:space="0" w:color="83992A" w:themeColor="accent1"/>
        </w:tcBorders>
      </w:tc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shd w:val="clear" w:color="auto" w:fill="E5EEC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bottom w:val="single" w:sz="8" w:space="0" w:color="3C977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3C9770" w:themeColor="accent2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3C9770" w:themeColor="accent2"/>
          <w:bottom w:val="single" w:sz="8" w:space="0" w:color="3C9770" w:themeColor="accent2"/>
        </w:tcBorders>
      </w:tc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shd w:val="clear" w:color="auto" w:fill="CAEADC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bottom w:val="single" w:sz="8" w:space="0" w:color="44709D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09D" w:themeColor="accent3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09D" w:themeColor="accent3"/>
          <w:bottom w:val="single" w:sz="8" w:space="0" w:color="44709D" w:themeColor="accent3"/>
        </w:tcBorders>
      </w:tc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shd w:val="clear" w:color="auto" w:fill="CDDBE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bottom w:val="single" w:sz="8" w:space="0" w:color="A23C33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23C33" w:themeColor="accent4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23C33" w:themeColor="accent4"/>
          <w:bottom w:val="single" w:sz="8" w:space="0" w:color="A23C33" w:themeColor="accent4"/>
        </w:tcBorders>
      </w:tc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shd w:val="clear" w:color="auto" w:fill="EDC9C6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bottom w:val="single" w:sz="8" w:space="0" w:color="D9782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97828" w:themeColor="accent5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97828" w:themeColor="accent5"/>
          <w:bottom w:val="single" w:sz="8" w:space="0" w:color="D97828" w:themeColor="accent5"/>
        </w:tcBorders>
      </w:tc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shd w:val="clear" w:color="auto" w:fill="F5DDC9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73702"/>
    <w:pPr>
      <w:spacing w:after="0" w:line="240" w:lineRule="auto"/>
    </w:pPr>
    <w:rPr>
      <w:rFonts w:eastAsiaTheme="minorEastAsia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bottom w:val="single" w:sz="8" w:space="0" w:color="DEB340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EB340" w:themeColor="accent6"/>
        </w:tcBorders>
      </w:tcPr>
    </w:tblStylePr>
    <w:tblStylePr w:type="lastRow">
      <w:rPr>
        <w:b/>
        <w:bCs/>
        <w:color w:val="212121" w:themeColor="text2"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EB340" w:themeColor="accent6"/>
          <w:bottom w:val="single" w:sz="8" w:space="0" w:color="DEB340" w:themeColor="accent6"/>
        </w:tcBorders>
      </w:tc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shd w:val="clear" w:color="auto" w:fill="F6ECCF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83992A" w:themeColor="accent1"/>
        <w:left w:val="single" w:sz="8" w:space="0" w:color="83992A" w:themeColor="accent1"/>
        <w:bottom w:val="single" w:sz="8" w:space="0" w:color="83992A" w:themeColor="accent1"/>
        <w:right w:val="single" w:sz="8" w:space="0" w:color="83992A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3992A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3992A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3992A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3992A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EC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EC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3C9770" w:themeColor="accent2"/>
        <w:left w:val="single" w:sz="8" w:space="0" w:color="3C9770" w:themeColor="accent2"/>
        <w:bottom w:val="single" w:sz="8" w:space="0" w:color="3C9770" w:themeColor="accent2"/>
        <w:right w:val="single" w:sz="8" w:space="0" w:color="3C977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3C977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3C9770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3C977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3C977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AEAD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AEAD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4709D" w:themeColor="accent3"/>
        <w:left w:val="single" w:sz="8" w:space="0" w:color="44709D" w:themeColor="accent3"/>
        <w:bottom w:val="single" w:sz="8" w:space="0" w:color="44709D" w:themeColor="accent3"/>
        <w:right w:val="single" w:sz="8" w:space="0" w:color="44709D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09D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09D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09D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09D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DDBE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DDBE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A23C33" w:themeColor="accent4"/>
        <w:left w:val="single" w:sz="8" w:space="0" w:color="A23C33" w:themeColor="accent4"/>
        <w:bottom w:val="single" w:sz="8" w:space="0" w:color="A23C33" w:themeColor="accent4"/>
        <w:right w:val="single" w:sz="8" w:space="0" w:color="A23C33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23C33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23C33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23C33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23C33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9C6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9C6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97828" w:themeColor="accent5"/>
        <w:left w:val="single" w:sz="8" w:space="0" w:color="D97828" w:themeColor="accent5"/>
        <w:bottom w:val="single" w:sz="8" w:space="0" w:color="D97828" w:themeColor="accent5"/>
        <w:right w:val="single" w:sz="8" w:space="0" w:color="D9782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9782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97828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9782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9782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DC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DC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7370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DEB340" w:themeColor="accent6"/>
        <w:left w:val="single" w:sz="8" w:space="0" w:color="DEB340" w:themeColor="accent6"/>
        <w:bottom w:val="single" w:sz="8" w:space="0" w:color="DEB340" w:themeColor="accent6"/>
        <w:right w:val="single" w:sz="8" w:space="0" w:color="DEB340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EB340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DEB340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EB340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EB340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ECCF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ECCF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B1CC45" w:themeColor="accent1" w:themeTint="BF"/>
        <w:left w:val="single" w:sz="8" w:space="0" w:color="B1CC45" w:themeColor="accent1" w:themeTint="BF"/>
        <w:bottom w:val="single" w:sz="8" w:space="0" w:color="B1CC45" w:themeColor="accent1" w:themeTint="BF"/>
        <w:right w:val="single" w:sz="8" w:space="0" w:color="B1CC45" w:themeColor="accent1" w:themeTint="BF"/>
        <w:insideH w:val="single" w:sz="8" w:space="0" w:color="B1CC4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1CC45" w:themeColor="accent1" w:themeTint="BF"/>
          <w:left w:val="single" w:sz="8" w:space="0" w:color="B1CC45" w:themeColor="accent1" w:themeTint="BF"/>
          <w:bottom w:val="single" w:sz="8" w:space="0" w:color="B1CC45" w:themeColor="accent1" w:themeTint="BF"/>
          <w:right w:val="single" w:sz="8" w:space="0" w:color="B1CC4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EC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EC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5EBF95" w:themeColor="accent2" w:themeTint="BF"/>
        <w:left w:val="single" w:sz="8" w:space="0" w:color="5EBF95" w:themeColor="accent2" w:themeTint="BF"/>
        <w:bottom w:val="single" w:sz="8" w:space="0" w:color="5EBF95" w:themeColor="accent2" w:themeTint="BF"/>
        <w:right w:val="single" w:sz="8" w:space="0" w:color="5EBF95" w:themeColor="accent2" w:themeTint="BF"/>
        <w:insideH w:val="single" w:sz="8" w:space="0" w:color="5EBF9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EBF95" w:themeColor="accent2" w:themeTint="BF"/>
          <w:left w:val="single" w:sz="8" w:space="0" w:color="5EBF95" w:themeColor="accent2" w:themeTint="BF"/>
          <w:bottom w:val="single" w:sz="8" w:space="0" w:color="5EBF95" w:themeColor="accent2" w:themeTint="BF"/>
          <w:right w:val="single" w:sz="8" w:space="0" w:color="5EBF9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AD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AEAD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6993BE" w:themeColor="accent3" w:themeTint="BF"/>
        <w:left w:val="single" w:sz="8" w:space="0" w:color="6993BE" w:themeColor="accent3" w:themeTint="BF"/>
        <w:bottom w:val="single" w:sz="8" w:space="0" w:color="6993BE" w:themeColor="accent3" w:themeTint="BF"/>
        <w:right w:val="single" w:sz="8" w:space="0" w:color="6993BE" w:themeColor="accent3" w:themeTint="BF"/>
        <w:insideH w:val="single" w:sz="8" w:space="0" w:color="6993BE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993BE" w:themeColor="accent3" w:themeTint="BF"/>
          <w:left w:val="single" w:sz="8" w:space="0" w:color="6993BE" w:themeColor="accent3" w:themeTint="BF"/>
          <w:bottom w:val="single" w:sz="8" w:space="0" w:color="6993BE" w:themeColor="accent3" w:themeTint="BF"/>
          <w:right w:val="single" w:sz="8" w:space="0" w:color="6993BE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BE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DDBE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C95E55" w:themeColor="accent4" w:themeTint="BF"/>
        <w:left w:val="single" w:sz="8" w:space="0" w:color="C95E55" w:themeColor="accent4" w:themeTint="BF"/>
        <w:bottom w:val="single" w:sz="8" w:space="0" w:color="C95E55" w:themeColor="accent4" w:themeTint="BF"/>
        <w:right w:val="single" w:sz="8" w:space="0" w:color="C95E55" w:themeColor="accent4" w:themeTint="BF"/>
        <w:insideH w:val="single" w:sz="8" w:space="0" w:color="C95E55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95E55" w:themeColor="accent4" w:themeTint="BF"/>
          <w:left w:val="single" w:sz="8" w:space="0" w:color="C95E55" w:themeColor="accent4" w:themeTint="BF"/>
          <w:bottom w:val="single" w:sz="8" w:space="0" w:color="C95E55" w:themeColor="accent4" w:themeTint="BF"/>
          <w:right w:val="single" w:sz="8" w:space="0" w:color="C95E55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9C6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9C6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2995D" w:themeColor="accent5" w:themeTint="BF"/>
        <w:left w:val="single" w:sz="8" w:space="0" w:color="E2995D" w:themeColor="accent5" w:themeTint="BF"/>
        <w:bottom w:val="single" w:sz="8" w:space="0" w:color="E2995D" w:themeColor="accent5" w:themeTint="BF"/>
        <w:right w:val="single" w:sz="8" w:space="0" w:color="E2995D" w:themeColor="accent5" w:themeTint="BF"/>
        <w:insideH w:val="single" w:sz="8" w:space="0" w:color="E2995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2995D" w:themeColor="accent5" w:themeTint="BF"/>
          <w:left w:val="single" w:sz="8" w:space="0" w:color="E2995D" w:themeColor="accent5" w:themeTint="BF"/>
          <w:bottom w:val="single" w:sz="8" w:space="0" w:color="E2995D" w:themeColor="accent5" w:themeTint="BF"/>
          <w:right w:val="single" w:sz="8" w:space="0" w:color="E2995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DC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DC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8" w:space="0" w:color="E6C56F" w:themeColor="accent6" w:themeTint="BF"/>
        <w:left w:val="single" w:sz="8" w:space="0" w:color="E6C56F" w:themeColor="accent6" w:themeTint="BF"/>
        <w:bottom w:val="single" w:sz="8" w:space="0" w:color="E6C56F" w:themeColor="accent6" w:themeTint="BF"/>
        <w:right w:val="single" w:sz="8" w:space="0" w:color="E6C56F" w:themeColor="accent6" w:themeTint="BF"/>
        <w:insideH w:val="single" w:sz="8" w:space="0" w:color="E6C56F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6C56F" w:themeColor="accent6" w:themeTint="BF"/>
          <w:left w:val="single" w:sz="8" w:space="0" w:color="E6C56F" w:themeColor="accent6" w:themeTint="BF"/>
          <w:bottom w:val="single" w:sz="8" w:space="0" w:color="E6C56F" w:themeColor="accent6" w:themeTint="BF"/>
          <w:right w:val="single" w:sz="8" w:space="0" w:color="E6C56F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CCF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ECCF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3992A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3992A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3C977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3C977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09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09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23C33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23C33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9782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9782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EB340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340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E73702"/>
    <w:rPr>
      <w:color w:val="2B579A"/>
      <w:shd w:val="clear" w:color="auto" w:fill="E1DFDD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7370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73702"/>
    <w:rPr>
      <w:rFonts w:asciiTheme="majorHAnsi" w:eastAsiaTheme="majorEastAsia" w:hAnsiTheme="majorHAnsi" w:cstheme="majorBidi"/>
      <w:kern w:val="0"/>
      <w:shd w:val="pct20" w:color="auto" w:fill="auto"/>
      <w14:ligatures w14:val="none"/>
    </w:rPr>
  </w:style>
  <w:style w:type="paragraph" w:styleId="NormalIndent">
    <w:name w:val="Normal Indent"/>
    <w:basedOn w:val="Normal"/>
    <w:uiPriority w:val="99"/>
    <w:semiHidden/>
    <w:unhideWhenUsed/>
    <w:rsid w:val="00E7370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73702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character" w:styleId="PageNumber">
    <w:name w:val="page number"/>
    <w:basedOn w:val="DefaultParagraphFont"/>
    <w:uiPriority w:val="99"/>
    <w:semiHidden/>
    <w:unhideWhenUsed/>
    <w:rsid w:val="00E73702"/>
  </w:style>
  <w:style w:type="table" w:styleId="PlainTable1">
    <w:name w:val="Plain Table 1"/>
    <w:basedOn w:val="TableNormal"/>
    <w:uiPriority w:val="41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73702"/>
    <w:pPr>
      <w:spacing w:after="0" w:line="240" w:lineRule="auto"/>
    </w:pPr>
    <w:rPr>
      <w:rFonts w:ascii="Consolas" w:hAnsi="Consolas"/>
      <w:sz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73702"/>
    <w:rPr>
      <w:rFonts w:ascii="Consolas" w:eastAsiaTheme="minorEastAsia" w:hAnsi="Consolas"/>
      <w:kern w:val="0"/>
      <w:sz w:val="21"/>
      <w:szCs w:val="21"/>
      <w14:ligatures w14:val="none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7370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paragraph" w:styleId="Signature">
    <w:name w:val="Signature"/>
    <w:basedOn w:val="Normal"/>
    <w:link w:val="SignatureChar"/>
    <w:uiPriority w:val="99"/>
    <w:semiHidden/>
    <w:unhideWhenUsed/>
    <w:rsid w:val="00E73702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73702"/>
    <w:rPr>
      <w:rFonts w:ascii="Aptos" w:eastAsiaTheme="minorEastAsia" w:hAnsi="Aptos"/>
      <w:kern w:val="0"/>
      <w:szCs w:val="21"/>
      <w14:ligatures w14:val="none"/>
    </w:rPr>
  </w:style>
  <w:style w:type="character" w:styleId="SmartHyperlink">
    <w:name w:val="Smart Hyperlink"/>
    <w:basedOn w:val="DefaultParagraphFont"/>
    <w:uiPriority w:val="99"/>
    <w:semiHidden/>
    <w:unhideWhenUsed/>
    <w:rsid w:val="00E73702"/>
    <w:rPr>
      <w:u w:val="dotted"/>
    </w:rPr>
  </w:style>
  <w:style w:type="character" w:styleId="SmartLink">
    <w:name w:val="Smart Link"/>
    <w:basedOn w:val="DefaultParagraphFont"/>
    <w:uiPriority w:val="99"/>
    <w:semiHidden/>
    <w:unhideWhenUsed/>
    <w:rsid w:val="00E73702"/>
    <w:rPr>
      <w:color w:val="0000FF"/>
      <w:u w:val="single"/>
      <w:shd w:val="clear" w:color="auto" w:fill="F3F2F1"/>
    </w:rPr>
  </w:style>
  <w:style w:type="table" w:styleId="Table3Deffects1">
    <w:name w:val="Table 3D effects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color w:val="000080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color w:val="FFFFFF"/>
      <w:kern w:val="0"/>
      <w:sz w:val="21"/>
      <w:szCs w:val="21"/>
      <w14:ligatures w14:val="none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b/>
      <w:bCs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E73702"/>
    <w:pPr>
      <w:spacing w:after="0" w:line="240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73702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7370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7370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73702"/>
    <w:pPr>
      <w:spacing w:before="120"/>
    </w:pPr>
    <w:rPr>
      <w:rFonts w:asciiTheme="majorHAnsi" w:eastAsiaTheme="majorEastAsia" w:hAnsiTheme="majorHAnsi" w:cstheme="majorBidi"/>
      <w:b/>
      <w:bCs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7370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73702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73702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73702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73702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73702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73702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73702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73702"/>
    <w:pPr>
      <w:spacing w:after="100"/>
      <w:ind w:left="1920"/>
    </w:pPr>
  </w:style>
  <w:style w:type="character" w:customStyle="1" w:styleId="NormalWebChar">
    <w:name w:val="Normal (Web) Char"/>
    <w:basedOn w:val="DefaultParagraphFont"/>
    <w:link w:val="NormalWeb"/>
    <w:uiPriority w:val="99"/>
    <w:semiHidden/>
    <w:rsid w:val="00E73702"/>
    <w:rPr>
      <w:rFonts w:ascii="Aptos" w:eastAsiaTheme="minorEastAsia" w:hAnsi="Aptos" w:cs="Aptos"/>
      <w:kern w:val="0"/>
      <w:szCs w:val="21"/>
      <w14:ligatures w14:val="none"/>
    </w:rPr>
  </w:style>
  <w:style w:type="character" w:customStyle="1" w:styleId="MeadowsBold">
    <w:name w:val="Meadows Bold"/>
    <w:uiPriority w:val="1"/>
    <w:locked/>
    <w:rsid w:val="00E73702"/>
  </w:style>
  <w:style w:type="character" w:customStyle="1" w:styleId="MeadowsItalic">
    <w:name w:val="Meadows Italic"/>
    <w:basedOn w:val="SubtleEmphasis"/>
    <w:uiPriority w:val="1"/>
    <w:locked/>
    <w:rsid w:val="00E73702"/>
    <w:rPr>
      <w:i/>
      <w:iCs/>
    </w:rPr>
  </w:style>
  <w:style w:type="paragraph" w:customStyle="1" w:styleId="NormalMeadows">
    <w:name w:val="Normal Meadows"/>
    <w:basedOn w:val="Normal"/>
    <w:link w:val="NormalMeadowsChar"/>
    <w:qFormat/>
    <w:rsid w:val="00E73702"/>
  </w:style>
  <w:style w:type="character" w:customStyle="1" w:styleId="NormalMeadowsChar">
    <w:name w:val="Normal Meadows Char"/>
    <w:basedOn w:val="DefaultParagraphFont"/>
    <w:link w:val="NormalMeadows"/>
    <w:rsid w:val="00E73702"/>
    <w:rPr>
      <w:rFonts w:ascii="Aptos" w:eastAsiaTheme="minorEastAsia" w:hAnsi="Aptos"/>
      <w:kern w:val="0"/>
      <w:szCs w:val="21"/>
      <w14:ligatures w14:val="non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docEvents>
    <wne:eventDocStoreUpdate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D3940-708D-481D-BA61-324BD14CBC1A}"/>
      </w:docPartPr>
      <w:docPartBody>
        <w:p w:rsidR="004519EE" w:rsidRDefault="004519EE">
          <w:r w:rsidRPr="003C11ED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AD3C8457D94342AAD8F4D419939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5541C9-33A4-4353-BD5A-07FB6BA9EF91}"/>
      </w:docPartPr>
      <w:docPartBody>
        <w:p w:rsidR="004519EE" w:rsidRDefault="00344A8F" w:rsidP="00344A8F">
          <w:pPr>
            <w:pStyle w:val="46AD3C8457D94342AAD8F4D4199394991"/>
          </w:pPr>
          <w:r w:rsidRPr="00D24B7E">
            <w:rPr>
              <w:b/>
              <w:bCs/>
            </w:rPr>
            <w:t>____________________________________________________________________________________________________________________________________________________________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12494-5702-4C4D-B739-9BA8264BB6FF}"/>
      </w:docPartPr>
      <w:docPartBody>
        <w:p w:rsidR="004519EE" w:rsidRDefault="004519EE">
          <w:r w:rsidRPr="003C11ED">
            <w:rPr>
              <w:rStyle w:val="PlaceholderText"/>
            </w:rPr>
            <w:t>Click or tap to enter a date.</w:t>
          </w:r>
        </w:p>
      </w:docPartBody>
    </w:docPart>
    <w:docPart>
      <w:docPartPr>
        <w:name w:val="D1FD036B0A0845EB9206932323415C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654F3F-360B-47EB-8253-97505DAABB21}"/>
      </w:docPartPr>
      <w:docPartBody>
        <w:p w:rsidR="008A6A98" w:rsidRDefault="008A6A98" w:rsidP="008A6A98">
          <w:pPr>
            <w:pStyle w:val="D1FD036B0A0845EB9206932323415C32"/>
          </w:pPr>
          <w:r w:rsidRPr="00A21F19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EF5EA58048470F95E0C545E4F6E5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D2CE74-0C6D-427C-9E8A-70B028137EF4}"/>
      </w:docPartPr>
      <w:docPartBody>
        <w:p w:rsidR="006356E6" w:rsidRDefault="00344A8F" w:rsidP="00344A8F">
          <w:pPr>
            <w:pStyle w:val="72EF5EA58048470F95E0C545E4F6E55C2"/>
          </w:pPr>
          <w:r>
            <w:rPr>
              <w:rStyle w:val="PlaceholderText"/>
            </w:rPr>
            <w:t>_____________________________</w:t>
          </w:r>
        </w:p>
      </w:docPartBody>
    </w:docPart>
    <w:docPart>
      <w:docPartPr>
        <w:name w:val="27A7C58DF64B41BBBE9FCCB55AE7E1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7FC54-B724-4F10-92C8-6F9123E0A326}"/>
      </w:docPartPr>
      <w:docPartBody>
        <w:p w:rsidR="006356E6" w:rsidRDefault="00344A8F" w:rsidP="00344A8F">
          <w:pPr>
            <w:pStyle w:val="27A7C58DF64B41BBBE9FCCB55AE7E1D12"/>
          </w:pPr>
          <w:r>
            <w:rPr>
              <w:rStyle w:val="PlaceholderText"/>
            </w:rPr>
            <w:t>___________________________________</w:t>
          </w:r>
        </w:p>
      </w:docPartBody>
    </w:docPart>
    <w:docPart>
      <w:docPartPr>
        <w:name w:val="0756D6DC8F0948A49AE0DCE3A0CE7E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6E824-A13E-4426-8C44-6B92EAAF4AFE}"/>
      </w:docPartPr>
      <w:docPartBody>
        <w:p w:rsidR="006356E6" w:rsidRDefault="00344A8F" w:rsidP="00344A8F">
          <w:pPr>
            <w:pStyle w:val="0756D6DC8F0948A49AE0DCE3A0CE7EE02"/>
          </w:pPr>
          <w:r>
            <w:rPr>
              <w:rStyle w:val="PlaceholderText"/>
            </w:rPr>
            <w:t>___________________________________</w:t>
          </w:r>
        </w:p>
      </w:docPartBody>
    </w:docPart>
    <w:docPart>
      <w:docPartPr>
        <w:name w:val="DDFD669D480044918FF0B0B071CBF6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51647-0B0C-4900-8215-48E50ABF6A24}"/>
      </w:docPartPr>
      <w:docPartBody>
        <w:p w:rsidR="006356E6" w:rsidRDefault="00344A8F" w:rsidP="00344A8F">
          <w:pPr>
            <w:pStyle w:val="DDFD669D480044918FF0B0B071CBF6B52"/>
          </w:pPr>
          <w:r w:rsidRPr="008A4615">
            <w:rPr>
              <w:rStyle w:val="PlaceholderText"/>
            </w:rPr>
            <w:t xml:space="preserve">Choose </w:t>
          </w:r>
          <w:r>
            <w:rPr>
              <w:rStyle w:val="PlaceholderText"/>
            </w:rPr>
            <w:t>..</w:t>
          </w:r>
          <w:r w:rsidRPr="008A4615">
            <w:rPr>
              <w:rStyle w:val="PlaceholderText"/>
            </w:rPr>
            <w:t>.</w:t>
          </w:r>
        </w:p>
      </w:docPartBody>
    </w:docPart>
    <w:docPart>
      <w:docPartPr>
        <w:name w:val="3A67EDBA466D46A5B5215E017D6B9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450E2-2D28-429F-8DA7-1CA2DA72282F}"/>
      </w:docPartPr>
      <w:docPartBody>
        <w:p w:rsidR="00344A8F" w:rsidRDefault="00344A8F" w:rsidP="00344A8F">
          <w:pPr>
            <w:pStyle w:val="3A67EDBA466D46A5B5215E017D6B90C4"/>
          </w:pPr>
          <w:r>
            <w:rPr>
              <w:rStyle w:val="PlaceholderText"/>
            </w:rPr>
            <w:t>_____________________________</w:t>
          </w:r>
        </w:p>
      </w:docPartBody>
    </w:docPart>
    <w:docPart>
      <w:docPartPr>
        <w:name w:val="EEA88ED238054DB89A44F9776BA17C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8080A-8E33-4D81-A732-3649D5CAAEE5}"/>
      </w:docPartPr>
      <w:docPartBody>
        <w:p w:rsidR="00344A8F" w:rsidRDefault="00344A8F" w:rsidP="00344A8F">
          <w:pPr>
            <w:pStyle w:val="EEA88ED238054DB89A44F9776BA17C23"/>
          </w:pPr>
          <w:r>
            <w:rPr>
              <w:rStyle w:val="PlaceholderText"/>
            </w:rPr>
            <w:t>___________</w:t>
          </w:r>
        </w:p>
      </w:docPartBody>
    </w:docPart>
    <w:docPart>
      <w:docPartPr>
        <w:name w:val="214989974EB54C0B8B2893160282E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CB8EA-966C-4A15-9939-F63C7E8B362C}"/>
      </w:docPartPr>
      <w:docPartBody>
        <w:p w:rsidR="00344A8F" w:rsidRDefault="00344A8F" w:rsidP="00344A8F">
          <w:pPr>
            <w:pStyle w:val="214989974EB54C0B8B2893160282E280"/>
          </w:pPr>
          <w:r>
            <w:rPr>
              <w:rStyle w:val="PlaceholderText"/>
            </w:rPr>
            <w:t>___________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0E"/>
    <w:rsid w:val="00050AFA"/>
    <w:rsid w:val="00055E96"/>
    <w:rsid w:val="00130C0F"/>
    <w:rsid w:val="00163FA7"/>
    <w:rsid w:val="00197941"/>
    <w:rsid w:val="001D3351"/>
    <w:rsid w:val="001E6CF3"/>
    <w:rsid w:val="00212263"/>
    <w:rsid w:val="00270F3B"/>
    <w:rsid w:val="002B6498"/>
    <w:rsid w:val="00344A8F"/>
    <w:rsid w:val="00355B8A"/>
    <w:rsid w:val="004024D1"/>
    <w:rsid w:val="004519EE"/>
    <w:rsid w:val="005F48F3"/>
    <w:rsid w:val="00615A89"/>
    <w:rsid w:val="00616019"/>
    <w:rsid w:val="006356E6"/>
    <w:rsid w:val="00677A90"/>
    <w:rsid w:val="006F0F07"/>
    <w:rsid w:val="00776D72"/>
    <w:rsid w:val="007B59CB"/>
    <w:rsid w:val="00860617"/>
    <w:rsid w:val="008A1CB4"/>
    <w:rsid w:val="008A6A98"/>
    <w:rsid w:val="00990B74"/>
    <w:rsid w:val="009A43F2"/>
    <w:rsid w:val="00A6422E"/>
    <w:rsid w:val="00AB1A37"/>
    <w:rsid w:val="00B60044"/>
    <w:rsid w:val="00B91B7D"/>
    <w:rsid w:val="00B9773E"/>
    <w:rsid w:val="00BC43BB"/>
    <w:rsid w:val="00C30CA7"/>
    <w:rsid w:val="00C86CD9"/>
    <w:rsid w:val="00CD3C2C"/>
    <w:rsid w:val="00CE2065"/>
    <w:rsid w:val="00CF196B"/>
    <w:rsid w:val="00D7582E"/>
    <w:rsid w:val="00E22349"/>
    <w:rsid w:val="00F2560E"/>
    <w:rsid w:val="00FC0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60E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44A8F"/>
    <w:rPr>
      <w:color w:val="auto"/>
      <w:lang w:val="en-US"/>
    </w:rPr>
  </w:style>
  <w:style w:type="paragraph" w:customStyle="1" w:styleId="D1FD036B0A0845EB9206932323415C32">
    <w:name w:val="D1FD036B0A0845EB9206932323415C32"/>
    <w:rsid w:val="008A6A98"/>
  </w:style>
  <w:style w:type="paragraph" w:customStyle="1" w:styleId="46AD3C8457D94342AAD8F4D4199394991">
    <w:name w:val="46AD3C8457D94342AAD8F4D4199394991"/>
    <w:rsid w:val="00344A8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72EF5EA58048470F95E0C545E4F6E55C2">
    <w:name w:val="72EF5EA58048470F95E0C545E4F6E55C2"/>
    <w:rsid w:val="00344A8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27A7C58DF64B41BBBE9FCCB55AE7E1D12">
    <w:name w:val="27A7C58DF64B41BBBE9FCCB55AE7E1D12"/>
    <w:rsid w:val="00344A8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0756D6DC8F0948A49AE0DCE3A0CE7EE02">
    <w:name w:val="0756D6DC8F0948A49AE0DCE3A0CE7EE02"/>
    <w:rsid w:val="00344A8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DDFD669D480044918FF0B0B071CBF6B52">
    <w:name w:val="DDFD669D480044918FF0B0B071CBF6B52"/>
    <w:rsid w:val="00344A8F"/>
    <w:pPr>
      <w:spacing w:after="200" w:line="288" w:lineRule="auto"/>
    </w:pPr>
    <w:rPr>
      <w:rFonts w:ascii="Aptos" w:hAnsi="Aptos"/>
      <w:kern w:val="0"/>
      <w:szCs w:val="21"/>
      <w14:ligatures w14:val="none"/>
    </w:rPr>
  </w:style>
  <w:style w:type="paragraph" w:customStyle="1" w:styleId="3A67EDBA466D46A5B5215E017D6B90C4">
    <w:name w:val="3A67EDBA466D46A5B5215E017D6B90C4"/>
    <w:rsid w:val="00344A8F"/>
  </w:style>
  <w:style w:type="paragraph" w:customStyle="1" w:styleId="EEA88ED238054DB89A44F9776BA17C23">
    <w:name w:val="EEA88ED238054DB89A44F9776BA17C23"/>
    <w:rsid w:val="00344A8F"/>
  </w:style>
  <w:style w:type="paragraph" w:customStyle="1" w:styleId="214989974EB54C0B8B2893160282E280">
    <w:name w:val="214989974EB54C0B8B2893160282E280"/>
    <w:rsid w:val="00344A8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_rels/theme1.xml.rels><?xml version="1.0" encoding="UTF-8" standalone="yes"?>
<Relationships xmlns="http://schemas.openxmlformats.org/package/2006/relationships"><Relationship Id="rId2" Type="http://schemas.openxmlformats.org/officeDocument/2006/relationships/image" Target="../media/image3.jpeg"/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Meadows Theme">
  <a:themeElements>
    <a:clrScheme name="Organic">
      <a:dk1>
        <a:sysClr val="windowText" lastClr="000000"/>
      </a:dk1>
      <a:lt1>
        <a:sysClr val="window" lastClr="FFFFFF"/>
      </a:lt1>
      <a:dk2>
        <a:srgbClr val="212121"/>
      </a:dk2>
      <a:lt2>
        <a:srgbClr val="DADADA"/>
      </a:lt2>
      <a:accent1>
        <a:srgbClr val="83992A"/>
      </a:accent1>
      <a:accent2>
        <a:srgbClr val="3C9770"/>
      </a:accent2>
      <a:accent3>
        <a:srgbClr val="44709D"/>
      </a:accent3>
      <a:accent4>
        <a:srgbClr val="A23C33"/>
      </a:accent4>
      <a:accent5>
        <a:srgbClr val="D97828"/>
      </a:accent5>
      <a:accent6>
        <a:srgbClr val="DEB340"/>
      </a:accent6>
      <a:hlink>
        <a:srgbClr val="A8BF4D"/>
      </a:hlink>
      <a:folHlink>
        <a:srgbClr val="B4CA80"/>
      </a:folHlink>
    </a:clrScheme>
    <a:fontScheme name="Organic">
      <a:majorFont>
        <a:latin typeface="Garamond" panose="02020404030301010803"/>
        <a:ea typeface=""/>
        <a:cs typeface=""/>
        <a:font script="Jpan" typeface="ＭＳ Ｐゴシック"/>
        <a:font script="Hang" typeface="돋움"/>
        <a:font script="Hans" typeface="方正舒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aramond" panose="02020404030301010803"/>
        <a:ea typeface=""/>
        <a:cs typeface=""/>
        <a:font script="Jpan" typeface="ＭＳ Ｐ明朝"/>
        <a:font script="Hang" typeface="바탕"/>
        <a:font script="Hans" typeface="方正舒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rganic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lumMod val="110000"/>
              </a:schemeClr>
            </a:gs>
            <a:gs pos="100000">
              <a:schemeClr val="phClr">
                <a:tint val="82000"/>
              </a:schemeClr>
            </a:gs>
          </a:gsLst>
          <a:lin ang="5400000" scaled="0"/>
        </a:gradFill>
        <a:blipFill>
          <a:blip xmlns:r="http://schemas.openxmlformats.org/officeDocument/2006/relationships" r:embed="rId1">
            <a:duotone>
              <a:schemeClr val="phClr">
                <a:shade val="74000"/>
                <a:satMod val="130000"/>
                <a:lumMod val="90000"/>
              </a:schemeClr>
              <a:schemeClr val="phClr">
                <a:tint val="94000"/>
                <a:satMod val="120000"/>
                <a:lumMod val="104000"/>
              </a:schemeClr>
            </a:duotone>
          </a:blip>
          <a:tile tx="0" ty="0" sx="100000" sy="100000" flip="none" algn="tl"/>
        </a:blip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innerShdw blurRad="25400" dist="12700" dir="13500000">
              <a:srgbClr val="000000">
                <a:alpha val="45000"/>
              </a:srgbClr>
            </a:innerShdw>
          </a:effectLst>
        </a:effectStyle>
        <a:effectStyle>
          <a:effectLst>
            <a:outerShdw blurRad="38100" dist="25400" dir="5400000" rotWithShape="0">
              <a:srgbClr val="000000">
                <a:alpha val="6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88000"/>
                <a:lumMod val="98000"/>
              </a:schemeClr>
            </a:gs>
          </a:gsLst>
          <a:lin ang="5400000" scaled="0"/>
        </a:gradFill>
        <a:blipFill>
          <a:blip xmlns:r="http://schemas.openxmlformats.org/officeDocument/2006/relationships" r:embed="rId2"/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rganic" id="{28CDC826-8792-45C0-861B-85EB3ADEDA33}" vid="{7DAC20F1-423D-49E2-BD0B-50532748BAD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entMap>
  <BudgetCat_1>false</BudgetCat_1>
  <BudgetCat_2>false</BudgetCat_2>
  <BudgetCat_3>false</BudgetCat_3>
  <BudgetCat_4>false</BudgetCat_4>
  <BudgetCat_5>false</BudgetCat_5>
  <DocType_1>false</DocType_1>
  <DocType_2>false</DocType_2>
  <DocDate>2025-01-16T00:00:00</DocDate>
  <UserNam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pkg:name="/word/document.xml" pkg:contentType="application/vnd.openxmlformats-officedocument.wordprocessingml.document.main+xml"&gt;&lt;pkg:xmlData&gt;&lt;w:document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wp14"&gt;&lt;w:body&gt;&lt;w:p w14:paraId="3D887D0C" w14:textId="70003E2A" w:rsidR="00E21AE2" w:rsidRDefault="00E21AE2"&gt;&lt;w:r&gt;&lt;w:rPr&gt;&lt;w:b/&gt;&lt;w:bCs/&gt;&lt;/w:rPr&gt;&lt;w:t&gt;Wayne Glover&lt;/w:t&gt;&lt;/w:r&gt;&lt;/w:p&gt;&lt;w:sectPr w:rsidR="00723979"&gt;&lt;w:pgSz w:w="12240" w:h="15840"/&gt;&lt;w:pgMar w:top="1440" w:right="1800" w:bottom="1440" w:left="1800" w:header="720" w:footer="720" w:gutter="0"/&gt;&lt;w:cols w:space="720"/&gt;&lt;/w:sectPr&gt;&lt;/w:body&gt;&lt;/w:document&gt;&lt;/pkg:xmlData&gt;&lt;/pkg:part&gt;&lt;pkg:part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Id="rId1" Type="http://schemas.openxmlformats.org/officeDocument/2006/relationships/styles" Target="styles.xml"/&gt;&lt;/Relationships&gt;&lt;/pkg:xmlData&gt;&lt;/pkg:part&gt;&lt;pkg:part pkg:name="/word/styles.xml" pkg:contentType="application/vnd.openxmlformats-officedocument.wordprocessingml.styles+xml"&gt;&lt;pkg:xmlData&gt;&lt;w:styles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w16du"&gt;&lt;w:docDefaults&gt;&lt;w:rPrDefault&gt;&lt;w:rPr&gt;&lt;w:rFonts w:asciiTheme="minorHAnsi" w:eastAsiaTheme="minorHAnsi" w:hAnsiTheme="minorHAnsi" w:cstheme="minorBidi"/&gt;&lt;w:kern w:val="2"/&gt;&lt;w:sz w:val="24"/&gt;&lt;w:szCs w:val="24"/&gt;&lt;w:lang w:val="en-US" w:eastAsia="en-US" w:bidi="ar-SA"/&gt;&lt;w14:ligatures w14:val="standardContextual"/&gt;&lt;/w:rPr&gt;&lt;/w:rPrDefault&gt;&lt;w:pPrDefault&gt;&lt;w:pPr&gt;&lt;w:spacing w:after="160" w:line="278" w:lineRule="auto"/&gt;&lt;/w:pPr&gt;&lt;/w:pPrDefault&gt;&lt;/w:docDefaults&gt;&lt;w:style w:type="paragraph" w:default="1" w:styleId="Normal"&gt;&lt;w:name w:val="Normal"/&gt;&lt;w:aliases w:val="Meadows - Normal"/&gt;&lt;w:pPr&gt;&lt;w:spacing w:after="200" w:line="288" w:lineRule="auto"/&gt;&lt;/w:pPr&gt;&lt;w:rPr&gt;&lt;w:rFonts w:ascii="Aptos" w:eastAsiaTheme="minorEastAsia" w:hAnsi="Aptos"/&gt;&lt;w:kern w:val="0"/&gt;&lt;w:szCs w:val="21"/&gt;&lt;w14:ligatures w14:val="none"/&gt;&lt;/w:rPr&gt;&lt;/w:style&gt;&lt;w:style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w:val="99"/&gt;&lt;w:semiHidden/&gt;&lt;w:unhideWhenUsed/&gt;&lt;/w:style&gt;&lt;/w:styles&gt;&lt;/pkg:xmlData&gt;&lt;/pkg:part&gt;&lt;/pkg:package&gt;
</UserName>
  <BudgetCat_6>false</BudgetCat_6>
</DocentMap>
</file>

<file path=customXml/itemProps1.xml><?xml version="1.0" encoding="utf-8"?>
<ds:datastoreItem xmlns:ds="http://schemas.openxmlformats.org/officeDocument/2006/customXml" ds:itemID="{AF8069B1-07B8-4F1B-9638-74151A6674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Reimbursement Request.dotm</Template>
  <TotalTime>0</TotalTime>
  <Pages>1</Pages>
  <Words>37</Words>
  <Characters>467</Characters>
  <Application>Microsoft Office Word</Application>
  <DocSecurity>8</DocSecurity>
  <Lines>20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glover</dc:creator>
  <cp:keywords/>
  <dc:description/>
  <cp:lastModifiedBy>Abdallah Ali</cp:lastModifiedBy>
  <cp:revision>2</cp:revision>
  <dcterms:created xsi:type="dcterms:W3CDTF">2025-02-05T19:11:00Z</dcterms:created>
  <dcterms:modified xsi:type="dcterms:W3CDTF">2025-02-05T19:11:00Z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DocentTemplate">
    <vt:bool>true</vt:bool>
  </property>
  <property fmtid="{D5CDD505-2E9C-101B-9397-08002B2CF9AE}" pid="3" name="docentDocURL">
    <vt:lpwstr>http://mymeadows.org/templates/document-templates/reimbursement-request.dotm</vt:lpwstr>
  </property>
  <property fmtid="{D5CDD505-2E9C-101B-9397-08002B2CF9AE}" pid="4" name="docentDocState">
    <vt:lpwstr>Private</vt:lpwstr>
  </property>
  <property fmtid="{D5CDD505-2E9C-101B-9397-08002B2CF9AE}" pid="5" name="isDocentDocument">
    <vt:bool>true</vt:bool>
  </property>
  <property fmtid="{D5CDD505-2E9C-101B-9397-08002B2CF9AE}" pid="6" name="docentDocType">
    <vt:lpwstr>Reimbursement Request</vt:lpwstr>
  </property>
  <property fmtid="{D5CDD505-2E9C-101B-9397-08002B2CF9AE}" pid="7" name="docentProject">
    <vt:lpwstr>Meadows Board</vt:lpwstr>
  </property>
  <property fmtid="{D5CDD505-2E9C-101B-9397-08002B2CF9AE}" pid="8" name="docentVersion">
    <vt:i4>1</vt:i4>
  </property>
  <property fmtid="{D5CDD505-2E9C-101B-9397-08002B2CF9AE}" pid="9" name="docentContractNo">
    <vt:lpwstr>123-08</vt:lpwstr>
  </property>
  <property fmtid="{D5CDD505-2E9C-101B-9397-08002B2CF9AE}" pid="10" name="docentCreationDate">
    <vt:lpwstr>2/5/2025</vt:lpwstr>
  </property>
  <property fmtid="{D5CDD505-2E9C-101B-9397-08002B2CF9AE}" pid="11" name="docentPublishingDate">
    <vt:lpwstr/>
  </property>
  <property fmtid="{D5CDD505-2E9C-101B-9397-08002B2CF9AE}" pid="12" name="docentTemplateDate">
    <vt:lpwstr>2/5/2025 9:11:03 PM</vt:lpwstr>
  </property>
  <property fmtid="{D5CDD505-2E9C-101B-9397-08002B2CF9AE}" pid="13" name="docentTemplateVersion">
    <vt:i4>37</vt:i4>
  </property>
</Properties>
</file>