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389" w:type="dxa"/>
        <w:tblLook w:val="04A0" w:firstRow="1" w:lastRow="0" w:firstColumn="1" w:lastColumn="0" w:noHBand="0" w:noVBand="1"/>
      </w:tblPr>
      <w:tblGrid>
        <w:gridCol w:w="457"/>
        <w:gridCol w:w="1106"/>
        <w:gridCol w:w="4654"/>
        <w:gridCol w:w="1164"/>
        <w:gridCol w:w="1133"/>
        <w:gridCol w:w="1275"/>
        <w:gridCol w:w="4600"/>
      </w:tblGrid>
      <w:tr w:rsidR="00C17956" w14:paraId="67E2B014" w14:textId="77777777" w:rsidTr="00C17956">
        <w:trPr>
          <w:cantSplit/>
          <w:trHeight w:val="575"/>
          <w:tblHeader/>
        </w:trPr>
        <w:tc>
          <w:tcPr>
            <w:tcW w:w="457" w:type="dxa"/>
            <w:shd w:val="clear" w:color="auto" w:fill="E97132" w:themeFill="accent2"/>
          </w:tcPr>
          <w:p w14:paraId="446BED92" w14:textId="3716B35B" w:rsidR="00C17956" w:rsidRPr="004E2503" w:rsidRDefault="00C17956" w:rsidP="004E250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ID</w:t>
            </w:r>
          </w:p>
        </w:tc>
        <w:tc>
          <w:tcPr>
            <w:tcW w:w="1106" w:type="dxa"/>
            <w:shd w:val="clear" w:color="auto" w:fill="E97132" w:themeFill="accent2"/>
          </w:tcPr>
          <w:p w14:paraId="1D8EED19" w14:textId="7879AAA1" w:rsidR="00C17956" w:rsidRPr="004E2503" w:rsidRDefault="00C17956" w:rsidP="004E250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Task Number</w:t>
            </w:r>
          </w:p>
        </w:tc>
        <w:tc>
          <w:tcPr>
            <w:tcW w:w="4654" w:type="dxa"/>
            <w:shd w:val="clear" w:color="auto" w:fill="E97132" w:themeFill="accent2"/>
          </w:tcPr>
          <w:p w14:paraId="7B85C5A3" w14:textId="01510DE6" w:rsidR="00C17956" w:rsidRPr="004E2503" w:rsidRDefault="00C17956" w:rsidP="004E2503">
            <w:pPr>
              <w:jc w:val="center"/>
              <w:rPr>
                <w:b/>
                <w:bCs/>
              </w:rPr>
            </w:pPr>
            <w:r w:rsidRPr="004E2503">
              <w:rPr>
                <w:b/>
                <w:bCs/>
              </w:rPr>
              <w:t>Name</w:t>
            </w:r>
          </w:p>
        </w:tc>
        <w:tc>
          <w:tcPr>
            <w:tcW w:w="1164" w:type="dxa"/>
            <w:shd w:val="clear" w:color="auto" w:fill="E97132" w:themeFill="accent2"/>
          </w:tcPr>
          <w:p w14:paraId="637747B6" w14:textId="77777777" w:rsidR="00C17956" w:rsidRDefault="00C17956" w:rsidP="004E2503">
            <w:pPr>
              <w:jc w:val="center"/>
              <w:rPr>
                <w:b/>
                <w:bCs/>
              </w:rPr>
            </w:pPr>
            <w:r w:rsidRPr="004E2503">
              <w:rPr>
                <w:b/>
                <w:bCs/>
              </w:rPr>
              <w:t>Duration</w:t>
            </w:r>
          </w:p>
          <w:p w14:paraId="55FC08FB" w14:textId="09E7E0C4" w:rsidR="00C17956" w:rsidRPr="004E2503" w:rsidRDefault="00C17956" w:rsidP="004E250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Days</w:t>
            </w:r>
          </w:p>
        </w:tc>
        <w:tc>
          <w:tcPr>
            <w:tcW w:w="1133" w:type="dxa"/>
            <w:shd w:val="clear" w:color="auto" w:fill="E97132" w:themeFill="accent2"/>
          </w:tcPr>
          <w:p w14:paraId="40F16E4F" w14:textId="7DD3747B" w:rsidR="00C17956" w:rsidRPr="004E2503" w:rsidRDefault="00C17956" w:rsidP="004E2503">
            <w:pPr>
              <w:jc w:val="center"/>
              <w:rPr>
                <w:b/>
                <w:bCs/>
              </w:rPr>
            </w:pPr>
            <w:r w:rsidRPr="004E2503">
              <w:rPr>
                <w:b/>
                <w:bCs/>
              </w:rPr>
              <w:t>Start</w:t>
            </w:r>
          </w:p>
        </w:tc>
        <w:tc>
          <w:tcPr>
            <w:tcW w:w="1275" w:type="dxa"/>
            <w:shd w:val="clear" w:color="auto" w:fill="E97132" w:themeFill="accent2"/>
          </w:tcPr>
          <w:p w14:paraId="0921A079" w14:textId="34287E6E" w:rsidR="00C17956" w:rsidRPr="004E2503" w:rsidRDefault="00C17956" w:rsidP="004E2503">
            <w:pPr>
              <w:jc w:val="center"/>
              <w:rPr>
                <w:b/>
                <w:bCs/>
              </w:rPr>
            </w:pPr>
            <w:r w:rsidRPr="004E2503">
              <w:rPr>
                <w:b/>
                <w:bCs/>
              </w:rPr>
              <w:t>Finish</w:t>
            </w:r>
          </w:p>
        </w:tc>
        <w:tc>
          <w:tcPr>
            <w:tcW w:w="4600" w:type="dxa"/>
            <w:shd w:val="clear" w:color="auto" w:fill="E97132" w:themeFill="accent2"/>
          </w:tcPr>
          <w:p w14:paraId="6A15F847" w14:textId="2077F83A" w:rsidR="00C17956" w:rsidRPr="004E2503" w:rsidRDefault="00C17956" w:rsidP="004E250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Notes</w:t>
            </w:r>
          </w:p>
        </w:tc>
      </w:tr>
      <w:tr w:rsidR="00C17956" w14:paraId="1C95723D" w14:textId="77777777" w:rsidTr="00C17956">
        <w:trPr>
          <w:trHeight w:val="280"/>
        </w:trPr>
        <w:tc>
          <w:tcPr>
            <w:tcW w:w="457" w:type="dxa"/>
          </w:tcPr>
          <w:p w14:paraId="7E89EBDE" w14:textId="77777777" w:rsidR="00C17956" w:rsidRDefault="00C17956" w:rsidP="004E2503"/>
        </w:tc>
        <w:tc>
          <w:tcPr>
            <w:tcW w:w="1106" w:type="dxa"/>
          </w:tcPr>
          <w:p w14:paraId="729F976D" w14:textId="77777777" w:rsidR="00C17956" w:rsidRDefault="00C17956" w:rsidP="004E2503"/>
        </w:tc>
        <w:tc>
          <w:tcPr>
            <w:tcW w:w="4654" w:type="dxa"/>
          </w:tcPr>
          <w:p w14:paraId="0C2AA67A" w14:textId="0F2AA8EF" w:rsidR="00C17956" w:rsidRDefault="00C17956" w:rsidP="004E2503"/>
        </w:tc>
        <w:tc>
          <w:tcPr>
            <w:tcW w:w="1164" w:type="dxa"/>
          </w:tcPr>
          <w:p w14:paraId="5B414F7D" w14:textId="77777777" w:rsidR="00C17956" w:rsidRDefault="00C17956" w:rsidP="004E2503"/>
        </w:tc>
        <w:tc>
          <w:tcPr>
            <w:tcW w:w="1133" w:type="dxa"/>
          </w:tcPr>
          <w:p w14:paraId="73935EF3" w14:textId="77777777" w:rsidR="00C17956" w:rsidRDefault="00C17956" w:rsidP="004E2503"/>
        </w:tc>
        <w:tc>
          <w:tcPr>
            <w:tcW w:w="1275" w:type="dxa"/>
          </w:tcPr>
          <w:p w14:paraId="77AE89BC" w14:textId="77777777" w:rsidR="00C17956" w:rsidRDefault="00C17956" w:rsidP="004E2503"/>
        </w:tc>
        <w:tc>
          <w:tcPr>
            <w:tcW w:w="4600" w:type="dxa"/>
          </w:tcPr>
          <w:p w14:paraId="7DE6DC11" w14:textId="77777777" w:rsidR="00C17956" w:rsidRDefault="00C17956" w:rsidP="004E2503"/>
        </w:tc>
      </w:tr>
    </w:tbl>
    <w:p w14:paraId="1894EEE3" w14:textId="677FAB6B" w:rsidR="00CD570D" w:rsidRPr="00CD570D" w:rsidRDefault="00CD570D" w:rsidP="00CD570D">
      <w:pPr>
        <w:tabs>
          <w:tab w:val="left" w:pos="5244"/>
        </w:tabs>
      </w:pPr>
    </w:p>
    <w:sectPr w:rsidR="00CD570D" w:rsidRPr="00CD570D" w:rsidSect="00C179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720" w:right="720" w:bottom="720" w:left="720" w:header="720" w:footer="720" w:gutter="0"/>
      <w:pgBorders w:offsetFrom="page">
        <w:top w:val="single" w:sz="48" w:space="24" w:color="64041F"/>
        <w:left w:val="single" w:sz="48" w:space="24" w:color="64041F"/>
        <w:bottom w:val="single" w:sz="48" w:space="24" w:color="64041F"/>
        <w:right w:val="single" w:sz="48" w:space="24" w:color="64041F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B77E7" w14:textId="77777777" w:rsidR="00CD570D" w:rsidRDefault="00CD570D" w:rsidP="00CD570D">
      <w:pPr>
        <w:spacing w:after="0" w:line="240" w:lineRule="auto"/>
      </w:pPr>
      <w:r>
        <w:separator/>
      </w:r>
    </w:p>
  </w:endnote>
  <w:endnote w:type="continuationSeparator" w:id="0">
    <w:p w14:paraId="28A5122A" w14:textId="77777777" w:rsidR="00CD570D" w:rsidRDefault="00CD570D" w:rsidP="00CD5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DF6EA" w14:textId="77777777" w:rsidR="00C17956" w:rsidRDefault="00C179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7195"/>
      <w:gridCol w:w="7195"/>
    </w:tblGrid>
    <w:tr w:rsidR="009442D1" w14:paraId="3B1C67A4" w14:textId="77777777" w:rsidTr="009442D1">
      <w:tc>
        <w:tcPr>
          <w:tcW w:w="7195" w:type="dxa"/>
          <w:tcBorders>
            <w:top w:val="nil"/>
            <w:left w:val="nil"/>
            <w:bottom w:val="nil"/>
            <w:right w:val="nil"/>
          </w:tcBorders>
        </w:tcPr>
        <w:p w14:paraId="440AA24E" w14:textId="6F783C44" w:rsidR="009442D1" w:rsidRDefault="009442D1" w:rsidP="009442D1">
          <w:pPr>
            <w:pStyle w:val="Footer"/>
            <w:tabs>
              <w:tab w:val="right" w:pos="14400"/>
            </w:tabs>
          </w:pPr>
          <w:r>
            <w:t>Last Updated:</w:t>
          </w:r>
          <w:r w:rsidRPr="00F1442D">
            <w:t xml:space="preserve"> </w:t>
          </w:r>
          <w:sdt>
            <w:sdtPr>
              <w:alias w:val="MSPDateTime"/>
              <w:tag w:val="MSPDateTime"/>
              <w:id w:val="-53938770"/>
              <w:placeholder>
                <w:docPart w:val="74DC1F12BC614672B5A1DC4DC24E8357"/>
              </w:placeholder>
              <w:dataBinding w:prefixMappings="" w:xpath="/DocentMap[1]/MSPDateTime[1]" w:storeItemID="{8B734FA1-8B7E-4BE9-BA07-F47767C5BF32}"/>
              <w:text/>
            </w:sdtPr>
            <w:sdtEndPr/>
            <w:sdtContent>
              <w:r>
                <w:t xml:space="preserve"> </w:t>
              </w:r>
            </w:sdtContent>
          </w:sdt>
        </w:p>
      </w:tc>
      <w:tc>
        <w:tcPr>
          <w:tcW w:w="7195" w:type="dxa"/>
          <w:tcBorders>
            <w:top w:val="nil"/>
            <w:left w:val="nil"/>
            <w:bottom w:val="nil"/>
            <w:right w:val="nil"/>
          </w:tcBorders>
        </w:tcPr>
        <w:p w14:paraId="67016213" w14:textId="2881933F" w:rsidR="009442D1" w:rsidRDefault="00C17956" w:rsidP="009442D1">
          <w:pPr>
            <w:pStyle w:val="Footer"/>
            <w:tabs>
              <w:tab w:val="right" w:pos="14400"/>
            </w:tabs>
            <w:jc w:val="right"/>
          </w:pPr>
          <w:sdt>
            <w:sdtPr>
              <w:id w:val="-1572188311"/>
              <w:docPartObj>
                <w:docPartGallery w:val="Page Numbers (Bottom of Page)"/>
                <w:docPartUnique/>
              </w:docPartObj>
            </w:sdtPr>
            <w:sdtEndPr/>
            <w:sdtContent>
              <w:sdt>
                <w:sdtPr>
                  <w:id w:val="-1769616900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r w:rsidR="009442D1">
                    <w:tab/>
                  </w:r>
                  <w:r w:rsidR="009442D1" w:rsidRPr="00F0006E">
                    <w:t xml:space="preserve">Page </w:t>
                  </w:r>
                  <w:r w:rsidR="009442D1" w:rsidRPr="00F0006E">
                    <w:fldChar w:fldCharType="begin"/>
                  </w:r>
                  <w:r w:rsidR="009442D1" w:rsidRPr="00F0006E">
                    <w:instrText xml:space="preserve"> PAGE </w:instrText>
                  </w:r>
                  <w:r w:rsidR="009442D1" w:rsidRPr="00F0006E">
                    <w:fldChar w:fldCharType="separate"/>
                  </w:r>
                  <w:r w:rsidR="009442D1">
                    <w:t>1</w:t>
                  </w:r>
                  <w:r w:rsidR="009442D1" w:rsidRPr="00F0006E">
                    <w:fldChar w:fldCharType="end"/>
                  </w:r>
                  <w:r w:rsidR="009442D1" w:rsidRPr="00F0006E">
                    <w:t xml:space="preserve"> of </w:t>
                  </w:r>
                  <w:fldSimple w:instr=" NUMPAGES  ">
                    <w:r w:rsidR="009442D1">
                      <w:t>2</w:t>
                    </w:r>
                  </w:fldSimple>
                </w:sdtContent>
              </w:sdt>
            </w:sdtContent>
          </w:sdt>
        </w:p>
      </w:tc>
    </w:tr>
  </w:tbl>
  <w:p w14:paraId="03D70035" w14:textId="52512056" w:rsidR="00CD570D" w:rsidRPr="009442D1" w:rsidRDefault="00CD570D" w:rsidP="009442D1">
    <w:pPr>
      <w:pStyle w:val="Footer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51B8B" w14:textId="77777777" w:rsidR="00C17956" w:rsidRDefault="00C179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F9189" w14:textId="77777777" w:rsidR="00CD570D" w:rsidRDefault="00CD570D" w:rsidP="00CD570D">
      <w:pPr>
        <w:spacing w:after="0" w:line="240" w:lineRule="auto"/>
      </w:pPr>
      <w:r>
        <w:separator/>
      </w:r>
    </w:p>
  </w:footnote>
  <w:footnote w:type="continuationSeparator" w:id="0">
    <w:p w14:paraId="68883A8B" w14:textId="77777777" w:rsidR="00CD570D" w:rsidRDefault="00CD570D" w:rsidP="00CD5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313A4" w14:textId="77777777" w:rsidR="00C17956" w:rsidRDefault="00C1795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70932" w14:textId="2B96080E" w:rsidR="00F55827" w:rsidRPr="00C17956" w:rsidRDefault="00C17956" w:rsidP="00683044">
    <w:pPr>
      <w:pStyle w:val="Header"/>
      <w:tabs>
        <w:tab w:val="clear" w:pos="4320"/>
        <w:tab w:val="clear" w:pos="8640"/>
        <w:tab w:val="left" w:pos="6616"/>
        <w:tab w:val="center" w:pos="7200"/>
        <w:tab w:val="left" w:pos="9197"/>
      </w:tabs>
      <w:jc w:val="center"/>
      <w:rPr>
        <w:sz w:val="26"/>
        <w:szCs w:val="26"/>
      </w:rPr>
    </w:pPr>
    <w:sdt>
      <w:sdtPr>
        <w:rPr>
          <w:sz w:val="26"/>
          <w:szCs w:val="26"/>
        </w:rPr>
        <w:alias w:val="Project Name"/>
        <w:id w:val="1484965642"/>
        <w:placeholder>
          <w:docPart w:val="DefaultPlaceholder_-1854013440"/>
        </w:placeholder>
        <w:dataBinding w:xpath="/DocentMap/ProjectName[1]" w:storeItemID="{8B734FA1-8B7E-4BE9-BA07-F47767C5BF32}"/>
        <w15:appearance w15:val="hidden"/>
        <w:text/>
      </w:sdtPr>
      <w:sdtEndPr/>
      <w:sdtContent>
        <w:r w:rsidRPr="00C17956">
          <w:rPr>
            <w:sz w:val="26"/>
            <w:szCs w:val="26"/>
          </w:rPr>
          <w:t>Meadows Board</w:t>
        </w:r>
      </w:sdtContent>
    </w:sdt>
  </w:p>
  <w:p w14:paraId="22D625E4" w14:textId="53D843DA" w:rsidR="00F55827" w:rsidRPr="00C17956" w:rsidRDefault="00F55827" w:rsidP="00C17956">
    <w:pPr>
      <w:pStyle w:val="Header"/>
      <w:tabs>
        <w:tab w:val="clear" w:pos="4320"/>
        <w:tab w:val="clear" w:pos="8640"/>
        <w:tab w:val="left" w:pos="6616"/>
      </w:tabs>
      <w:spacing w:after="240"/>
      <w:jc w:val="center"/>
      <w:rPr>
        <w:sz w:val="22"/>
        <w:szCs w:val="22"/>
      </w:rPr>
    </w:pPr>
    <w:r w:rsidRPr="00C17956">
      <w:rPr>
        <w:sz w:val="22"/>
        <w:szCs w:val="22"/>
      </w:rPr>
      <w:t>Project Tasks List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2F5A8" w14:textId="77777777" w:rsidR="00C17956" w:rsidRDefault="00C1795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503"/>
    <w:rsid w:val="00016A63"/>
    <w:rsid w:val="000534E7"/>
    <w:rsid w:val="00210F17"/>
    <w:rsid w:val="0022578E"/>
    <w:rsid w:val="00283D90"/>
    <w:rsid w:val="00302156"/>
    <w:rsid w:val="00347EDD"/>
    <w:rsid w:val="003B0799"/>
    <w:rsid w:val="004069C4"/>
    <w:rsid w:val="00421EEA"/>
    <w:rsid w:val="004E2503"/>
    <w:rsid w:val="005A6679"/>
    <w:rsid w:val="00683044"/>
    <w:rsid w:val="006949ED"/>
    <w:rsid w:val="00741AAD"/>
    <w:rsid w:val="007F22DA"/>
    <w:rsid w:val="007F5247"/>
    <w:rsid w:val="00882014"/>
    <w:rsid w:val="00895F6E"/>
    <w:rsid w:val="009442D1"/>
    <w:rsid w:val="00952891"/>
    <w:rsid w:val="009B5767"/>
    <w:rsid w:val="00BD5FED"/>
    <w:rsid w:val="00C17956"/>
    <w:rsid w:val="00C6401F"/>
    <w:rsid w:val="00CD570D"/>
    <w:rsid w:val="00CF196B"/>
    <w:rsid w:val="00DC69F9"/>
    <w:rsid w:val="00E10940"/>
    <w:rsid w:val="00E348B0"/>
    <w:rsid w:val="00EC1FBD"/>
    <w:rsid w:val="00F0006E"/>
    <w:rsid w:val="00F1442D"/>
    <w:rsid w:val="00F23686"/>
    <w:rsid w:val="00F32EC1"/>
    <w:rsid w:val="00F55827"/>
    <w:rsid w:val="00FC5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4BDB58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25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25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25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25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25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25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25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25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25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25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25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25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25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25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25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25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25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25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25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25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25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25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25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25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25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25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25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25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250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E25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570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570D"/>
  </w:style>
  <w:style w:type="paragraph" w:styleId="Footer">
    <w:name w:val="footer"/>
    <w:basedOn w:val="Normal"/>
    <w:link w:val="FooterChar"/>
    <w:uiPriority w:val="99"/>
    <w:unhideWhenUsed/>
    <w:rsid w:val="00CD570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570D"/>
  </w:style>
  <w:style w:type="character" w:styleId="PlaceholderText">
    <w:name w:val="Placeholder Text"/>
    <w:basedOn w:val="DefaultParagraphFont"/>
    <w:uiPriority w:val="99"/>
    <w:semiHidden/>
    <w:rsid w:val="00CD570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BE5ADA-8445-440B-BA99-3F2ECA9AF070}"/>
      </w:docPartPr>
      <w:docPartBody>
        <w:p w:rsidR="00CA38EE" w:rsidRDefault="00CA38EE">
          <w:r w:rsidRPr="002760A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4DC1F12BC614672B5A1DC4DC24E83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35427E-7738-46A2-943F-2B836E63F529}"/>
      </w:docPartPr>
      <w:docPartBody>
        <w:p w:rsidR="004A718C" w:rsidRDefault="004A718C" w:rsidP="004A718C">
          <w:pPr>
            <w:pStyle w:val="74DC1F12BC614672B5A1DC4DC24E8357"/>
          </w:pPr>
          <w:r w:rsidRPr="002760A7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8EE"/>
    <w:rsid w:val="00302156"/>
    <w:rsid w:val="004A718C"/>
    <w:rsid w:val="007F22DA"/>
    <w:rsid w:val="00CA3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8EE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A718C"/>
    <w:rPr>
      <w:color w:val="666666"/>
    </w:rPr>
  </w:style>
  <w:style w:type="paragraph" w:customStyle="1" w:styleId="74DC1F12BC614672B5A1DC4DC24E8357">
    <w:name w:val="74DC1F12BC614672B5A1DC4DC24E8357"/>
    <w:rsid w:val="004A718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entMap>
  <MSPDateTime> </MSPDateTime>
  <ProjectName>Meadows Board</ProjectName>
</DocentMap>
</file>

<file path=customXml/itemProps1.xml><?xml version="1.0" encoding="utf-8"?>
<ds:datastoreItem xmlns:ds="http://schemas.openxmlformats.org/officeDocument/2006/customXml" ds:itemID="{8B734FA1-8B7E-4BE9-BA07-F47767C5B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MS Project.dotx</Template>
  <TotalTime>0</TotalTime>
  <Pages>1</Pages>
  <Words>9</Words>
  <Characters>44</Characters>
  <Application>Microsoft Office Word</Application>
  <DocSecurity>8</DocSecurity>
  <Lines>16</Lines>
  <Paragraphs>8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Abdallah Ali</dc:creator>
  <cp:keywords/>
  <dc:description/>
  <cp:lastModifiedBy>Abdallah Ali</cp:lastModifiedBy>
  <cp:revision>2</cp:revision>
  <dcterms:created xsi:type="dcterms:W3CDTF">2025-05-22T03:01:00Z</dcterms:created>
  <dcterms:modified xsi:type="dcterms:W3CDTF">2025-05-22T03:01:00Z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DocentTemplate">
    <vt:bool>true</vt:bool>
  </property>
  <property fmtid="{D5CDD505-2E9C-101B-9397-08002B2CF9AE}" pid="3" name="docentDocURL">
    <vt:lpwstr>http://mymeadows.org/templates/manager-templates/ms-project.dotx</vt:lpwstr>
  </property>
  <property fmtid="{D5CDD505-2E9C-101B-9397-08002B2CF9AE}" pid="4" name="docentDocState">
    <vt:lpwstr>Private</vt:lpwstr>
  </property>
  <property fmtid="{D5CDD505-2E9C-101B-9397-08002B2CF9AE}" pid="5" name="isDocentDocument">
    <vt:bool>true</vt:bool>
  </property>
  <property fmtid="{D5CDD505-2E9C-101B-9397-08002B2CF9AE}" pid="6" name="docentDocType">
    <vt:lpwstr>MS Project</vt:lpwstr>
  </property>
  <property fmtid="{D5CDD505-2E9C-101B-9397-08002B2CF9AE}" pid="7" name="docentProject">
    <vt:lpwstr>Meadows Board</vt:lpwstr>
  </property>
  <property fmtid="{D5CDD505-2E9C-101B-9397-08002B2CF9AE}" pid="8" name="docentContractNo">
    <vt:lpwstr>123-08</vt:lpwstr>
  </property>
  <property fmtid="{D5CDD505-2E9C-101B-9397-08002B2CF9AE}" pid="9" name="docentCreationDate">
    <vt:lpwstr>5/21/2025</vt:lpwstr>
  </property>
  <property fmtid="{D5CDD505-2E9C-101B-9397-08002B2CF9AE}" pid="10" name="docentPublishingDate">
    <vt:lpwstr/>
  </property>
  <property fmtid="{D5CDD505-2E9C-101B-9397-08002B2CF9AE}" pid="11" name="docentMeetingType">
    <vt:lpwstr/>
  </property>
  <property fmtid="{D5CDD505-2E9C-101B-9397-08002B2CF9AE}" pid="12" name="docentVersion">
    <vt:i4>2</vt:i4>
  </property>
  <property fmtid="{D5CDD505-2E9C-101B-9397-08002B2CF9AE}" pid="13" name="docentTemplateDate">
    <vt:lpwstr>5/22/2025 6:01:19 AM</vt:lpwstr>
  </property>
  <property fmtid="{D5CDD505-2E9C-101B-9397-08002B2CF9AE}" pid="14" name="docentTemplateVersion">
    <vt:i4>1</vt:i4>
  </property>
</Properties>
</file>