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AA817" w14:textId="77777777" w:rsidR="00892C78" w:rsidRDefault="00892C78" w:rsidP="00892C78">
      <w:bookmarkStart w:id="0" w:name="_Toc171437735"/>
    </w:p>
    <w:p w14:paraId="3A43AE89" w14:textId="77777777" w:rsidR="00892C78" w:rsidRDefault="00892C78" w:rsidP="00892C78"/>
    <w:p w14:paraId="70DFC8E3" w14:textId="07968F3B" w:rsidR="00892C78" w:rsidRDefault="00892C78" w:rsidP="00892C78"/>
    <w:p w14:paraId="036E5676" w14:textId="77777777" w:rsidR="00892C78" w:rsidRDefault="00892C78" w:rsidP="00892C78"/>
    <w:p w14:paraId="49E0355B" w14:textId="77777777" w:rsidR="00892C78" w:rsidRDefault="00892C78" w:rsidP="00892C78"/>
    <w:p w14:paraId="42455492" w14:textId="6A5CC16A" w:rsidR="00D95CBD" w:rsidRPr="00D758EA" w:rsidRDefault="00A24041" w:rsidP="00CE12BF">
      <w:pPr>
        <w:pStyle w:val="Heading1"/>
        <w:rPr>
          <w:sz w:val="48"/>
          <w:szCs w:val="48"/>
        </w:rPr>
      </w:pPr>
      <w:sdt>
        <w:sdtPr>
          <w:rPr>
            <w:sz w:val="48"/>
            <w:szCs w:val="48"/>
          </w:rPr>
          <w:alias w:val="Project Name"/>
          <w:id w:val="1671987681"/>
          <w:placeholder>
            <w:docPart w:val="3114DB0ECFF84E6C881324FD3FAF6055"/>
          </w:placeholder>
          <w15:dataBinding w:xpath="/DocentTemplate/ProjectName[1]" w:storeItemID="{EAE9C5A1-82A5-40B2-8EFA-7063A59BE408}" w16sdtdh:storeItemChecksum="odkIGw=="/>
          <w15:appearance w15:val="hidden"/>
        </w:sdtPr>
        <w:sdtEndPr/>
        <w:sdtContent>
          <w:r w:rsidR="00ED5F82" w:rsidRPr="00D758EA">
            <w:rPr>
              <w:sz w:val="48"/>
              <w:szCs w:val="48"/>
            </w:rPr>
            <w:t>Meadows Board</w:t>
          </w:r>
        </w:sdtContent>
      </w:sdt>
      <w:r w:rsidR="00CE12BF" w:rsidRPr="00D758EA">
        <w:rPr>
          <w:sz w:val="48"/>
          <w:szCs w:val="48"/>
        </w:rPr>
        <w:t xml:space="preserve"> </w:t>
      </w:r>
    </w:p>
    <w:p w14:paraId="1448DEF0" w14:textId="4165DC42" w:rsidR="00EA6508" w:rsidRPr="00D758EA" w:rsidRDefault="00A24041" w:rsidP="00EA6508">
      <w:pPr>
        <w:rPr>
          <w:sz w:val="36"/>
          <w:szCs w:val="36"/>
        </w:rPr>
      </w:pPr>
      <w:sdt>
        <w:sdtPr>
          <w:rPr>
            <w:sz w:val="36"/>
            <w:szCs w:val="36"/>
          </w:rPr>
          <w:alias w:val="Contract Number"/>
          <w:id w:val="-170496264"/>
          <w:placeholder>
            <w:docPart w:val="32849DFDB6F34576AFDA858E12BA0DA9"/>
          </w:placeholder>
          <w15:dataBinding w:xpath="/DocentTemplate/ContractNumber[1]" w:storeItemID="{EAE9C5A1-82A5-40B2-8EFA-7063A59BE408}" w16sdtdh:storeItemChecksum="odkIGw=="/>
          <w15:appearance w15:val="hidden"/>
        </w:sdtPr>
        <w:sdtEndPr/>
        <w:sdtContent>
          <w:r w:rsidR="00ED5F82" w:rsidRPr="00D758EA">
            <w:rPr>
              <w:sz w:val="36"/>
              <w:szCs w:val="36"/>
            </w:rPr>
            <w:t>123-</w:t>
          </w:r>
          <w:r>
            <w:rPr>
              <w:sz w:val="36"/>
              <w:szCs w:val="36"/>
            </w:rPr>
            <w:t>1</w:t>
          </w:r>
          <w:r w:rsidR="00ED5F82" w:rsidRPr="00D758EA">
            <w:rPr>
              <w:sz w:val="36"/>
              <w:szCs w:val="36"/>
            </w:rPr>
            <w:t>08</w:t>
          </w:r>
        </w:sdtContent>
      </w:sdt>
      <w:r w:rsidR="00CE12BF" w:rsidRPr="00D758EA">
        <w:rPr>
          <w:sz w:val="36"/>
          <w:szCs w:val="36"/>
        </w:rPr>
        <w:t xml:space="preserve"> </w:t>
      </w:r>
    </w:p>
    <w:p w14:paraId="016534B7" w14:textId="77777777" w:rsidR="00D95CBD" w:rsidRDefault="00D95CBD"/>
    <w:p w14:paraId="51737D07" w14:textId="77777777" w:rsidR="003C2518" w:rsidRPr="003C2518" w:rsidRDefault="003C2518">
      <w:pPr>
        <w:rPr>
          <w:color w:val="FF0000"/>
        </w:rPr>
      </w:pPr>
    </w:p>
    <w:p w14:paraId="4F910CB2" w14:textId="25EB3BC9" w:rsidR="00840BFE" w:rsidRDefault="00840BFE">
      <w:r>
        <w:br w:type="page"/>
      </w:r>
    </w:p>
    <w:p w14:paraId="43446824" w14:textId="420ED67D" w:rsidR="00AD7A9B" w:rsidRPr="00587991" w:rsidRDefault="00AD7A9B" w:rsidP="00587991">
      <w:pPr>
        <w:rPr>
          <w:rFonts w:asciiTheme="majorHAnsi" w:hAnsiTheme="majorHAnsi"/>
          <w:color w:val="0F4761" w:themeColor="accent1" w:themeShade="BF"/>
          <w:sz w:val="32"/>
          <w:szCs w:val="32"/>
        </w:rPr>
      </w:pPr>
      <w:r w:rsidRPr="00587991">
        <w:rPr>
          <w:rFonts w:asciiTheme="majorHAnsi" w:hAnsiTheme="majorHAnsi"/>
          <w:color w:val="0F4761" w:themeColor="accent1" w:themeShade="BF"/>
          <w:sz w:val="32"/>
          <w:szCs w:val="32"/>
        </w:rPr>
        <w:lastRenderedPageBreak/>
        <w:t>Revision History</w:t>
      </w:r>
      <w:bookmarkEnd w:id="0"/>
    </w:p>
    <w:tbl>
      <w:tblPr>
        <w:tblW w:w="93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A0" w:firstRow="1" w:lastRow="0" w:firstColumn="1" w:lastColumn="0" w:noHBand="0" w:noVBand="0"/>
        <w:tblCaption w:val="Revisions Table"/>
      </w:tblPr>
      <w:tblGrid>
        <w:gridCol w:w="989"/>
        <w:gridCol w:w="4065"/>
        <w:gridCol w:w="1231"/>
        <w:gridCol w:w="3105"/>
      </w:tblGrid>
      <w:tr w:rsidR="00AD7A9B" w:rsidRPr="00D21BCF" w14:paraId="4A45F409" w14:textId="77777777" w:rsidTr="007A057A">
        <w:tc>
          <w:tcPr>
            <w:tcW w:w="989" w:type="dxa"/>
            <w:tcBorders>
              <w:top w:val="single" w:sz="4" w:space="0" w:color="auto"/>
              <w:left w:val="single" w:sz="4" w:space="0" w:color="auto"/>
              <w:bottom w:val="single" w:sz="4" w:space="0" w:color="auto"/>
              <w:right w:val="single" w:sz="6" w:space="0" w:color="auto"/>
            </w:tcBorders>
            <w:shd w:val="clear" w:color="auto" w:fill="2C366C"/>
            <w:vAlign w:val="center"/>
          </w:tcPr>
          <w:p w14:paraId="325C12FB" w14:textId="77777777" w:rsidR="00AD7A9B" w:rsidRPr="00D21BCF" w:rsidRDefault="00AD7A9B" w:rsidP="007A057A">
            <w:pPr>
              <w:pStyle w:val="TableHeading"/>
              <w:rPr>
                <w:rFonts w:cs="Arial"/>
                <w:color w:val="auto"/>
                <w:szCs w:val="20"/>
              </w:rPr>
            </w:pPr>
            <w:r w:rsidRPr="00D21BCF">
              <w:rPr>
                <w:rFonts w:cs="Arial"/>
                <w:color w:val="auto"/>
                <w:szCs w:val="20"/>
              </w:rPr>
              <w:t>Version</w:t>
            </w:r>
          </w:p>
        </w:tc>
        <w:tc>
          <w:tcPr>
            <w:tcW w:w="4065" w:type="dxa"/>
            <w:tcBorders>
              <w:top w:val="single" w:sz="4" w:space="0" w:color="auto"/>
              <w:left w:val="single" w:sz="6" w:space="0" w:color="auto"/>
              <w:bottom w:val="single" w:sz="4" w:space="0" w:color="auto"/>
              <w:right w:val="single" w:sz="6" w:space="0" w:color="auto"/>
            </w:tcBorders>
            <w:shd w:val="clear" w:color="auto" w:fill="2C366C"/>
            <w:vAlign w:val="center"/>
          </w:tcPr>
          <w:p w14:paraId="1151023A" w14:textId="77777777" w:rsidR="00AD7A9B" w:rsidRPr="00D21BCF" w:rsidRDefault="00AD7A9B" w:rsidP="007A057A">
            <w:pPr>
              <w:pStyle w:val="TableHeading"/>
              <w:rPr>
                <w:rFonts w:cs="Arial"/>
                <w:color w:val="auto"/>
                <w:szCs w:val="20"/>
              </w:rPr>
            </w:pPr>
            <w:r w:rsidRPr="00D21BCF">
              <w:rPr>
                <w:rFonts w:cs="Arial"/>
                <w:color w:val="auto"/>
                <w:szCs w:val="20"/>
              </w:rPr>
              <w:t>Title</w:t>
            </w:r>
          </w:p>
        </w:tc>
        <w:tc>
          <w:tcPr>
            <w:tcW w:w="1231" w:type="dxa"/>
            <w:tcBorders>
              <w:top w:val="single" w:sz="4" w:space="0" w:color="auto"/>
              <w:left w:val="single" w:sz="6" w:space="0" w:color="auto"/>
              <w:bottom w:val="single" w:sz="4" w:space="0" w:color="auto"/>
              <w:right w:val="single" w:sz="6" w:space="0" w:color="auto"/>
            </w:tcBorders>
            <w:shd w:val="clear" w:color="auto" w:fill="2C366C"/>
            <w:vAlign w:val="center"/>
          </w:tcPr>
          <w:p w14:paraId="6BCF12C8" w14:textId="77777777" w:rsidR="00AD7A9B" w:rsidRPr="00D21BCF" w:rsidRDefault="00AD7A9B" w:rsidP="007A057A">
            <w:pPr>
              <w:pStyle w:val="TableHeading"/>
              <w:rPr>
                <w:rFonts w:cs="Arial"/>
                <w:color w:val="auto"/>
                <w:szCs w:val="20"/>
              </w:rPr>
            </w:pPr>
            <w:r w:rsidRPr="00D21BCF">
              <w:rPr>
                <w:rFonts w:cs="Arial"/>
                <w:color w:val="auto"/>
                <w:szCs w:val="20"/>
              </w:rPr>
              <w:t>Date</w:t>
            </w:r>
          </w:p>
        </w:tc>
        <w:tc>
          <w:tcPr>
            <w:tcW w:w="3105" w:type="dxa"/>
            <w:tcBorders>
              <w:top w:val="single" w:sz="4" w:space="0" w:color="auto"/>
              <w:left w:val="single" w:sz="6" w:space="0" w:color="auto"/>
              <w:bottom w:val="single" w:sz="4" w:space="0" w:color="auto"/>
              <w:right w:val="single" w:sz="4" w:space="0" w:color="auto"/>
            </w:tcBorders>
            <w:shd w:val="clear" w:color="auto" w:fill="2C366C"/>
            <w:vAlign w:val="center"/>
          </w:tcPr>
          <w:p w14:paraId="021066D7" w14:textId="77777777" w:rsidR="00AD7A9B" w:rsidRPr="00D21BCF" w:rsidRDefault="00AD7A9B" w:rsidP="007A057A">
            <w:pPr>
              <w:pStyle w:val="TableHeading"/>
              <w:rPr>
                <w:rFonts w:cs="Arial"/>
                <w:color w:val="auto"/>
                <w:szCs w:val="20"/>
              </w:rPr>
            </w:pPr>
            <w:r w:rsidRPr="00D21BCF">
              <w:rPr>
                <w:rFonts w:cs="Arial"/>
                <w:color w:val="auto"/>
                <w:szCs w:val="20"/>
              </w:rPr>
              <w:t>Notes, As Required</w:t>
            </w:r>
          </w:p>
        </w:tc>
      </w:tr>
      <w:tr w:rsidR="00AD7A9B" w:rsidRPr="00D21BCF" w14:paraId="6B664B46" w14:textId="77777777" w:rsidTr="007A057A">
        <w:tc>
          <w:tcPr>
            <w:tcW w:w="989" w:type="dxa"/>
            <w:vAlign w:val="center"/>
          </w:tcPr>
          <w:p w14:paraId="1355D30F" w14:textId="77777777" w:rsidR="00AD7A9B" w:rsidRPr="00D21BCF" w:rsidRDefault="00AD7A9B" w:rsidP="007A057A">
            <w:pPr>
              <w:pStyle w:val="tablecenteralign"/>
              <w:rPr>
                <w:rFonts w:ascii="Arial" w:hAnsi="Arial"/>
                <w:color w:val="auto"/>
              </w:rPr>
            </w:pPr>
            <w:r>
              <w:rPr>
                <w:rFonts w:ascii="Arial" w:hAnsi="Arial"/>
                <w:color w:val="auto"/>
              </w:rPr>
              <w:t>Original</w:t>
            </w:r>
          </w:p>
        </w:tc>
        <w:tc>
          <w:tcPr>
            <w:tcW w:w="4065" w:type="dxa"/>
            <w:vAlign w:val="center"/>
          </w:tcPr>
          <w:p w14:paraId="5E8E9055" w14:textId="77777777" w:rsidR="00AD7A9B" w:rsidRPr="00D21BCF" w:rsidRDefault="00AD7A9B" w:rsidP="007A057A">
            <w:pPr>
              <w:pStyle w:val="tablecenteralign"/>
              <w:rPr>
                <w:rFonts w:ascii="Arial" w:hAnsi="Arial"/>
                <w:color w:val="auto"/>
              </w:rPr>
            </w:pPr>
            <w:r>
              <w:rPr>
                <w:rFonts w:ascii="Arial" w:hAnsi="Arial"/>
                <w:color w:val="auto"/>
              </w:rPr>
              <w:t>Draft Scope of Work</w:t>
            </w:r>
          </w:p>
        </w:tc>
        <w:tc>
          <w:tcPr>
            <w:tcW w:w="1231" w:type="dxa"/>
            <w:vAlign w:val="center"/>
          </w:tcPr>
          <w:p w14:paraId="1E43FB53" w14:textId="7C44F079" w:rsidR="00AD7A9B" w:rsidRPr="00D21BCF" w:rsidRDefault="009350DD" w:rsidP="007A057A">
            <w:pPr>
              <w:pStyle w:val="tablecenteralign"/>
              <w:rPr>
                <w:rFonts w:ascii="Arial" w:hAnsi="Arial"/>
                <w:color w:val="auto"/>
              </w:rPr>
            </w:pPr>
            <w:r>
              <w:rPr>
                <w:rFonts w:ascii="Arial" w:hAnsi="Arial"/>
                <w:color w:val="auto"/>
              </w:rPr>
              <w:t>09/08/2024</w:t>
            </w:r>
          </w:p>
        </w:tc>
        <w:tc>
          <w:tcPr>
            <w:tcW w:w="3105" w:type="dxa"/>
            <w:vAlign w:val="center"/>
          </w:tcPr>
          <w:p w14:paraId="310D6EF4" w14:textId="77777777" w:rsidR="00AD7A9B" w:rsidRPr="00D21BCF" w:rsidRDefault="00AD7A9B" w:rsidP="007A057A">
            <w:pPr>
              <w:pStyle w:val="tablecenteralign"/>
              <w:rPr>
                <w:rFonts w:ascii="Arial" w:hAnsi="Arial"/>
                <w:color w:val="auto"/>
              </w:rPr>
            </w:pPr>
            <w:r>
              <w:rPr>
                <w:rFonts w:ascii="Arial" w:hAnsi="Arial"/>
                <w:color w:val="auto"/>
              </w:rPr>
              <w:t>Not Applicable</w:t>
            </w:r>
          </w:p>
        </w:tc>
      </w:tr>
    </w:tbl>
    <w:p w14:paraId="182B03B8" w14:textId="77777777" w:rsidR="00AD7A9B" w:rsidRDefault="00AD7A9B"/>
    <w:p w14:paraId="55C91F6D" w14:textId="5ACD6D23" w:rsidR="00840BFE" w:rsidRDefault="00840BFE">
      <w:r>
        <w:br w:type="page"/>
      </w:r>
    </w:p>
    <w:sdt>
      <w:sdtPr>
        <w:rPr>
          <w:rFonts w:asciiTheme="minorHAnsi" w:eastAsiaTheme="minorHAnsi" w:hAnsiTheme="minorHAnsi" w:cstheme="minorBidi"/>
          <w:color w:val="auto"/>
          <w:kern w:val="2"/>
          <w:sz w:val="24"/>
          <w:szCs w:val="24"/>
          <w14:ligatures w14:val="standardContextual"/>
        </w:rPr>
        <w:id w:val="-1471511599"/>
        <w:docPartObj>
          <w:docPartGallery w:val="Table of Contents"/>
          <w:docPartUnique/>
        </w:docPartObj>
      </w:sdtPr>
      <w:sdtEndPr>
        <w:rPr>
          <w:b/>
          <w:bCs/>
          <w:noProof/>
        </w:rPr>
      </w:sdtEndPr>
      <w:sdtContent>
        <w:p w14:paraId="6DABA676" w14:textId="18E63FAD" w:rsidR="00840BFE" w:rsidRDefault="00840BFE">
          <w:pPr>
            <w:pStyle w:val="TOCHeading"/>
          </w:pPr>
          <w:r>
            <w:t>Contents</w:t>
          </w:r>
        </w:p>
        <w:p w14:paraId="166B2D0F" w14:textId="56729C34" w:rsidR="00311F52" w:rsidRDefault="00840BFE">
          <w:pPr>
            <w:pStyle w:val="TOC2"/>
            <w:tabs>
              <w:tab w:val="right" w:leader="dot" w:pos="10430"/>
            </w:tabs>
            <w:rPr>
              <w:rFonts w:eastAsiaTheme="minorEastAsia"/>
              <w:noProof/>
            </w:rPr>
          </w:pPr>
          <w:r>
            <w:fldChar w:fldCharType="begin"/>
          </w:r>
          <w:r>
            <w:instrText xml:space="preserve"> TOC \o "1-3" \h \z \u </w:instrText>
          </w:r>
          <w:r>
            <w:fldChar w:fldCharType="separate"/>
          </w:r>
          <w:hyperlink w:anchor="_Toc171758831" w:history="1">
            <w:r w:rsidR="00311F52" w:rsidRPr="00A54ED2">
              <w:rPr>
                <w:rStyle w:val="Hyperlink"/>
                <w:noProof/>
              </w:rPr>
              <w:t>1  Introduction</w:t>
            </w:r>
            <w:r w:rsidR="00311F52">
              <w:rPr>
                <w:noProof/>
                <w:webHidden/>
              </w:rPr>
              <w:tab/>
            </w:r>
            <w:r w:rsidR="00311F52">
              <w:rPr>
                <w:noProof/>
                <w:webHidden/>
              </w:rPr>
              <w:fldChar w:fldCharType="begin"/>
            </w:r>
            <w:r w:rsidR="00311F52">
              <w:rPr>
                <w:noProof/>
                <w:webHidden/>
              </w:rPr>
              <w:instrText xml:space="preserve"> PAGEREF _Toc171758831 \h </w:instrText>
            </w:r>
            <w:r w:rsidR="00311F52">
              <w:rPr>
                <w:noProof/>
                <w:webHidden/>
              </w:rPr>
            </w:r>
            <w:r w:rsidR="00311F52">
              <w:rPr>
                <w:noProof/>
                <w:webHidden/>
              </w:rPr>
              <w:fldChar w:fldCharType="separate"/>
            </w:r>
            <w:r w:rsidR="00311F52">
              <w:rPr>
                <w:noProof/>
                <w:webHidden/>
              </w:rPr>
              <w:t>4</w:t>
            </w:r>
            <w:r w:rsidR="00311F52">
              <w:rPr>
                <w:noProof/>
                <w:webHidden/>
              </w:rPr>
              <w:fldChar w:fldCharType="end"/>
            </w:r>
          </w:hyperlink>
        </w:p>
        <w:p w14:paraId="28AC59A3" w14:textId="5884F1DF" w:rsidR="00311F52" w:rsidRDefault="00311F52">
          <w:pPr>
            <w:pStyle w:val="TOC2"/>
            <w:tabs>
              <w:tab w:val="right" w:leader="dot" w:pos="10430"/>
            </w:tabs>
            <w:rPr>
              <w:rFonts w:eastAsiaTheme="minorEastAsia"/>
              <w:noProof/>
            </w:rPr>
          </w:pPr>
          <w:hyperlink w:anchor="_Toc171758832" w:history="1">
            <w:r w:rsidRPr="00A54ED2">
              <w:rPr>
                <w:rStyle w:val="Hyperlink"/>
                <w:noProof/>
              </w:rPr>
              <w:t>2  Project Purpose</w:t>
            </w:r>
            <w:r>
              <w:rPr>
                <w:noProof/>
                <w:webHidden/>
              </w:rPr>
              <w:tab/>
            </w:r>
            <w:r>
              <w:rPr>
                <w:noProof/>
                <w:webHidden/>
              </w:rPr>
              <w:fldChar w:fldCharType="begin"/>
            </w:r>
            <w:r>
              <w:rPr>
                <w:noProof/>
                <w:webHidden/>
              </w:rPr>
              <w:instrText xml:space="preserve"> PAGEREF _Toc171758832 \h </w:instrText>
            </w:r>
            <w:r>
              <w:rPr>
                <w:noProof/>
                <w:webHidden/>
              </w:rPr>
            </w:r>
            <w:r>
              <w:rPr>
                <w:noProof/>
                <w:webHidden/>
              </w:rPr>
              <w:fldChar w:fldCharType="separate"/>
            </w:r>
            <w:r>
              <w:rPr>
                <w:noProof/>
                <w:webHidden/>
              </w:rPr>
              <w:t>4</w:t>
            </w:r>
            <w:r>
              <w:rPr>
                <w:noProof/>
                <w:webHidden/>
              </w:rPr>
              <w:fldChar w:fldCharType="end"/>
            </w:r>
          </w:hyperlink>
        </w:p>
        <w:p w14:paraId="76F79D1A" w14:textId="2608E604" w:rsidR="00311F52" w:rsidRDefault="00311F52">
          <w:pPr>
            <w:pStyle w:val="TOC2"/>
            <w:tabs>
              <w:tab w:val="right" w:leader="dot" w:pos="10430"/>
            </w:tabs>
            <w:rPr>
              <w:rFonts w:eastAsiaTheme="minorEastAsia"/>
              <w:noProof/>
            </w:rPr>
          </w:pPr>
          <w:hyperlink w:anchor="_Toc171758833" w:history="1">
            <w:r w:rsidRPr="00A54ED2">
              <w:rPr>
                <w:rStyle w:val="Hyperlink"/>
                <w:noProof/>
              </w:rPr>
              <w:t>3    Scope of Work</w:t>
            </w:r>
            <w:r>
              <w:rPr>
                <w:noProof/>
                <w:webHidden/>
              </w:rPr>
              <w:tab/>
            </w:r>
            <w:r>
              <w:rPr>
                <w:noProof/>
                <w:webHidden/>
              </w:rPr>
              <w:fldChar w:fldCharType="begin"/>
            </w:r>
            <w:r>
              <w:rPr>
                <w:noProof/>
                <w:webHidden/>
              </w:rPr>
              <w:instrText xml:space="preserve"> PAGEREF _Toc171758833 \h </w:instrText>
            </w:r>
            <w:r>
              <w:rPr>
                <w:noProof/>
                <w:webHidden/>
              </w:rPr>
            </w:r>
            <w:r>
              <w:rPr>
                <w:noProof/>
                <w:webHidden/>
              </w:rPr>
              <w:fldChar w:fldCharType="separate"/>
            </w:r>
            <w:r>
              <w:rPr>
                <w:noProof/>
                <w:webHidden/>
              </w:rPr>
              <w:t>4</w:t>
            </w:r>
            <w:r>
              <w:rPr>
                <w:noProof/>
                <w:webHidden/>
              </w:rPr>
              <w:fldChar w:fldCharType="end"/>
            </w:r>
          </w:hyperlink>
        </w:p>
        <w:p w14:paraId="6D1DF8B9" w14:textId="1452D4F3" w:rsidR="00840BFE" w:rsidRDefault="00840BFE">
          <w:r>
            <w:rPr>
              <w:b/>
              <w:bCs/>
              <w:noProof/>
            </w:rPr>
            <w:fldChar w:fldCharType="end"/>
          </w:r>
        </w:p>
      </w:sdtContent>
    </w:sdt>
    <w:p w14:paraId="15E0ACC3" w14:textId="4850E62C" w:rsidR="00840BFE" w:rsidRDefault="00840BFE"/>
    <w:p w14:paraId="1FB8F155" w14:textId="77777777" w:rsidR="00840BFE" w:rsidRDefault="00840BFE">
      <w:r>
        <w:br w:type="page"/>
      </w:r>
    </w:p>
    <w:p w14:paraId="1B83B373" w14:textId="77777777" w:rsidR="005B2AAB" w:rsidRPr="00DF7ED2" w:rsidRDefault="005B2AAB" w:rsidP="005B2AAB">
      <w:pPr>
        <w:pStyle w:val="Heading2"/>
        <w:rPr>
          <w:rStyle w:val="Heading2Char"/>
        </w:rPr>
      </w:pPr>
      <w:bookmarkStart w:id="1" w:name="_Toc171437737"/>
      <w:bookmarkStart w:id="2" w:name="_Toc171758831"/>
      <w:r>
        <w:lastRenderedPageBreak/>
        <w:t xml:space="preserve">1  </w:t>
      </w:r>
      <w:r w:rsidRPr="00DF7ED2">
        <w:rPr>
          <w:rStyle w:val="Heading2Char"/>
        </w:rPr>
        <w:t>Introduction</w:t>
      </w:r>
      <w:bookmarkEnd w:id="1"/>
      <w:bookmarkEnd w:id="2"/>
    </w:p>
    <w:p w14:paraId="2687FC8D" w14:textId="77777777" w:rsidR="005B2AAB" w:rsidRPr="00DF7ED2" w:rsidRDefault="005B2AAB" w:rsidP="005B2AAB"/>
    <w:p w14:paraId="49F0626C" w14:textId="77777777" w:rsidR="005B2AAB" w:rsidRPr="00DF7ED2" w:rsidRDefault="005B2AAB" w:rsidP="005B2AAB">
      <w:pPr>
        <w:pStyle w:val="Heading2"/>
      </w:pPr>
      <w:bookmarkStart w:id="3" w:name="_Toc25744755"/>
      <w:bookmarkStart w:id="4" w:name="_Toc31747977"/>
      <w:bookmarkStart w:id="5" w:name="_Toc94537230"/>
      <w:bookmarkStart w:id="6" w:name="_Toc171437738"/>
      <w:bookmarkStart w:id="7" w:name="_Toc171758832"/>
      <w:r w:rsidRPr="00DF7ED2">
        <w:t>2  Project Purpose</w:t>
      </w:r>
      <w:bookmarkEnd w:id="3"/>
      <w:bookmarkEnd w:id="4"/>
      <w:bookmarkEnd w:id="5"/>
      <w:bookmarkEnd w:id="6"/>
      <w:bookmarkEnd w:id="7"/>
    </w:p>
    <w:p w14:paraId="25FCA1BA" w14:textId="2EF9B0DE" w:rsidR="005B2AAB" w:rsidRPr="00DF7ED2" w:rsidRDefault="005B2AAB" w:rsidP="00DF0229">
      <w:r>
        <w:t xml:space="preserve">      </w:t>
      </w:r>
    </w:p>
    <w:p w14:paraId="6D48C392" w14:textId="67D523E6" w:rsidR="005B2AAB" w:rsidRDefault="005B2AAB" w:rsidP="005B2AAB">
      <w:pPr>
        <w:pStyle w:val="Heading2"/>
      </w:pPr>
      <w:bookmarkStart w:id="8" w:name="_Toc171437739"/>
      <w:bookmarkStart w:id="9" w:name="_Toc171758833"/>
      <w:r w:rsidRPr="00DF7ED2">
        <w:t>3    Scope of Work</w:t>
      </w:r>
      <w:bookmarkEnd w:id="8"/>
      <w:bookmarkEnd w:id="9"/>
    </w:p>
    <w:p w14:paraId="46BAA7B3" w14:textId="12AE5C11" w:rsidR="00A105A7" w:rsidRPr="00DF0229" w:rsidRDefault="00A105A7" w:rsidP="00A105A7">
      <w:pPr>
        <w:rPr>
          <w:rFonts w:cs="Arial"/>
        </w:rPr>
      </w:pPr>
      <w:r w:rsidRPr="00DF0229">
        <w:rPr>
          <w:rFonts w:cs="Arial"/>
        </w:rPr>
        <w:t>The Consultant Services scope of work will consist of the following major tasks:</w:t>
      </w:r>
    </w:p>
    <w:tbl>
      <w:tblPr>
        <w:tblStyle w:val="TableGrid"/>
        <w:tblW w:w="0" w:type="auto"/>
        <w:tblLook w:val="04A0" w:firstRow="1" w:lastRow="0" w:firstColumn="1" w:lastColumn="0" w:noHBand="0" w:noVBand="1"/>
        <w:tblCaption w:val="Tasks Table"/>
      </w:tblPr>
      <w:tblGrid>
        <w:gridCol w:w="1075"/>
        <w:gridCol w:w="7555"/>
      </w:tblGrid>
      <w:tr w:rsidR="0011209D" w14:paraId="7C45C977" w14:textId="77777777" w:rsidTr="00D33C03">
        <w:trPr>
          <w:trHeight w:val="170"/>
        </w:trPr>
        <w:tc>
          <w:tcPr>
            <w:tcW w:w="1075" w:type="dxa"/>
          </w:tcPr>
          <w:p w14:paraId="5DD223A6" w14:textId="537A8E7B" w:rsidR="0011209D" w:rsidRDefault="00AC13CC" w:rsidP="005D69C9">
            <w:r>
              <w:t>Task N</w:t>
            </w:r>
            <w:r w:rsidR="00365DB3">
              <w:t>umber</w:t>
            </w:r>
          </w:p>
        </w:tc>
        <w:tc>
          <w:tcPr>
            <w:tcW w:w="7555" w:type="dxa"/>
          </w:tcPr>
          <w:p w14:paraId="61AE7184" w14:textId="3D11F06D" w:rsidR="0011209D" w:rsidRDefault="00AC13CC" w:rsidP="005D69C9">
            <w:r>
              <w:t>Task Name</w:t>
            </w:r>
          </w:p>
        </w:tc>
      </w:tr>
    </w:tbl>
    <w:p w14:paraId="0FF4D233" w14:textId="3277AE39" w:rsidR="002870F3" w:rsidRDefault="002870F3" w:rsidP="001C2A70"/>
    <w:p w14:paraId="333BCF7C" w14:textId="5434898C" w:rsidR="00506C55" w:rsidRDefault="00A105A7" w:rsidP="00A105A7">
      <w:pPr>
        <w:rPr>
          <w:rFonts w:cs="Arial"/>
        </w:rPr>
      </w:pPr>
      <w:r w:rsidRPr="00DF0229">
        <w:rPr>
          <w:rFonts w:cs="Arial"/>
        </w:rPr>
        <w:t>Each of these tasks is generally described below in terms of the task activities, Deliverables, and assumptions. The improvements to be addressed in each of the tasks are listed in Exhibit 1 at the end of the scope of work.</w:t>
      </w:r>
    </w:p>
    <w:p w14:paraId="34638D5C" w14:textId="125E9BFF" w:rsidR="00573BC7" w:rsidRDefault="00573BC7">
      <w:pPr>
        <w:rPr>
          <w:rFonts w:cs="Arial"/>
        </w:rPr>
      </w:pPr>
      <w:r>
        <w:rPr>
          <w:rFonts w:cs="Arial"/>
        </w:rPr>
        <w:br w:type="page"/>
      </w:r>
    </w:p>
    <w:p w14:paraId="52934BC5" w14:textId="341180A6" w:rsidR="00793CEF" w:rsidRDefault="00573BC7" w:rsidP="00573BC7">
      <w:pPr>
        <w:pStyle w:val="Heading2"/>
      </w:pPr>
      <w:r>
        <w:lastRenderedPageBreak/>
        <w:t>Meetings Summary Table</w:t>
      </w:r>
    </w:p>
    <w:p w14:paraId="37F4EF70" w14:textId="1BFC8D78" w:rsidR="00ED5F82" w:rsidRPr="00ED5F82" w:rsidRDefault="00ED5F82" w:rsidP="00ED5F82">
      <w:pPr>
        <w:rPr>
          <w:b/>
          <w:bCs/>
          <w:color w:val="FF0000"/>
          <w:sz w:val="36"/>
          <w:szCs w:val="36"/>
        </w:rPr>
      </w:pPr>
      <w:r>
        <w:rPr>
          <w:b/>
          <w:bCs/>
          <w:color w:val="FF0000"/>
          <w:sz w:val="36"/>
          <w:szCs w:val="36"/>
        </w:rPr>
        <w:t>Sample:</w:t>
      </w:r>
    </w:p>
    <w:p w14:paraId="79A62BE5" w14:textId="4098291B" w:rsidR="00573BC7" w:rsidRPr="00EC006E" w:rsidRDefault="00573BC7" w:rsidP="00573BC7">
      <w:pPr>
        <w:rPr>
          <w:sz w:val="36"/>
          <w:szCs w:val="36"/>
        </w:rPr>
      </w:pPr>
      <w:bookmarkStart w:id="10" w:name="_Hlk171878657"/>
      <w:bookmarkStart w:id="11" w:name="_Hlk171452023"/>
      <w:r w:rsidRPr="00EC006E">
        <w:rPr>
          <w:sz w:val="36"/>
          <w:szCs w:val="36"/>
        </w:rPr>
        <w:t xml:space="preserve">Table </w:t>
      </w:r>
      <w:r>
        <w:rPr>
          <w:sz w:val="36"/>
          <w:szCs w:val="36"/>
        </w:rPr>
        <w:t>xx – Meeting Summary Table</w:t>
      </w:r>
    </w:p>
    <w:tbl>
      <w:tblPr>
        <w:tblStyle w:val="TableGrid"/>
        <w:tblW w:w="0" w:type="auto"/>
        <w:tblLook w:val="04A0" w:firstRow="1" w:lastRow="0" w:firstColumn="1" w:lastColumn="0" w:noHBand="0" w:noVBand="1"/>
      </w:tblPr>
      <w:tblGrid>
        <w:gridCol w:w="3116"/>
        <w:gridCol w:w="3117"/>
        <w:gridCol w:w="3117"/>
      </w:tblGrid>
      <w:tr w:rsidR="00573BC7" w:rsidRPr="00EC006E" w14:paraId="378FE1B2" w14:textId="77777777" w:rsidTr="001F0D62">
        <w:tc>
          <w:tcPr>
            <w:tcW w:w="3116" w:type="dxa"/>
            <w:shd w:val="clear" w:color="auto" w:fill="D1D1D1" w:themeFill="background2" w:themeFillShade="E6"/>
          </w:tcPr>
          <w:bookmarkEnd w:id="10"/>
          <w:p w14:paraId="76EED99D" w14:textId="77777777" w:rsidR="00573BC7" w:rsidRPr="00EC006E" w:rsidRDefault="00573BC7" w:rsidP="001F0D62">
            <w:pPr>
              <w:rPr>
                <w:rFonts w:ascii="Arial" w:hAnsi="Arial" w:cs="Arial"/>
              </w:rPr>
            </w:pPr>
            <w:r w:rsidRPr="00EC006E">
              <w:rPr>
                <w:rFonts w:ascii="Arial" w:hAnsi="Arial" w:cs="Arial"/>
              </w:rPr>
              <w:t>Meetings</w:t>
            </w:r>
          </w:p>
        </w:tc>
        <w:tc>
          <w:tcPr>
            <w:tcW w:w="3117" w:type="dxa"/>
            <w:shd w:val="clear" w:color="auto" w:fill="D1D1D1" w:themeFill="background2" w:themeFillShade="E6"/>
          </w:tcPr>
          <w:p w14:paraId="441F4BC1" w14:textId="77777777" w:rsidR="00573BC7" w:rsidRPr="00EC006E" w:rsidRDefault="00573BC7" w:rsidP="001F0D62">
            <w:pPr>
              <w:rPr>
                <w:rFonts w:ascii="Arial" w:hAnsi="Arial" w:cs="Arial"/>
              </w:rPr>
            </w:pPr>
            <w:r w:rsidRPr="00EC006E">
              <w:rPr>
                <w:rFonts w:ascii="Arial" w:hAnsi="Arial" w:cs="Arial"/>
              </w:rPr>
              <w:t xml:space="preserve">Occurrence </w:t>
            </w:r>
          </w:p>
        </w:tc>
        <w:tc>
          <w:tcPr>
            <w:tcW w:w="3117" w:type="dxa"/>
            <w:shd w:val="clear" w:color="auto" w:fill="D1D1D1" w:themeFill="background2" w:themeFillShade="E6"/>
          </w:tcPr>
          <w:p w14:paraId="7FA9FE5B" w14:textId="77777777" w:rsidR="00573BC7" w:rsidRPr="00EC006E" w:rsidRDefault="00573BC7" w:rsidP="001F0D62">
            <w:pPr>
              <w:rPr>
                <w:rFonts w:ascii="Arial" w:hAnsi="Arial" w:cs="Arial"/>
              </w:rPr>
            </w:pPr>
            <w:r w:rsidRPr="00EC006E">
              <w:rPr>
                <w:rFonts w:ascii="Arial" w:hAnsi="Arial" w:cs="Arial"/>
              </w:rPr>
              <w:t>Lead</w:t>
            </w:r>
          </w:p>
        </w:tc>
      </w:tr>
      <w:tr w:rsidR="00573BC7" w:rsidRPr="00EC006E" w14:paraId="5EAF5B88" w14:textId="77777777" w:rsidTr="001F0D62">
        <w:tc>
          <w:tcPr>
            <w:tcW w:w="3116" w:type="dxa"/>
          </w:tcPr>
          <w:p w14:paraId="25D22E3A" w14:textId="77777777" w:rsidR="00573BC7" w:rsidRPr="00EC006E" w:rsidRDefault="00573BC7" w:rsidP="001F0D62">
            <w:pPr>
              <w:rPr>
                <w:rFonts w:ascii="Arial" w:hAnsi="Arial" w:cs="Arial"/>
              </w:rPr>
            </w:pPr>
          </w:p>
        </w:tc>
        <w:tc>
          <w:tcPr>
            <w:tcW w:w="3117" w:type="dxa"/>
          </w:tcPr>
          <w:p w14:paraId="0B442244" w14:textId="77777777" w:rsidR="00573BC7" w:rsidRPr="00EC006E" w:rsidRDefault="00573BC7" w:rsidP="001F0D62">
            <w:pPr>
              <w:rPr>
                <w:rFonts w:ascii="Arial" w:hAnsi="Arial" w:cs="Arial"/>
              </w:rPr>
            </w:pPr>
          </w:p>
        </w:tc>
        <w:tc>
          <w:tcPr>
            <w:tcW w:w="3117" w:type="dxa"/>
          </w:tcPr>
          <w:p w14:paraId="4FE35136" w14:textId="77777777" w:rsidR="00573BC7" w:rsidRPr="00EC006E" w:rsidRDefault="00573BC7" w:rsidP="001F0D62">
            <w:pPr>
              <w:rPr>
                <w:rFonts w:ascii="Arial" w:hAnsi="Arial" w:cs="Arial"/>
              </w:rPr>
            </w:pPr>
          </w:p>
        </w:tc>
      </w:tr>
      <w:tr w:rsidR="00573BC7" w:rsidRPr="00EC006E" w14:paraId="300621F9" w14:textId="77777777" w:rsidTr="001F0D62">
        <w:tc>
          <w:tcPr>
            <w:tcW w:w="3116" w:type="dxa"/>
          </w:tcPr>
          <w:p w14:paraId="08576539" w14:textId="77777777" w:rsidR="00573BC7" w:rsidRPr="00EC006E" w:rsidRDefault="00573BC7" w:rsidP="001F0D62">
            <w:pPr>
              <w:rPr>
                <w:rFonts w:ascii="Arial" w:hAnsi="Arial" w:cs="Arial"/>
              </w:rPr>
            </w:pPr>
            <w:r w:rsidRPr="00EC006E">
              <w:rPr>
                <w:rFonts w:ascii="Arial" w:hAnsi="Arial" w:cs="Arial"/>
              </w:rPr>
              <w:t>Project Management Team meetings</w:t>
            </w:r>
          </w:p>
        </w:tc>
        <w:tc>
          <w:tcPr>
            <w:tcW w:w="3117" w:type="dxa"/>
          </w:tcPr>
          <w:p w14:paraId="1BD2F601" w14:textId="77777777" w:rsidR="00573BC7" w:rsidRPr="00EC006E" w:rsidRDefault="00573BC7" w:rsidP="001F0D62">
            <w:pPr>
              <w:rPr>
                <w:rFonts w:ascii="Arial" w:hAnsi="Arial" w:cs="Arial"/>
              </w:rPr>
            </w:pPr>
            <w:r w:rsidRPr="00EC006E">
              <w:rPr>
                <w:rFonts w:ascii="Arial" w:hAnsi="Arial" w:cs="Arial"/>
              </w:rPr>
              <w:t>Biweekly for duration of project</w:t>
            </w:r>
          </w:p>
        </w:tc>
        <w:tc>
          <w:tcPr>
            <w:tcW w:w="3117" w:type="dxa"/>
          </w:tcPr>
          <w:p w14:paraId="7B20AFD3" w14:textId="1235EA55" w:rsidR="00573BC7" w:rsidRPr="00EC006E" w:rsidRDefault="00573BC7" w:rsidP="001F0D62">
            <w:pPr>
              <w:rPr>
                <w:rFonts w:ascii="Arial" w:hAnsi="Arial" w:cs="Arial"/>
              </w:rPr>
            </w:pPr>
          </w:p>
        </w:tc>
      </w:tr>
      <w:tr w:rsidR="00573BC7" w:rsidRPr="00EC006E" w14:paraId="31869933" w14:textId="77777777" w:rsidTr="001F0D62">
        <w:tc>
          <w:tcPr>
            <w:tcW w:w="3116" w:type="dxa"/>
          </w:tcPr>
          <w:p w14:paraId="76520BB8" w14:textId="77777777" w:rsidR="00573BC7" w:rsidRPr="00EC006E" w:rsidRDefault="00573BC7" w:rsidP="001F0D62">
            <w:pPr>
              <w:rPr>
                <w:rFonts w:ascii="Arial" w:hAnsi="Arial" w:cs="Arial"/>
              </w:rPr>
            </w:pPr>
            <w:r w:rsidRPr="00EC006E">
              <w:rPr>
                <w:rFonts w:ascii="Arial" w:hAnsi="Arial" w:cs="Arial"/>
              </w:rPr>
              <w:t xml:space="preserve">Community based stakeholder groups </w:t>
            </w:r>
          </w:p>
        </w:tc>
        <w:tc>
          <w:tcPr>
            <w:tcW w:w="3117" w:type="dxa"/>
          </w:tcPr>
          <w:p w14:paraId="44988FE0" w14:textId="77777777" w:rsidR="00573BC7" w:rsidRPr="00EC006E" w:rsidRDefault="00573BC7" w:rsidP="001F0D62">
            <w:pPr>
              <w:rPr>
                <w:rFonts w:ascii="Arial" w:hAnsi="Arial" w:cs="Arial"/>
              </w:rPr>
            </w:pPr>
            <w:r w:rsidRPr="00EC006E">
              <w:rPr>
                <w:rFonts w:ascii="Arial" w:hAnsi="Arial" w:cs="Arial"/>
              </w:rPr>
              <w:t>Scheduled as needed</w:t>
            </w:r>
          </w:p>
        </w:tc>
        <w:tc>
          <w:tcPr>
            <w:tcW w:w="3117" w:type="dxa"/>
          </w:tcPr>
          <w:p w14:paraId="4C0D33BC" w14:textId="396B75BA" w:rsidR="00573BC7" w:rsidRPr="00EC006E" w:rsidRDefault="00573BC7" w:rsidP="001F0D62">
            <w:pPr>
              <w:rPr>
                <w:rFonts w:ascii="Arial" w:hAnsi="Arial" w:cs="Arial"/>
              </w:rPr>
            </w:pPr>
          </w:p>
        </w:tc>
      </w:tr>
      <w:tr w:rsidR="00573BC7" w:rsidRPr="00EC006E" w14:paraId="5FAC6658" w14:textId="77777777" w:rsidTr="001F0D62">
        <w:tc>
          <w:tcPr>
            <w:tcW w:w="3116" w:type="dxa"/>
          </w:tcPr>
          <w:p w14:paraId="13B01491" w14:textId="77777777" w:rsidR="00573BC7" w:rsidRPr="00EC006E" w:rsidRDefault="00573BC7" w:rsidP="001F0D62">
            <w:pPr>
              <w:rPr>
                <w:rFonts w:ascii="Arial" w:hAnsi="Arial" w:cs="Arial"/>
              </w:rPr>
            </w:pPr>
            <w:r w:rsidRPr="00EC006E">
              <w:rPr>
                <w:rFonts w:ascii="Arial" w:hAnsi="Arial" w:cs="Arial"/>
              </w:rPr>
              <w:t>Technical Advisory Group meetings</w:t>
            </w:r>
          </w:p>
        </w:tc>
        <w:tc>
          <w:tcPr>
            <w:tcW w:w="3117" w:type="dxa"/>
          </w:tcPr>
          <w:p w14:paraId="6511CCC0" w14:textId="77777777" w:rsidR="00573BC7" w:rsidRPr="00EC006E" w:rsidRDefault="00573BC7" w:rsidP="001F0D62">
            <w:pPr>
              <w:rPr>
                <w:rFonts w:ascii="Arial" w:hAnsi="Arial" w:cs="Arial"/>
              </w:rPr>
            </w:pPr>
            <w:r w:rsidRPr="00EC006E">
              <w:rPr>
                <w:rFonts w:ascii="Arial" w:hAnsi="Arial" w:cs="Arial"/>
              </w:rPr>
              <w:t xml:space="preserve">8 meetings </w:t>
            </w:r>
          </w:p>
        </w:tc>
        <w:tc>
          <w:tcPr>
            <w:tcW w:w="3117" w:type="dxa"/>
          </w:tcPr>
          <w:p w14:paraId="5AFE0FAE" w14:textId="6A9038E9" w:rsidR="00573BC7" w:rsidRPr="00EC006E" w:rsidRDefault="00573BC7" w:rsidP="001F0D62">
            <w:pPr>
              <w:rPr>
                <w:rFonts w:ascii="Arial" w:hAnsi="Arial" w:cs="Arial"/>
              </w:rPr>
            </w:pPr>
          </w:p>
        </w:tc>
      </w:tr>
      <w:tr w:rsidR="00573BC7" w:rsidRPr="00EC006E" w14:paraId="3A8F56B1" w14:textId="77777777" w:rsidTr="001F0D62">
        <w:tc>
          <w:tcPr>
            <w:tcW w:w="3116" w:type="dxa"/>
          </w:tcPr>
          <w:p w14:paraId="73DF1987" w14:textId="77777777" w:rsidR="00573BC7" w:rsidRPr="00EC006E" w:rsidRDefault="00573BC7" w:rsidP="001F0D62">
            <w:pPr>
              <w:rPr>
                <w:rFonts w:ascii="Arial" w:hAnsi="Arial" w:cs="Arial"/>
              </w:rPr>
            </w:pPr>
            <w:r w:rsidRPr="00EC006E">
              <w:rPr>
                <w:rFonts w:ascii="Arial" w:hAnsi="Arial" w:cs="Arial"/>
              </w:rPr>
              <w:t>Outreach coordination meetings</w:t>
            </w:r>
          </w:p>
        </w:tc>
        <w:tc>
          <w:tcPr>
            <w:tcW w:w="3117" w:type="dxa"/>
          </w:tcPr>
          <w:p w14:paraId="50E34EE5" w14:textId="77777777" w:rsidR="00573BC7" w:rsidRPr="00EC006E" w:rsidRDefault="00573BC7" w:rsidP="001F0D62">
            <w:pPr>
              <w:rPr>
                <w:rFonts w:ascii="Arial" w:hAnsi="Arial" w:cs="Arial"/>
              </w:rPr>
            </w:pPr>
            <w:r w:rsidRPr="00EC006E">
              <w:rPr>
                <w:rFonts w:ascii="Arial" w:hAnsi="Arial" w:cs="Arial"/>
              </w:rPr>
              <w:t>18 meetings</w:t>
            </w:r>
          </w:p>
        </w:tc>
        <w:tc>
          <w:tcPr>
            <w:tcW w:w="3117" w:type="dxa"/>
          </w:tcPr>
          <w:p w14:paraId="4C24CB12" w14:textId="39E42267" w:rsidR="00573BC7" w:rsidRPr="00EC006E" w:rsidRDefault="00573BC7" w:rsidP="001F0D62">
            <w:pPr>
              <w:rPr>
                <w:rFonts w:ascii="Arial" w:hAnsi="Arial" w:cs="Arial"/>
              </w:rPr>
            </w:pPr>
          </w:p>
        </w:tc>
      </w:tr>
      <w:tr w:rsidR="00573BC7" w:rsidRPr="00EC006E" w14:paraId="609F70AD" w14:textId="77777777" w:rsidTr="001F0D62">
        <w:tc>
          <w:tcPr>
            <w:tcW w:w="3116" w:type="dxa"/>
          </w:tcPr>
          <w:p w14:paraId="27FDA662" w14:textId="77777777" w:rsidR="00573BC7" w:rsidRPr="00EC006E" w:rsidRDefault="00573BC7" w:rsidP="001F0D62">
            <w:pPr>
              <w:rPr>
                <w:rFonts w:ascii="Arial" w:hAnsi="Arial" w:cs="Arial"/>
              </w:rPr>
            </w:pPr>
            <w:r w:rsidRPr="00EC006E">
              <w:rPr>
                <w:rFonts w:ascii="Arial" w:hAnsi="Arial" w:cs="Arial"/>
              </w:rPr>
              <w:t>City Council briefings</w:t>
            </w:r>
          </w:p>
        </w:tc>
        <w:tc>
          <w:tcPr>
            <w:tcW w:w="3117" w:type="dxa"/>
          </w:tcPr>
          <w:p w14:paraId="48E4CE86" w14:textId="77777777" w:rsidR="00573BC7" w:rsidRPr="00EC006E" w:rsidRDefault="00573BC7" w:rsidP="001F0D62">
            <w:pPr>
              <w:rPr>
                <w:rFonts w:ascii="Arial" w:hAnsi="Arial" w:cs="Arial"/>
              </w:rPr>
            </w:pPr>
            <w:r w:rsidRPr="00EC006E">
              <w:rPr>
                <w:rFonts w:ascii="Arial" w:hAnsi="Arial" w:cs="Arial"/>
              </w:rPr>
              <w:t>2 occurrences</w:t>
            </w:r>
          </w:p>
        </w:tc>
        <w:tc>
          <w:tcPr>
            <w:tcW w:w="3117" w:type="dxa"/>
          </w:tcPr>
          <w:p w14:paraId="3423E89C" w14:textId="0008A882" w:rsidR="00573BC7" w:rsidRPr="00EC006E" w:rsidRDefault="00573BC7" w:rsidP="001F0D62">
            <w:pPr>
              <w:rPr>
                <w:rFonts w:ascii="Arial" w:hAnsi="Arial" w:cs="Arial"/>
              </w:rPr>
            </w:pPr>
          </w:p>
        </w:tc>
      </w:tr>
      <w:tr w:rsidR="00573BC7" w:rsidRPr="00EC006E" w14:paraId="627FF558" w14:textId="77777777" w:rsidTr="001F0D62">
        <w:tc>
          <w:tcPr>
            <w:tcW w:w="3116" w:type="dxa"/>
          </w:tcPr>
          <w:p w14:paraId="5FB28C0A" w14:textId="77777777" w:rsidR="00573BC7" w:rsidRPr="00EC006E" w:rsidRDefault="00573BC7" w:rsidP="001F0D62">
            <w:pPr>
              <w:rPr>
                <w:rFonts w:ascii="Arial" w:hAnsi="Arial" w:cs="Arial"/>
              </w:rPr>
            </w:pPr>
            <w:r w:rsidRPr="00EC006E">
              <w:rPr>
                <w:rFonts w:ascii="Arial" w:hAnsi="Arial" w:cs="Arial"/>
              </w:rPr>
              <w:t>Community open houses</w:t>
            </w:r>
          </w:p>
        </w:tc>
        <w:tc>
          <w:tcPr>
            <w:tcW w:w="3117" w:type="dxa"/>
          </w:tcPr>
          <w:p w14:paraId="5FB34AC0" w14:textId="77777777" w:rsidR="00573BC7" w:rsidRPr="00EC006E" w:rsidRDefault="00573BC7" w:rsidP="001F0D62">
            <w:pPr>
              <w:rPr>
                <w:rFonts w:ascii="Arial" w:hAnsi="Arial" w:cs="Arial"/>
              </w:rPr>
            </w:pPr>
            <w:r w:rsidRPr="00EC006E">
              <w:rPr>
                <w:rFonts w:ascii="Arial" w:hAnsi="Arial" w:cs="Arial"/>
              </w:rPr>
              <w:t>2 rounds</w:t>
            </w:r>
          </w:p>
        </w:tc>
        <w:tc>
          <w:tcPr>
            <w:tcW w:w="3117" w:type="dxa"/>
          </w:tcPr>
          <w:p w14:paraId="7A387225" w14:textId="67352398" w:rsidR="00573BC7" w:rsidRPr="00EC006E" w:rsidRDefault="00573BC7" w:rsidP="001F0D62">
            <w:pPr>
              <w:rPr>
                <w:rFonts w:ascii="Arial" w:hAnsi="Arial" w:cs="Arial"/>
              </w:rPr>
            </w:pPr>
          </w:p>
        </w:tc>
      </w:tr>
      <w:tr w:rsidR="00573BC7" w:rsidRPr="00EC006E" w14:paraId="38B457B9" w14:textId="77777777" w:rsidTr="001F0D62">
        <w:tc>
          <w:tcPr>
            <w:tcW w:w="3116" w:type="dxa"/>
          </w:tcPr>
          <w:p w14:paraId="61F40D34" w14:textId="77777777" w:rsidR="00573BC7" w:rsidRPr="00EC006E" w:rsidRDefault="00573BC7" w:rsidP="001F0D62">
            <w:pPr>
              <w:rPr>
                <w:rFonts w:ascii="Arial" w:hAnsi="Arial" w:cs="Arial"/>
              </w:rPr>
            </w:pPr>
            <w:r w:rsidRPr="00EC006E">
              <w:rPr>
                <w:rFonts w:ascii="Arial" w:hAnsi="Arial" w:cs="Arial"/>
              </w:rPr>
              <w:t>Environmental team meetings</w:t>
            </w:r>
          </w:p>
        </w:tc>
        <w:tc>
          <w:tcPr>
            <w:tcW w:w="3117" w:type="dxa"/>
          </w:tcPr>
          <w:p w14:paraId="6AAB74BB" w14:textId="77777777" w:rsidR="00573BC7" w:rsidRPr="00EC006E" w:rsidRDefault="00573BC7" w:rsidP="001F0D62">
            <w:pPr>
              <w:rPr>
                <w:rFonts w:ascii="Arial" w:hAnsi="Arial" w:cs="Arial"/>
              </w:rPr>
            </w:pPr>
            <w:r w:rsidRPr="00EC006E">
              <w:rPr>
                <w:rFonts w:ascii="Arial" w:hAnsi="Arial" w:cs="Arial"/>
              </w:rPr>
              <w:t>Biweekly for first 12 months; weekly</w:t>
            </w:r>
          </w:p>
          <w:p w14:paraId="4EAA18E7" w14:textId="77777777" w:rsidR="00573BC7" w:rsidRPr="00EC006E" w:rsidRDefault="00573BC7" w:rsidP="001F0D62">
            <w:pPr>
              <w:rPr>
                <w:rFonts w:ascii="Arial" w:hAnsi="Arial" w:cs="Arial"/>
              </w:rPr>
            </w:pPr>
            <w:r w:rsidRPr="00EC006E">
              <w:rPr>
                <w:rFonts w:ascii="Arial" w:hAnsi="Arial" w:cs="Arial"/>
              </w:rPr>
              <w:t>for last 6 months</w:t>
            </w:r>
          </w:p>
        </w:tc>
        <w:tc>
          <w:tcPr>
            <w:tcW w:w="3117" w:type="dxa"/>
          </w:tcPr>
          <w:p w14:paraId="46655680" w14:textId="7CA36A0A" w:rsidR="00573BC7" w:rsidRPr="00EC006E" w:rsidRDefault="00573BC7" w:rsidP="001F0D62">
            <w:pPr>
              <w:rPr>
                <w:rFonts w:ascii="Arial" w:hAnsi="Arial" w:cs="Arial"/>
              </w:rPr>
            </w:pPr>
          </w:p>
        </w:tc>
      </w:tr>
      <w:bookmarkEnd w:id="11"/>
    </w:tbl>
    <w:p w14:paraId="43D253A5" w14:textId="77777777" w:rsidR="00C9639B" w:rsidRDefault="00C9639B" w:rsidP="00C9639B">
      <w:pPr>
        <w:rPr>
          <w:color w:val="BF4E14" w:themeColor="accent2" w:themeShade="BF"/>
        </w:rPr>
      </w:pPr>
    </w:p>
    <w:p w14:paraId="5625A7E0" w14:textId="77777777" w:rsidR="007F09A4" w:rsidRDefault="007F09A4" w:rsidP="00C9639B">
      <w:pPr>
        <w:rPr>
          <w:color w:val="BF4E14" w:themeColor="accent2" w:themeShade="BF"/>
        </w:rPr>
      </w:pPr>
    </w:p>
    <w:p w14:paraId="52003052" w14:textId="6C4A8FA8" w:rsidR="00ED5F82" w:rsidRDefault="00ED5F82">
      <w:pPr>
        <w:rPr>
          <w:color w:val="BF4E14" w:themeColor="accent2" w:themeShade="BF"/>
        </w:rPr>
      </w:pPr>
      <w:r>
        <w:rPr>
          <w:color w:val="BF4E14" w:themeColor="accent2" w:themeShade="BF"/>
        </w:rPr>
        <w:br w:type="page"/>
      </w:r>
    </w:p>
    <w:p w14:paraId="4D40B3B3" w14:textId="5E7102C8" w:rsidR="00ED5F82" w:rsidRPr="00ED5F82" w:rsidRDefault="00ED5F82" w:rsidP="00ED5F82">
      <w:pPr>
        <w:rPr>
          <w:b/>
          <w:bCs/>
          <w:color w:val="FF0000"/>
          <w:sz w:val="36"/>
          <w:szCs w:val="36"/>
        </w:rPr>
      </w:pPr>
      <w:r>
        <w:rPr>
          <w:b/>
          <w:bCs/>
          <w:color w:val="FF0000"/>
          <w:sz w:val="36"/>
          <w:szCs w:val="36"/>
        </w:rPr>
        <w:lastRenderedPageBreak/>
        <w:t>Sample, for each task:</w:t>
      </w:r>
    </w:p>
    <w:p w14:paraId="1B2AE94C" w14:textId="524C1EA6" w:rsidR="00ED5F82" w:rsidRPr="00382297" w:rsidRDefault="00ED5F82" w:rsidP="00ED5F82">
      <w:pPr>
        <w:rPr>
          <w:rFonts w:cs="Arial"/>
        </w:rPr>
      </w:pPr>
      <w:r w:rsidRPr="00382297">
        <w:rPr>
          <w:rFonts w:cs="Arial"/>
        </w:rPr>
        <w:t xml:space="preserve">Delivables:   </w:t>
      </w:r>
    </w:p>
    <w:p w14:paraId="5844B63E" w14:textId="77777777" w:rsidR="00ED5F82" w:rsidRPr="00382297" w:rsidRDefault="00ED5F82" w:rsidP="00ED5F82">
      <w:pPr>
        <w:rPr>
          <w:rFonts w:cs="Arial"/>
        </w:rPr>
      </w:pPr>
      <w:r w:rsidRPr="00382297">
        <w:rPr>
          <w:rFonts w:cs="Arial"/>
        </w:rPr>
        <w:tab/>
      </w:r>
    </w:p>
    <w:tbl>
      <w:tblPr>
        <w:tblStyle w:val="TableGrid"/>
        <w:tblW w:w="10258" w:type="dxa"/>
        <w:jc w:val="center"/>
        <w:tblLook w:val="04A0" w:firstRow="1" w:lastRow="0" w:firstColumn="1" w:lastColumn="0" w:noHBand="0" w:noVBand="1"/>
      </w:tblPr>
      <w:tblGrid>
        <w:gridCol w:w="3309"/>
        <w:gridCol w:w="1323"/>
        <w:gridCol w:w="3309"/>
        <w:gridCol w:w="2317"/>
      </w:tblGrid>
      <w:tr w:rsidR="00ED5F82" w:rsidRPr="00382297" w14:paraId="5FCC20F3" w14:textId="77777777" w:rsidTr="00967232">
        <w:trPr>
          <w:trHeight w:val="540"/>
          <w:jc w:val="center"/>
        </w:trPr>
        <w:tc>
          <w:tcPr>
            <w:tcW w:w="3309" w:type="dxa"/>
          </w:tcPr>
          <w:p w14:paraId="5F104AC1" w14:textId="77777777" w:rsidR="00ED5F82" w:rsidRPr="00382297" w:rsidRDefault="00ED5F82" w:rsidP="00967232">
            <w:pPr>
              <w:rPr>
                <w:rFonts w:cs="Arial"/>
              </w:rPr>
            </w:pPr>
            <w:r w:rsidRPr="00382297">
              <w:rPr>
                <w:rFonts w:cs="Arial"/>
              </w:rPr>
              <w:t>Deliverable title</w:t>
            </w:r>
          </w:p>
        </w:tc>
        <w:tc>
          <w:tcPr>
            <w:tcW w:w="1323" w:type="dxa"/>
          </w:tcPr>
          <w:p w14:paraId="0F10ACFA" w14:textId="77777777" w:rsidR="00ED5F82" w:rsidRPr="00382297" w:rsidRDefault="00ED5F82" w:rsidP="00967232">
            <w:pPr>
              <w:rPr>
                <w:rFonts w:cs="Arial"/>
              </w:rPr>
            </w:pPr>
            <w:r w:rsidRPr="00382297">
              <w:rPr>
                <w:rFonts w:cs="Arial"/>
              </w:rPr>
              <w:t>Delivery Date</w:t>
            </w:r>
          </w:p>
        </w:tc>
        <w:tc>
          <w:tcPr>
            <w:tcW w:w="3309" w:type="dxa"/>
          </w:tcPr>
          <w:p w14:paraId="0DC8A4A7" w14:textId="77777777" w:rsidR="00ED5F82" w:rsidRPr="00382297" w:rsidRDefault="00ED5F82" w:rsidP="00967232">
            <w:pPr>
              <w:rPr>
                <w:rFonts w:cs="Arial"/>
              </w:rPr>
            </w:pPr>
            <w:r w:rsidRPr="00382297">
              <w:rPr>
                <w:rFonts w:cs="Arial"/>
              </w:rPr>
              <w:t>Deliverable Details</w:t>
            </w:r>
          </w:p>
        </w:tc>
        <w:tc>
          <w:tcPr>
            <w:tcW w:w="2317" w:type="dxa"/>
          </w:tcPr>
          <w:p w14:paraId="65614620" w14:textId="77777777" w:rsidR="00ED5F82" w:rsidRPr="00382297" w:rsidRDefault="00ED5F82" w:rsidP="00967232">
            <w:pPr>
              <w:rPr>
                <w:rFonts w:cs="Arial"/>
              </w:rPr>
            </w:pPr>
            <w:r w:rsidRPr="00382297">
              <w:rPr>
                <w:rFonts w:cs="Arial"/>
              </w:rPr>
              <w:t>Notes</w:t>
            </w:r>
          </w:p>
        </w:tc>
      </w:tr>
      <w:tr w:rsidR="00ED5F82" w:rsidRPr="00382297" w14:paraId="455E6955" w14:textId="77777777" w:rsidTr="00967232">
        <w:trPr>
          <w:trHeight w:val="278"/>
          <w:jc w:val="center"/>
        </w:trPr>
        <w:tc>
          <w:tcPr>
            <w:tcW w:w="3309" w:type="dxa"/>
          </w:tcPr>
          <w:p w14:paraId="3518F6A0" w14:textId="77777777" w:rsidR="00ED5F82" w:rsidRPr="00382297" w:rsidRDefault="00ED5F82" w:rsidP="00967232">
            <w:pPr>
              <w:rPr>
                <w:rFonts w:cs="Arial"/>
              </w:rPr>
            </w:pPr>
          </w:p>
        </w:tc>
        <w:tc>
          <w:tcPr>
            <w:tcW w:w="1323" w:type="dxa"/>
          </w:tcPr>
          <w:p w14:paraId="19BA24A1" w14:textId="77777777" w:rsidR="00ED5F82" w:rsidRPr="00382297" w:rsidRDefault="00ED5F82" w:rsidP="00967232">
            <w:pPr>
              <w:rPr>
                <w:rFonts w:cs="Arial"/>
              </w:rPr>
            </w:pPr>
          </w:p>
        </w:tc>
        <w:tc>
          <w:tcPr>
            <w:tcW w:w="3309" w:type="dxa"/>
          </w:tcPr>
          <w:p w14:paraId="151BF96D" w14:textId="77777777" w:rsidR="00ED5F82" w:rsidRPr="00382297" w:rsidRDefault="00ED5F82" w:rsidP="00967232">
            <w:pPr>
              <w:rPr>
                <w:rFonts w:cs="Arial"/>
              </w:rPr>
            </w:pPr>
          </w:p>
        </w:tc>
        <w:tc>
          <w:tcPr>
            <w:tcW w:w="2317" w:type="dxa"/>
          </w:tcPr>
          <w:p w14:paraId="6D3C8244" w14:textId="77777777" w:rsidR="00ED5F82" w:rsidRPr="00382297" w:rsidRDefault="00ED5F82" w:rsidP="00967232">
            <w:pPr>
              <w:rPr>
                <w:rFonts w:cs="Arial"/>
              </w:rPr>
            </w:pPr>
          </w:p>
        </w:tc>
      </w:tr>
      <w:tr w:rsidR="00ED5F82" w:rsidRPr="00382297" w14:paraId="1AD57F7E" w14:textId="77777777" w:rsidTr="00967232">
        <w:trPr>
          <w:trHeight w:val="262"/>
          <w:jc w:val="center"/>
        </w:trPr>
        <w:tc>
          <w:tcPr>
            <w:tcW w:w="3309" w:type="dxa"/>
          </w:tcPr>
          <w:p w14:paraId="51FBBAD1" w14:textId="77777777" w:rsidR="00ED5F82" w:rsidRPr="00382297" w:rsidRDefault="00ED5F82" w:rsidP="00967232">
            <w:pPr>
              <w:rPr>
                <w:rFonts w:cs="Arial"/>
              </w:rPr>
            </w:pPr>
          </w:p>
        </w:tc>
        <w:tc>
          <w:tcPr>
            <w:tcW w:w="1323" w:type="dxa"/>
          </w:tcPr>
          <w:p w14:paraId="413AD511" w14:textId="77777777" w:rsidR="00ED5F82" w:rsidRPr="00382297" w:rsidRDefault="00ED5F82" w:rsidP="00967232">
            <w:pPr>
              <w:rPr>
                <w:rFonts w:cs="Arial"/>
              </w:rPr>
            </w:pPr>
          </w:p>
        </w:tc>
        <w:tc>
          <w:tcPr>
            <w:tcW w:w="3309" w:type="dxa"/>
          </w:tcPr>
          <w:p w14:paraId="090CD1A9" w14:textId="77777777" w:rsidR="00ED5F82" w:rsidRPr="00382297" w:rsidRDefault="00ED5F82" w:rsidP="00967232">
            <w:pPr>
              <w:rPr>
                <w:rFonts w:cs="Arial"/>
              </w:rPr>
            </w:pPr>
          </w:p>
        </w:tc>
        <w:tc>
          <w:tcPr>
            <w:tcW w:w="2317" w:type="dxa"/>
          </w:tcPr>
          <w:p w14:paraId="4BD3E3C3" w14:textId="77777777" w:rsidR="00ED5F82" w:rsidRPr="00382297" w:rsidRDefault="00ED5F82" w:rsidP="00967232">
            <w:pPr>
              <w:rPr>
                <w:rFonts w:cs="Arial"/>
              </w:rPr>
            </w:pPr>
          </w:p>
        </w:tc>
      </w:tr>
      <w:tr w:rsidR="00ED5F82" w:rsidRPr="00382297" w14:paraId="5218A7D0" w14:textId="77777777" w:rsidTr="00967232">
        <w:trPr>
          <w:trHeight w:val="278"/>
          <w:jc w:val="center"/>
        </w:trPr>
        <w:tc>
          <w:tcPr>
            <w:tcW w:w="3309" w:type="dxa"/>
          </w:tcPr>
          <w:p w14:paraId="0B88BB7A" w14:textId="77777777" w:rsidR="00ED5F82" w:rsidRPr="00382297" w:rsidRDefault="00ED5F82" w:rsidP="00967232">
            <w:pPr>
              <w:rPr>
                <w:rFonts w:cs="Arial"/>
              </w:rPr>
            </w:pPr>
          </w:p>
        </w:tc>
        <w:tc>
          <w:tcPr>
            <w:tcW w:w="1323" w:type="dxa"/>
          </w:tcPr>
          <w:p w14:paraId="178CDB5D" w14:textId="77777777" w:rsidR="00ED5F82" w:rsidRPr="00382297" w:rsidRDefault="00ED5F82" w:rsidP="00967232">
            <w:pPr>
              <w:rPr>
                <w:rFonts w:cs="Arial"/>
              </w:rPr>
            </w:pPr>
          </w:p>
        </w:tc>
        <w:tc>
          <w:tcPr>
            <w:tcW w:w="3309" w:type="dxa"/>
          </w:tcPr>
          <w:p w14:paraId="11C8406D" w14:textId="77777777" w:rsidR="00ED5F82" w:rsidRPr="00382297" w:rsidRDefault="00ED5F82" w:rsidP="00967232">
            <w:pPr>
              <w:rPr>
                <w:rFonts w:cs="Arial"/>
              </w:rPr>
            </w:pPr>
          </w:p>
        </w:tc>
        <w:tc>
          <w:tcPr>
            <w:tcW w:w="2317" w:type="dxa"/>
          </w:tcPr>
          <w:p w14:paraId="4A5C4D92" w14:textId="77777777" w:rsidR="00ED5F82" w:rsidRPr="00382297" w:rsidRDefault="00ED5F82" w:rsidP="00967232">
            <w:pPr>
              <w:rPr>
                <w:rFonts w:cs="Arial"/>
              </w:rPr>
            </w:pPr>
          </w:p>
        </w:tc>
      </w:tr>
    </w:tbl>
    <w:p w14:paraId="16EAC53C" w14:textId="77777777" w:rsidR="00ED5F82" w:rsidRPr="00382297" w:rsidRDefault="00ED5F82" w:rsidP="00ED5F82">
      <w:pPr>
        <w:rPr>
          <w:rFonts w:cs="Arial"/>
        </w:rPr>
      </w:pPr>
    </w:p>
    <w:p w14:paraId="479D4D23" w14:textId="77777777" w:rsidR="00ED5F82" w:rsidRPr="00382297" w:rsidRDefault="00ED5F82" w:rsidP="00ED5F82">
      <w:pPr>
        <w:rPr>
          <w:rFonts w:cs="Arial"/>
        </w:rPr>
      </w:pPr>
    </w:p>
    <w:p w14:paraId="78A51659" w14:textId="77777777" w:rsidR="00ED5F82" w:rsidRPr="00382297" w:rsidRDefault="00ED5F82" w:rsidP="00ED5F82">
      <w:pPr>
        <w:rPr>
          <w:rFonts w:cs="Arial"/>
        </w:rPr>
      </w:pPr>
      <w:r w:rsidRPr="00382297">
        <w:rPr>
          <w:rFonts w:cs="Arial"/>
        </w:rPr>
        <w:t>* Assumptions:</w:t>
      </w:r>
    </w:p>
    <w:p w14:paraId="70573DFA" w14:textId="77777777" w:rsidR="00ED5F82" w:rsidRPr="00382297" w:rsidRDefault="00ED5F82" w:rsidP="00ED5F82">
      <w:pPr>
        <w:rPr>
          <w:rFonts w:cs="Arial"/>
        </w:rPr>
      </w:pPr>
      <w:r w:rsidRPr="00382297">
        <w:rPr>
          <w:rFonts w:cs="Arial"/>
        </w:rPr>
        <w:tab/>
      </w:r>
    </w:p>
    <w:tbl>
      <w:tblPr>
        <w:tblStyle w:val="TableGrid"/>
        <w:tblW w:w="10438" w:type="dxa"/>
        <w:jc w:val="center"/>
        <w:tblLook w:val="04A0" w:firstRow="1" w:lastRow="0" w:firstColumn="1" w:lastColumn="0" w:noHBand="0" w:noVBand="1"/>
      </w:tblPr>
      <w:tblGrid>
        <w:gridCol w:w="3367"/>
        <w:gridCol w:w="1346"/>
        <w:gridCol w:w="3367"/>
        <w:gridCol w:w="2358"/>
      </w:tblGrid>
      <w:tr w:rsidR="00ED5F82" w:rsidRPr="00382297" w14:paraId="2EB927F1" w14:textId="77777777" w:rsidTr="00967232">
        <w:trPr>
          <w:trHeight w:val="284"/>
          <w:jc w:val="center"/>
        </w:trPr>
        <w:tc>
          <w:tcPr>
            <w:tcW w:w="3367" w:type="dxa"/>
          </w:tcPr>
          <w:p w14:paraId="5DF1A484" w14:textId="77777777" w:rsidR="00ED5F82" w:rsidRPr="00382297" w:rsidRDefault="00ED5F82" w:rsidP="00967232">
            <w:pPr>
              <w:rPr>
                <w:rFonts w:cs="Arial"/>
              </w:rPr>
            </w:pPr>
            <w:r w:rsidRPr="00382297">
              <w:rPr>
                <w:rFonts w:cs="Arial"/>
              </w:rPr>
              <w:t>Assumptions Title</w:t>
            </w:r>
          </w:p>
        </w:tc>
        <w:tc>
          <w:tcPr>
            <w:tcW w:w="1346" w:type="dxa"/>
          </w:tcPr>
          <w:p w14:paraId="1A41502B" w14:textId="77777777" w:rsidR="00ED5F82" w:rsidRPr="00382297" w:rsidRDefault="00ED5F82" w:rsidP="00967232">
            <w:pPr>
              <w:rPr>
                <w:rFonts w:cs="Arial"/>
              </w:rPr>
            </w:pPr>
          </w:p>
        </w:tc>
        <w:tc>
          <w:tcPr>
            <w:tcW w:w="3367" w:type="dxa"/>
          </w:tcPr>
          <w:p w14:paraId="56AD50E5" w14:textId="77777777" w:rsidR="00ED5F82" w:rsidRPr="00382297" w:rsidRDefault="00ED5F82" w:rsidP="00967232">
            <w:pPr>
              <w:rPr>
                <w:rFonts w:cs="Arial"/>
              </w:rPr>
            </w:pPr>
            <w:r w:rsidRPr="00382297">
              <w:rPr>
                <w:rFonts w:cs="Arial"/>
              </w:rPr>
              <w:t>Assumption  Details</w:t>
            </w:r>
          </w:p>
        </w:tc>
        <w:tc>
          <w:tcPr>
            <w:tcW w:w="2358" w:type="dxa"/>
          </w:tcPr>
          <w:p w14:paraId="520541C6" w14:textId="77777777" w:rsidR="00ED5F82" w:rsidRPr="00382297" w:rsidRDefault="00ED5F82" w:rsidP="00967232">
            <w:pPr>
              <w:rPr>
                <w:rFonts w:cs="Arial"/>
              </w:rPr>
            </w:pPr>
            <w:r w:rsidRPr="00382297">
              <w:rPr>
                <w:rFonts w:cs="Arial"/>
              </w:rPr>
              <w:t>Notes</w:t>
            </w:r>
          </w:p>
        </w:tc>
      </w:tr>
      <w:tr w:rsidR="00ED5F82" w:rsidRPr="00382297" w14:paraId="3EBFD9EE" w14:textId="77777777" w:rsidTr="00967232">
        <w:trPr>
          <w:trHeight w:val="267"/>
          <w:jc w:val="center"/>
        </w:trPr>
        <w:tc>
          <w:tcPr>
            <w:tcW w:w="3367" w:type="dxa"/>
          </w:tcPr>
          <w:p w14:paraId="103E0851" w14:textId="77777777" w:rsidR="00ED5F82" w:rsidRPr="00382297" w:rsidRDefault="00ED5F82" w:rsidP="00967232">
            <w:pPr>
              <w:rPr>
                <w:rFonts w:cs="Arial"/>
              </w:rPr>
            </w:pPr>
          </w:p>
        </w:tc>
        <w:tc>
          <w:tcPr>
            <w:tcW w:w="1346" w:type="dxa"/>
          </w:tcPr>
          <w:p w14:paraId="36D1D502" w14:textId="77777777" w:rsidR="00ED5F82" w:rsidRPr="00382297" w:rsidRDefault="00ED5F82" w:rsidP="00967232">
            <w:pPr>
              <w:rPr>
                <w:rFonts w:cs="Arial"/>
              </w:rPr>
            </w:pPr>
          </w:p>
        </w:tc>
        <w:tc>
          <w:tcPr>
            <w:tcW w:w="3367" w:type="dxa"/>
          </w:tcPr>
          <w:p w14:paraId="2AE56F71" w14:textId="77777777" w:rsidR="00ED5F82" w:rsidRPr="00382297" w:rsidRDefault="00ED5F82" w:rsidP="00967232">
            <w:pPr>
              <w:rPr>
                <w:rFonts w:cs="Arial"/>
              </w:rPr>
            </w:pPr>
          </w:p>
        </w:tc>
        <w:tc>
          <w:tcPr>
            <w:tcW w:w="2358" w:type="dxa"/>
          </w:tcPr>
          <w:p w14:paraId="3EF100FE" w14:textId="77777777" w:rsidR="00ED5F82" w:rsidRPr="00382297" w:rsidRDefault="00ED5F82" w:rsidP="00967232">
            <w:pPr>
              <w:rPr>
                <w:rFonts w:cs="Arial"/>
              </w:rPr>
            </w:pPr>
          </w:p>
        </w:tc>
      </w:tr>
      <w:tr w:rsidR="00ED5F82" w:rsidRPr="00382297" w14:paraId="4B628A10" w14:textId="77777777" w:rsidTr="00967232">
        <w:trPr>
          <w:trHeight w:val="284"/>
          <w:jc w:val="center"/>
        </w:trPr>
        <w:tc>
          <w:tcPr>
            <w:tcW w:w="3367" w:type="dxa"/>
          </w:tcPr>
          <w:p w14:paraId="61184824" w14:textId="77777777" w:rsidR="00ED5F82" w:rsidRPr="00382297" w:rsidRDefault="00ED5F82" w:rsidP="00967232">
            <w:pPr>
              <w:rPr>
                <w:rFonts w:cs="Arial"/>
              </w:rPr>
            </w:pPr>
          </w:p>
        </w:tc>
        <w:tc>
          <w:tcPr>
            <w:tcW w:w="1346" w:type="dxa"/>
          </w:tcPr>
          <w:p w14:paraId="7B946E42" w14:textId="77777777" w:rsidR="00ED5F82" w:rsidRPr="00382297" w:rsidRDefault="00ED5F82" w:rsidP="00967232">
            <w:pPr>
              <w:rPr>
                <w:rFonts w:cs="Arial"/>
              </w:rPr>
            </w:pPr>
          </w:p>
        </w:tc>
        <w:tc>
          <w:tcPr>
            <w:tcW w:w="3367" w:type="dxa"/>
          </w:tcPr>
          <w:p w14:paraId="0856CA5F" w14:textId="77777777" w:rsidR="00ED5F82" w:rsidRPr="00382297" w:rsidRDefault="00ED5F82" w:rsidP="00967232">
            <w:pPr>
              <w:rPr>
                <w:rFonts w:cs="Arial"/>
              </w:rPr>
            </w:pPr>
          </w:p>
        </w:tc>
        <w:tc>
          <w:tcPr>
            <w:tcW w:w="2358" w:type="dxa"/>
          </w:tcPr>
          <w:p w14:paraId="049E63AD" w14:textId="77777777" w:rsidR="00ED5F82" w:rsidRPr="00382297" w:rsidRDefault="00ED5F82" w:rsidP="00967232">
            <w:pPr>
              <w:rPr>
                <w:rFonts w:cs="Arial"/>
              </w:rPr>
            </w:pPr>
          </w:p>
        </w:tc>
      </w:tr>
      <w:tr w:rsidR="00ED5F82" w:rsidRPr="00382297" w14:paraId="6D78BE67" w14:textId="77777777" w:rsidTr="00967232">
        <w:trPr>
          <w:trHeight w:val="267"/>
          <w:jc w:val="center"/>
        </w:trPr>
        <w:tc>
          <w:tcPr>
            <w:tcW w:w="3367" w:type="dxa"/>
          </w:tcPr>
          <w:p w14:paraId="1E5753B8" w14:textId="77777777" w:rsidR="00ED5F82" w:rsidRPr="00382297" w:rsidRDefault="00ED5F82" w:rsidP="00967232">
            <w:pPr>
              <w:rPr>
                <w:rFonts w:cs="Arial"/>
              </w:rPr>
            </w:pPr>
          </w:p>
        </w:tc>
        <w:tc>
          <w:tcPr>
            <w:tcW w:w="1346" w:type="dxa"/>
          </w:tcPr>
          <w:p w14:paraId="17336D66" w14:textId="77777777" w:rsidR="00ED5F82" w:rsidRPr="00382297" w:rsidRDefault="00ED5F82" w:rsidP="00967232">
            <w:pPr>
              <w:rPr>
                <w:rFonts w:cs="Arial"/>
              </w:rPr>
            </w:pPr>
          </w:p>
        </w:tc>
        <w:tc>
          <w:tcPr>
            <w:tcW w:w="3367" w:type="dxa"/>
          </w:tcPr>
          <w:p w14:paraId="2AF89455" w14:textId="77777777" w:rsidR="00ED5F82" w:rsidRPr="00382297" w:rsidRDefault="00ED5F82" w:rsidP="00967232">
            <w:pPr>
              <w:rPr>
                <w:rFonts w:cs="Arial"/>
              </w:rPr>
            </w:pPr>
          </w:p>
        </w:tc>
        <w:tc>
          <w:tcPr>
            <w:tcW w:w="2358" w:type="dxa"/>
          </w:tcPr>
          <w:p w14:paraId="1D5F5626" w14:textId="77777777" w:rsidR="00ED5F82" w:rsidRPr="00382297" w:rsidRDefault="00ED5F82" w:rsidP="00967232">
            <w:pPr>
              <w:rPr>
                <w:rFonts w:cs="Arial"/>
              </w:rPr>
            </w:pPr>
          </w:p>
        </w:tc>
      </w:tr>
    </w:tbl>
    <w:p w14:paraId="4C2D6403" w14:textId="77777777" w:rsidR="00ED5F82" w:rsidRPr="00382297" w:rsidRDefault="00ED5F82" w:rsidP="00ED5F82">
      <w:pPr>
        <w:rPr>
          <w:rFonts w:cs="Arial"/>
        </w:rPr>
      </w:pPr>
    </w:p>
    <w:p w14:paraId="0462A4D4" w14:textId="77777777" w:rsidR="00ED5F82" w:rsidRPr="00382297" w:rsidRDefault="00ED5F82" w:rsidP="00ED5F82">
      <w:pPr>
        <w:rPr>
          <w:rFonts w:cs="Arial"/>
          <w:i/>
          <w:iCs/>
        </w:rPr>
      </w:pPr>
      <w:r w:rsidRPr="00382297">
        <w:rPr>
          <w:rFonts w:cs="Arial"/>
          <w:i/>
          <w:iCs/>
        </w:rPr>
        <w:t>Note:  Need Standard table of deliverables.  Using this for now  (a unqiue number will be assigned to each)</w:t>
      </w:r>
    </w:p>
    <w:p w14:paraId="03760005" w14:textId="77777777" w:rsidR="00ED5F82" w:rsidRDefault="00ED5F82" w:rsidP="00C9639B">
      <w:pPr>
        <w:rPr>
          <w:color w:val="BF4E14" w:themeColor="accent2" w:themeShade="BF"/>
        </w:rPr>
      </w:pPr>
    </w:p>
    <w:sectPr w:rsidR="00ED5F82" w:rsidSect="00BF7651">
      <w:headerReference w:type="default" r:id="rId12"/>
      <w:footerReference w:type="default" r:id="rId13"/>
      <w:headerReference w:type="first" r:id="rId14"/>
      <w:pgSz w:w="12240" w:h="15840"/>
      <w:pgMar w:top="1440" w:right="900" w:bottom="1440" w:left="900" w:header="720" w:footer="720" w:gutter="0"/>
      <w:pgBorders w:offsetFrom="page">
        <w:top w:val="single" w:sz="48" w:space="24" w:color="27BA0E"/>
        <w:left w:val="single" w:sz="48" w:space="24" w:color="27BA0E"/>
        <w:bottom w:val="single" w:sz="48" w:space="24" w:color="27BA0E"/>
        <w:right w:val="single" w:sz="48" w:space="24" w:color="27BA0E"/>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7B7EA" w14:textId="77777777" w:rsidR="00A81FBA" w:rsidRDefault="00A81FBA" w:rsidP="00AD7A9B">
      <w:pPr>
        <w:spacing w:after="0" w:line="240" w:lineRule="auto"/>
      </w:pPr>
      <w:r>
        <w:separator/>
      </w:r>
    </w:p>
  </w:endnote>
  <w:endnote w:type="continuationSeparator" w:id="0">
    <w:p w14:paraId="51BF7151" w14:textId="77777777" w:rsidR="00A81FBA" w:rsidRDefault="00A81FBA" w:rsidP="00AD7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Blank"/>
      <w:tblW w:w="5000" w:type="pct"/>
      <w:tblLook w:val="04A0" w:firstRow="1" w:lastRow="0" w:firstColumn="1" w:lastColumn="0" w:noHBand="0" w:noVBand="1"/>
    </w:tblPr>
    <w:tblGrid>
      <w:gridCol w:w="4488"/>
      <w:gridCol w:w="1398"/>
      <w:gridCol w:w="4554"/>
    </w:tblGrid>
    <w:tr w:rsidR="00AD7A9B" w:rsidRPr="005117EB" w14:paraId="593BAB4C" w14:textId="77777777" w:rsidTr="007A057A">
      <w:tc>
        <w:tcPr>
          <w:tcW w:w="4024" w:type="dxa"/>
        </w:tcPr>
        <w:p w14:paraId="7FFB6DDB" w14:textId="32FD0E03" w:rsidR="006440F3" w:rsidRDefault="00A24041" w:rsidP="00892C78">
          <w:pPr>
            <w:pStyle w:val="Footer"/>
            <w:spacing w:before="0"/>
          </w:pPr>
          <w:sdt>
            <w:sdtPr>
              <w:alias w:val="Project Name"/>
              <w:id w:val="-197014677"/>
              <w:placeholder>
                <w:docPart w:val="659584645EAF4F8C9DFB7B342B401679"/>
              </w:placeholder>
              <w15:dataBinding w:xpath="/DocentTemplate/ProjectName[1]" w:storeItemID="{EAE9C5A1-82A5-40B2-8EFA-7063A59BE408}" w16sdtdh:storeItemChecksum="odkIGw=="/>
              <w15:appearance w15:val="hidden"/>
            </w:sdtPr>
            <w:sdtEndPr/>
            <w:sdtContent>
              <w:r w:rsidR="00D758EA" w:rsidRPr="00D758EA">
                <w:rPr>
                  <w:sz w:val="48"/>
                  <w:szCs w:val="48"/>
                </w:rPr>
                <w:t>Meadows Board</w:t>
              </w:r>
            </w:sdtContent>
          </w:sdt>
          <w:r w:rsidR="002310C7">
            <w:t>/</w:t>
          </w:r>
          <w:sdt>
            <w:sdtPr>
              <w:alias w:val="Customer Name"/>
              <w:id w:val="1691332638"/>
              <w:placeholder>
                <w:docPart w:val="FCC4C39AC58E446CA9DC946FE008053F"/>
              </w:placeholder>
              <w:showingPlcHdr/>
              <w15:dataBinding w:xpath="/DocentTemplate/CustomerName[1]" w:storeItemID="{EAE9C5A1-82A5-40B2-8EFA-7063A59BE408}"/>
              <w15:appearance w15:val="hidden"/>
            </w:sdtPr>
            <w:sdtEndPr/>
            <w:sdtContent>
              <w:r>
                <w:rPr>
                  <w:rStyle w:val="PlaceholderText"/>
                </w:rPr>
                <w:t xml:space="preserve"> </w:t>
              </w:r>
            </w:sdtContent>
          </w:sdt>
        </w:p>
      </w:tc>
      <w:tc>
        <w:tcPr>
          <w:tcW w:w="1253" w:type="dxa"/>
          <w:vAlign w:val="bottom"/>
        </w:tcPr>
        <w:p w14:paraId="6BB267C3" w14:textId="77777777" w:rsidR="00AD7A9B" w:rsidRPr="00E27346" w:rsidRDefault="00AD7A9B" w:rsidP="00892C78">
          <w:pPr>
            <w:pStyle w:val="Footer"/>
            <w:spacing w:before="0"/>
            <w:jc w:val="center"/>
          </w:pPr>
        </w:p>
      </w:tc>
      <w:tc>
        <w:tcPr>
          <w:tcW w:w="4083" w:type="dxa"/>
        </w:tcPr>
        <w:p w14:paraId="364391C3" w14:textId="3EDA39DE" w:rsidR="00AD7A9B" w:rsidRPr="00990641" w:rsidRDefault="00A24041" w:rsidP="00892C78">
          <w:pPr>
            <w:pStyle w:val="Footer"/>
            <w:spacing w:before="0"/>
            <w:ind w:left="1230"/>
            <w:jc w:val="right"/>
            <w:rPr>
              <w:color w:val="124F1A" w:themeColor="accent3" w:themeShade="BF"/>
            </w:rPr>
          </w:pPr>
          <w:sdt>
            <w:sdtPr>
              <w:rPr>
                <w:color w:val="124F1A" w:themeColor="accent3" w:themeShade="BF"/>
              </w:rPr>
              <w:alias w:val="VersionName"/>
              <w:tag w:val="VersionName"/>
              <w:id w:val="2080165889"/>
              <w:placeholder>
                <w:docPart w:val="353C63A6B2994BBFBCCEB2606C8D5CDF"/>
              </w:placeholder>
              <w:text/>
            </w:sdtPr>
            <w:sdtEndPr/>
            <w:sdtContent>
              <w:r w:rsidR="00B2139D">
                <w:rPr>
                  <w:color w:val="124F1A" w:themeColor="accent3" w:themeShade="BF"/>
                </w:rPr>
                <w:t>Original</w:t>
              </w:r>
            </w:sdtContent>
          </w:sdt>
          <w:r w:rsidR="00902FE8">
            <w:rPr>
              <w:color w:val="124F1A" w:themeColor="accent3" w:themeShade="BF"/>
            </w:rPr>
            <w:t xml:space="preserve"> </w:t>
          </w:r>
          <w:r w:rsidR="002A191C">
            <w:rPr>
              <w:color w:val="124F1A" w:themeColor="accent3" w:themeShade="BF"/>
            </w:rPr>
            <w:t>(</w:t>
          </w:r>
          <w:sdt>
            <w:sdtPr>
              <w:rPr>
                <w:color w:val="124F1A" w:themeColor="accent3" w:themeShade="BF"/>
              </w:rPr>
              <w:alias w:val="LastSaveTime"/>
              <w:tag w:val="LastSaveTime"/>
              <w:id w:val="683481031"/>
              <w:placeholder>
                <w:docPart w:val="DefaultPlaceholder_-1854013440"/>
              </w:placeholder>
              <w:text/>
            </w:sdtPr>
            <w:sdtEndPr/>
            <w:sdtContent>
              <w:r w:rsidR="00ED5F82">
                <w:rPr>
                  <w:color w:val="124F1A" w:themeColor="accent3" w:themeShade="BF"/>
                </w:rPr>
                <w:t>4/7/2025 - 6:03 PM</w:t>
              </w:r>
            </w:sdtContent>
          </w:sdt>
          <w:r w:rsidR="002A191C">
            <w:rPr>
              <w:color w:val="124F1A" w:themeColor="accent3" w:themeShade="BF"/>
            </w:rPr>
            <w:t>)</w:t>
          </w:r>
        </w:p>
      </w:tc>
    </w:tr>
    <w:tr w:rsidR="00AD7A9B" w:rsidRPr="005117EB" w14:paraId="1615F963" w14:textId="77777777" w:rsidTr="007A057A">
      <w:tc>
        <w:tcPr>
          <w:tcW w:w="4024" w:type="dxa"/>
        </w:tcPr>
        <w:p w14:paraId="61276B0F" w14:textId="241CF070" w:rsidR="00AD7A9B" w:rsidRPr="00A4601D" w:rsidRDefault="00A24041" w:rsidP="00892C78">
          <w:pPr>
            <w:pStyle w:val="Footer"/>
            <w:spacing w:before="0"/>
          </w:pPr>
          <w:sdt>
            <w:sdtPr>
              <w:alias w:val="Contract Number"/>
              <w:id w:val="-576206287"/>
              <w:placeholder>
                <w:docPart w:val="80045D29E82E458695903841535659A8"/>
              </w:placeholder>
              <w15:dataBinding w:xpath="/DocentTemplate/ContractNumber[1]" w:storeItemID="{EAE9C5A1-82A5-40B2-8EFA-7063A59BE408}" w16sdtdh:storeItemChecksum="odkIGw=="/>
              <w15:appearance w15:val="hidden"/>
            </w:sdtPr>
            <w:sdtEndPr/>
            <w:sdtContent>
              <w:r w:rsidRPr="00D758EA">
                <w:rPr>
                  <w:sz w:val="36"/>
                  <w:szCs w:val="36"/>
                </w:rPr>
                <w:t>123-</w:t>
              </w:r>
              <w:r>
                <w:rPr>
                  <w:sz w:val="36"/>
                  <w:szCs w:val="36"/>
                </w:rPr>
                <w:t>1</w:t>
              </w:r>
              <w:r w:rsidRPr="00D758EA">
                <w:rPr>
                  <w:sz w:val="36"/>
                  <w:szCs w:val="36"/>
                </w:rPr>
                <w:t>08</w:t>
              </w:r>
            </w:sdtContent>
          </w:sdt>
        </w:p>
      </w:tc>
      <w:tc>
        <w:tcPr>
          <w:tcW w:w="1253" w:type="dxa"/>
        </w:tcPr>
        <w:p w14:paraId="4043003B" w14:textId="7FBA2485" w:rsidR="00AD7A9B" w:rsidRPr="00E27346" w:rsidRDefault="00AD7A9B" w:rsidP="00892C78">
          <w:pPr>
            <w:pStyle w:val="Footer"/>
            <w:spacing w:before="0"/>
            <w:jc w:val="center"/>
          </w:pPr>
        </w:p>
      </w:tc>
      <w:tc>
        <w:tcPr>
          <w:tcW w:w="4083" w:type="dxa"/>
        </w:tcPr>
        <w:p w14:paraId="656CB2D8" w14:textId="35EF2CCF" w:rsidR="00AD7A9B" w:rsidRDefault="00CE12BF" w:rsidP="00892C78">
          <w:pPr>
            <w:pStyle w:val="Footer"/>
            <w:spacing w:before="0"/>
            <w:jc w:val="right"/>
          </w:pPr>
          <w:r w:rsidRPr="00CE12BF">
            <w:rPr>
              <w:color w:val="7F7F7F" w:themeColor="background1" w:themeShade="7F"/>
              <w:spacing w:val="60"/>
            </w:rPr>
            <w:t>Page</w:t>
          </w:r>
          <w:r w:rsidRPr="00CE12BF">
            <w:t xml:space="preserve"> | </w:t>
          </w:r>
          <w:r w:rsidRPr="00CE12BF">
            <w:fldChar w:fldCharType="begin"/>
          </w:r>
          <w:r w:rsidRPr="00CE12BF">
            <w:instrText xml:space="preserve"> PAGE   \* MERGEFORMAT </w:instrText>
          </w:r>
          <w:r w:rsidRPr="00CE12BF">
            <w:fldChar w:fldCharType="separate"/>
          </w:r>
          <w:r w:rsidRPr="00CE12BF">
            <w:rPr>
              <w:b/>
              <w:bCs/>
              <w:noProof/>
            </w:rPr>
            <w:t>1</w:t>
          </w:r>
          <w:r w:rsidRPr="00CE12BF">
            <w:rPr>
              <w:b/>
              <w:bCs/>
              <w:noProof/>
            </w:rPr>
            <w:fldChar w:fldCharType="end"/>
          </w:r>
        </w:p>
      </w:tc>
    </w:tr>
  </w:tbl>
  <w:p w14:paraId="2BF787AA" w14:textId="77777777" w:rsidR="00AD7A9B" w:rsidRDefault="00AD7A9B" w:rsidP="00892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8744F" w14:textId="77777777" w:rsidR="00A81FBA" w:rsidRDefault="00A81FBA" w:rsidP="00AD7A9B">
      <w:pPr>
        <w:spacing w:after="0" w:line="240" w:lineRule="auto"/>
      </w:pPr>
      <w:r>
        <w:separator/>
      </w:r>
    </w:p>
  </w:footnote>
  <w:footnote w:type="continuationSeparator" w:id="0">
    <w:p w14:paraId="20A7BED6" w14:textId="77777777" w:rsidR="00A81FBA" w:rsidRDefault="00A81FBA" w:rsidP="00AD7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33F30" w14:textId="0BBEF0BB" w:rsidR="00DC3100" w:rsidRDefault="003C2518" w:rsidP="006440F3">
    <w:pPr>
      <w:pStyle w:val="Headerpg1"/>
      <w:tabs>
        <w:tab w:val="clear" w:pos="9638"/>
      </w:tabs>
      <w:spacing w:before="360" w:after="360"/>
      <w:ind w:right="-187"/>
    </w:pPr>
    <w:r>
      <w:rPr>
        <w14:ligatures w14:val="standardContextual"/>
      </w:rPr>
      <w:drawing>
        <wp:anchor distT="0" distB="0" distL="114300" distR="114300" simplePos="0" relativeHeight="251658240" behindDoc="1" locked="0" layoutInCell="1" allowOverlap="1" wp14:anchorId="0E59D5C6" wp14:editId="485B0A21">
          <wp:simplePos x="3779520" y="457200"/>
          <wp:positionH relativeFrom="margin">
            <wp:align>left</wp:align>
          </wp:positionH>
          <wp:positionV relativeFrom="paragraph">
            <wp:posOffset>0</wp:posOffset>
          </wp:positionV>
          <wp:extent cx="1173480" cy="586740"/>
          <wp:effectExtent l="0" t="0" r="7620" b="3810"/>
          <wp:wrapNone/>
          <wp:docPr id="16306126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824565"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3480" cy="586740"/>
                  </a:xfrm>
                  <a:prstGeom prst="rect">
                    <a:avLst/>
                  </a:prstGeom>
                </pic:spPr>
              </pic:pic>
            </a:graphicData>
          </a:graphic>
          <wp14:sizeRelH relativeFrom="margin">
            <wp14:pctWidth>0</wp14:pctWidth>
          </wp14:sizeRelH>
          <wp14:sizeRelV relativeFrom="margin">
            <wp14:pctHeight>0</wp14:pctHeight>
          </wp14:sizeRelV>
        </wp:anchor>
      </w:drawing>
    </w:r>
    <w:r>
      <w:t>Scope of 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A6878" w14:textId="6E2C4B44" w:rsidR="00ED5F82" w:rsidRDefault="00A24041" w:rsidP="000575DC">
    <w:pPr>
      <w:pStyle w:val="Header"/>
      <w:jc w:val="center"/>
    </w:pPr>
    <w:sdt>
      <w:sdtPr>
        <w:alias w:val="Version &amp; Date"/>
        <w:tag w:val="Version &amp; Date"/>
        <w:id w:val="-1289824119"/>
      </w:sdtPr>
      <w:sdtEndPr>
        <w:rPr>
          <w:sz w:val="20"/>
          <w:szCs w:val="20"/>
        </w:rPr>
      </w:sdtEndPr>
      <w:sdtContent>
        <w:r w:rsidR="000575DC">
          <w:rPr>
            <w:sz w:val="20"/>
            <w:szCs w:val="20"/>
          </w:rPr>
          <w:t>Template Version: 1 (1/7/2025 - 10:07 PM)</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C7E36"/>
    <w:multiLevelType w:val="hybridMultilevel"/>
    <w:tmpl w:val="3D043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02E62"/>
    <w:multiLevelType w:val="singleLevel"/>
    <w:tmpl w:val="04090001"/>
    <w:lvl w:ilvl="0">
      <w:start w:val="1"/>
      <w:numFmt w:val="bullet"/>
      <w:lvlText w:val=""/>
      <w:lvlJc w:val="left"/>
      <w:pPr>
        <w:ind w:left="720" w:hanging="360"/>
      </w:pPr>
      <w:rPr>
        <w:rFonts w:ascii="Symbol" w:hAnsi="Symbol" w:hint="default"/>
      </w:rPr>
    </w:lvl>
  </w:abstractNum>
  <w:abstractNum w:abstractNumId="2" w15:restartNumberingAfterBreak="0">
    <w:nsid w:val="1F6217A1"/>
    <w:multiLevelType w:val="singleLevel"/>
    <w:tmpl w:val="04090001"/>
    <w:lvl w:ilvl="0">
      <w:start w:val="1"/>
      <w:numFmt w:val="bullet"/>
      <w:lvlText w:val=""/>
      <w:lvlJc w:val="left"/>
      <w:pPr>
        <w:ind w:left="720" w:hanging="360"/>
      </w:pPr>
      <w:rPr>
        <w:rFonts w:ascii="Symbol" w:hAnsi="Symbol" w:hint="default"/>
      </w:rPr>
    </w:lvl>
  </w:abstractNum>
  <w:abstractNum w:abstractNumId="3" w15:restartNumberingAfterBreak="0">
    <w:nsid w:val="311C3039"/>
    <w:multiLevelType w:val="singleLevel"/>
    <w:tmpl w:val="04090001"/>
    <w:lvl w:ilvl="0">
      <w:start w:val="1"/>
      <w:numFmt w:val="bullet"/>
      <w:lvlText w:val=""/>
      <w:lvlJc w:val="left"/>
      <w:pPr>
        <w:ind w:left="720" w:hanging="360"/>
      </w:pPr>
      <w:rPr>
        <w:rFonts w:ascii="Symbol" w:hAnsi="Symbol" w:hint="default"/>
      </w:rPr>
    </w:lvl>
  </w:abstractNum>
  <w:abstractNum w:abstractNumId="4" w15:restartNumberingAfterBreak="0">
    <w:nsid w:val="379875FC"/>
    <w:multiLevelType w:val="singleLevel"/>
    <w:tmpl w:val="04090001"/>
    <w:lvl w:ilvl="0">
      <w:start w:val="1"/>
      <w:numFmt w:val="bullet"/>
      <w:lvlText w:val=""/>
      <w:lvlJc w:val="left"/>
      <w:pPr>
        <w:ind w:left="720" w:hanging="360"/>
      </w:pPr>
      <w:rPr>
        <w:rFonts w:ascii="Symbol" w:hAnsi="Symbol" w:hint="default"/>
      </w:rPr>
    </w:lvl>
  </w:abstractNum>
  <w:abstractNum w:abstractNumId="5" w15:restartNumberingAfterBreak="0">
    <w:nsid w:val="3A521FF5"/>
    <w:multiLevelType w:val="singleLevel"/>
    <w:tmpl w:val="04090001"/>
    <w:lvl w:ilvl="0">
      <w:start w:val="1"/>
      <w:numFmt w:val="bullet"/>
      <w:lvlText w:val=""/>
      <w:lvlJc w:val="left"/>
      <w:pPr>
        <w:ind w:left="720" w:hanging="360"/>
      </w:pPr>
      <w:rPr>
        <w:rFonts w:ascii="Symbol" w:hAnsi="Symbol" w:hint="default"/>
      </w:rPr>
    </w:lvl>
  </w:abstractNum>
  <w:abstractNum w:abstractNumId="6" w15:restartNumberingAfterBreak="0">
    <w:nsid w:val="402E5689"/>
    <w:multiLevelType w:val="singleLevel"/>
    <w:tmpl w:val="04090001"/>
    <w:lvl w:ilvl="0">
      <w:start w:val="1"/>
      <w:numFmt w:val="bullet"/>
      <w:lvlText w:val=""/>
      <w:lvlJc w:val="left"/>
      <w:pPr>
        <w:ind w:left="720" w:hanging="360"/>
      </w:pPr>
      <w:rPr>
        <w:rFonts w:ascii="Symbol" w:hAnsi="Symbol" w:hint="default"/>
      </w:rPr>
    </w:lvl>
  </w:abstractNum>
  <w:abstractNum w:abstractNumId="7" w15:restartNumberingAfterBreak="0">
    <w:nsid w:val="449419A9"/>
    <w:multiLevelType w:val="hybridMultilevel"/>
    <w:tmpl w:val="4FB43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3722AB"/>
    <w:multiLevelType w:val="singleLevel"/>
    <w:tmpl w:val="04090001"/>
    <w:lvl w:ilvl="0">
      <w:start w:val="1"/>
      <w:numFmt w:val="bullet"/>
      <w:lvlText w:val=""/>
      <w:lvlJc w:val="left"/>
      <w:pPr>
        <w:ind w:left="720" w:hanging="360"/>
      </w:pPr>
      <w:rPr>
        <w:rFonts w:ascii="Symbol" w:hAnsi="Symbol" w:hint="default"/>
      </w:rPr>
    </w:lvl>
  </w:abstractNum>
  <w:abstractNum w:abstractNumId="9" w15:restartNumberingAfterBreak="0">
    <w:nsid w:val="53D317E2"/>
    <w:multiLevelType w:val="singleLevel"/>
    <w:tmpl w:val="04090001"/>
    <w:lvl w:ilvl="0">
      <w:start w:val="1"/>
      <w:numFmt w:val="bullet"/>
      <w:lvlText w:val=""/>
      <w:lvlJc w:val="left"/>
      <w:pPr>
        <w:ind w:left="720" w:hanging="360"/>
      </w:pPr>
      <w:rPr>
        <w:rFonts w:ascii="Symbol" w:hAnsi="Symbol" w:hint="default"/>
      </w:rPr>
    </w:lvl>
  </w:abstractNum>
  <w:abstractNum w:abstractNumId="10" w15:restartNumberingAfterBreak="0">
    <w:nsid w:val="62761E01"/>
    <w:multiLevelType w:val="hybridMultilevel"/>
    <w:tmpl w:val="894A4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6678930">
    <w:abstractNumId w:val="0"/>
  </w:num>
  <w:num w:numId="2" w16cid:durableId="260457294">
    <w:abstractNumId w:val="9"/>
  </w:num>
  <w:num w:numId="3" w16cid:durableId="1219438729">
    <w:abstractNumId w:val="8"/>
  </w:num>
  <w:num w:numId="4" w16cid:durableId="1514493471">
    <w:abstractNumId w:val="5"/>
  </w:num>
  <w:num w:numId="5" w16cid:durableId="1766149502">
    <w:abstractNumId w:val="1"/>
  </w:num>
  <w:num w:numId="6" w16cid:durableId="1230266662">
    <w:abstractNumId w:val="6"/>
  </w:num>
  <w:num w:numId="7" w16cid:durableId="1950622302">
    <w:abstractNumId w:val="4"/>
  </w:num>
  <w:num w:numId="8" w16cid:durableId="1081219077">
    <w:abstractNumId w:val="3"/>
  </w:num>
  <w:num w:numId="9" w16cid:durableId="1368871893">
    <w:abstractNumId w:val="10"/>
  </w:num>
  <w:num w:numId="10" w16cid:durableId="2098280396">
    <w:abstractNumId w:val="7"/>
  </w:num>
  <w:num w:numId="11" w16cid:durableId="7874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09D"/>
    <w:rsid w:val="00012F64"/>
    <w:rsid w:val="000534E7"/>
    <w:rsid w:val="000575DC"/>
    <w:rsid w:val="000659BB"/>
    <w:rsid w:val="00092999"/>
    <w:rsid w:val="000C5377"/>
    <w:rsid w:val="000E13AC"/>
    <w:rsid w:val="0010002E"/>
    <w:rsid w:val="00111131"/>
    <w:rsid w:val="0011209D"/>
    <w:rsid w:val="0012309F"/>
    <w:rsid w:val="0013102A"/>
    <w:rsid w:val="00136DFF"/>
    <w:rsid w:val="00155B1E"/>
    <w:rsid w:val="00167115"/>
    <w:rsid w:val="00175CE2"/>
    <w:rsid w:val="001813FC"/>
    <w:rsid w:val="00182457"/>
    <w:rsid w:val="001A4D90"/>
    <w:rsid w:val="001B033F"/>
    <w:rsid w:val="001B3A88"/>
    <w:rsid w:val="001B5630"/>
    <w:rsid w:val="001C2A70"/>
    <w:rsid w:val="001C713A"/>
    <w:rsid w:val="001D3AE5"/>
    <w:rsid w:val="001D7952"/>
    <w:rsid w:val="001D7FE2"/>
    <w:rsid w:val="001F0DD5"/>
    <w:rsid w:val="00200A42"/>
    <w:rsid w:val="00210728"/>
    <w:rsid w:val="0021653F"/>
    <w:rsid w:val="0022578E"/>
    <w:rsid w:val="002310C7"/>
    <w:rsid w:val="00243631"/>
    <w:rsid w:val="00255830"/>
    <w:rsid w:val="0026151D"/>
    <w:rsid w:val="00264747"/>
    <w:rsid w:val="00267186"/>
    <w:rsid w:val="00283D90"/>
    <w:rsid w:val="002870F3"/>
    <w:rsid w:val="0029140D"/>
    <w:rsid w:val="002A191C"/>
    <w:rsid w:val="002A3BAA"/>
    <w:rsid w:val="002B2998"/>
    <w:rsid w:val="002C2428"/>
    <w:rsid w:val="002C2D7F"/>
    <w:rsid w:val="002D06EA"/>
    <w:rsid w:val="002F5F81"/>
    <w:rsid w:val="00311F52"/>
    <w:rsid w:val="00333718"/>
    <w:rsid w:val="00334786"/>
    <w:rsid w:val="00347EDD"/>
    <w:rsid w:val="00351F2C"/>
    <w:rsid w:val="0035587F"/>
    <w:rsid w:val="00365DB3"/>
    <w:rsid w:val="00383E9F"/>
    <w:rsid w:val="00394BAE"/>
    <w:rsid w:val="003A62FD"/>
    <w:rsid w:val="003A751E"/>
    <w:rsid w:val="003B0799"/>
    <w:rsid w:val="003B62AA"/>
    <w:rsid w:val="003B6B8F"/>
    <w:rsid w:val="003B7D20"/>
    <w:rsid w:val="003C2518"/>
    <w:rsid w:val="003C735E"/>
    <w:rsid w:val="003E3E8B"/>
    <w:rsid w:val="003F371E"/>
    <w:rsid w:val="004051AB"/>
    <w:rsid w:val="004069C4"/>
    <w:rsid w:val="00411596"/>
    <w:rsid w:val="0042641A"/>
    <w:rsid w:val="004348F6"/>
    <w:rsid w:val="00434E97"/>
    <w:rsid w:val="004464F7"/>
    <w:rsid w:val="004601DA"/>
    <w:rsid w:val="00465DF4"/>
    <w:rsid w:val="004A3AE7"/>
    <w:rsid w:val="004B42F5"/>
    <w:rsid w:val="004F6022"/>
    <w:rsid w:val="004F6D42"/>
    <w:rsid w:val="00506C55"/>
    <w:rsid w:val="005100D2"/>
    <w:rsid w:val="00521C05"/>
    <w:rsid w:val="00544EE2"/>
    <w:rsid w:val="005645F8"/>
    <w:rsid w:val="00573BC7"/>
    <w:rsid w:val="00583D0A"/>
    <w:rsid w:val="00587991"/>
    <w:rsid w:val="0059150A"/>
    <w:rsid w:val="005A3136"/>
    <w:rsid w:val="005A7618"/>
    <w:rsid w:val="005B2AAB"/>
    <w:rsid w:val="005D69C9"/>
    <w:rsid w:val="00601D7E"/>
    <w:rsid w:val="006440F3"/>
    <w:rsid w:val="00646161"/>
    <w:rsid w:val="0065193F"/>
    <w:rsid w:val="00654511"/>
    <w:rsid w:val="00673750"/>
    <w:rsid w:val="00690389"/>
    <w:rsid w:val="006949ED"/>
    <w:rsid w:val="006A7691"/>
    <w:rsid w:val="006C1545"/>
    <w:rsid w:val="006E4915"/>
    <w:rsid w:val="0071310C"/>
    <w:rsid w:val="00734925"/>
    <w:rsid w:val="007447AC"/>
    <w:rsid w:val="007569B5"/>
    <w:rsid w:val="00793CEF"/>
    <w:rsid w:val="00793DB5"/>
    <w:rsid w:val="007A4CDD"/>
    <w:rsid w:val="007A6754"/>
    <w:rsid w:val="007B0514"/>
    <w:rsid w:val="007C0E8A"/>
    <w:rsid w:val="007C23CD"/>
    <w:rsid w:val="007F09A4"/>
    <w:rsid w:val="00804B68"/>
    <w:rsid w:val="0083052A"/>
    <w:rsid w:val="008315A3"/>
    <w:rsid w:val="00840BFE"/>
    <w:rsid w:val="00854415"/>
    <w:rsid w:val="00870EBF"/>
    <w:rsid w:val="00876559"/>
    <w:rsid w:val="008771B0"/>
    <w:rsid w:val="008818E6"/>
    <w:rsid w:val="00882014"/>
    <w:rsid w:val="008924B1"/>
    <w:rsid w:val="00892C78"/>
    <w:rsid w:val="008948DC"/>
    <w:rsid w:val="00895D1F"/>
    <w:rsid w:val="00895F6E"/>
    <w:rsid w:val="008A29DB"/>
    <w:rsid w:val="008A5B87"/>
    <w:rsid w:val="008C0CF3"/>
    <w:rsid w:val="008C6508"/>
    <w:rsid w:val="008E24B0"/>
    <w:rsid w:val="008E4845"/>
    <w:rsid w:val="00900132"/>
    <w:rsid w:val="00902FE8"/>
    <w:rsid w:val="0091038B"/>
    <w:rsid w:val="00913119"/>
    <w:rsid w:val="009139BC"/>
    <w:rsid w:val="00926BF5"/>
    <w:rsid w:val="00927896"/>
    <w:rsid w:val="00932ED1"/>
    <w:rsid w:val="00933C1D"/>
    <w:rsid w:val="009350DD"/>
    <w:rsid w:val="009515FC"/>
    <w:rsid w:val="00952B2D"/>
    <w:rsid w:val="00952E90"/>
    <w:rsid w:val="009952E7"/>
    <w:rsid w:val="0099750F"/>
    <w:rsid w:val="009D26FB"/>
    <w:rsid w:val="009F3CA9"/>
    <w:rsid w:val="00A00579"/>
    <w:rsid w:val="00A017B4"/>
    <w:rsid w:val="00A01BB4"/>
    <w:rsid w:val="00A03894"/>
    <w:rsid w:val="00A105A7"/>
    <w:rsid w:val="00A24041"/>
    <w:rsid w:val="00A368D6"/>
    <w:rsid w:val="00A81FBA"/>
    <w:rsid w:val="00A937AA"/>
    <w:rsid w:val="00AA10A1"/>
    <w:rsid w:val="00AA43BF"/>
    <w:rsid w:val="00AB0406"/>
    <w:rsid w:val="00AC13CC"/>
    <w:rsid w:val="00AC6240"/>
    <w:rsid w:val="00AD7A9B"/>
    <w:rsid w:val="00AE625D"/>
    <w:rsid w:val="00AF76C7"/>
    <w:rsid w:val="00B17B82"/>
    <w:rsid w:val="00B2139D"/>
    <w:rsid w:val="00B30AB8"/>
    <w:rsid w:val="00B40E8C"/>
    <w:rsid w:val="00B47D82"/>
    <w:rsid w:val="00B50255"/>
    <w:rsid w:val="00B7116E"/>
    <w:rsid w:val="00B743E8"/>
    <w:rsid w:val="00B952AB"/>
    <w:rsid w:val="00BA29A0"/>
    <w:rsid w:val="00BB558B"/>
    <w:rsid w:val="00BC3BDC"/>
    <w:rsid w:val="00BD5CD9"/>
    <w:rsid w:val="00BF112D"/>
    <w:rsid w:val="00BF13B5"/>
    <w:rsid w:val="00BF7651"/>
    <w:rsid w:val="00C0586D"/>
    <w:rsid w:val="00C10D03"/>
    <w:rsid w:val="00C15AD0"/>
    <w:rsid w:val="00C1787A"/>
    <w:rsid w:val="00C27B26"/>
    <w:rsid w:val="00C31D00"/>
    <w:rsid w:val="00C33BAE"/>
    <w:rsid w:val="00C52E5B"/>
    <w:rsid w:val="00C61C77"/>
    <w:rsid w:val="00C6401F"/>
    <w:rsid w:val="00C75174"/>
    <w:rsid w:val="00C85296"/>
    <w:rsid w:val="00C95879"/>
    <w:rsid w:val="00C9639B"/>
    <w:rsid w:val="00C97001"/>
    <w:rsid w:val="00CC78F5"/>
    <w:rsid w:val="00CD3ABC"/>
    <w:rsid w:val="00CE12BF"/>
    <w:rsid w:val="00CE138B"/>
    <w:rsid w:val="00CE2FC8"/>
    <w:rsid w:val="00CE40EB"/>
    <w:rsid w:val="00CF33F8"/>
    <w:rsid w:val="00D101E4"/>
    <w:rsid w:val="00D132D2"/>
    <w:rsid w:val="00D16DAF"/>
    <w:rsid w:val="00D31666"/>
    <w:rsid w:val="00D33C03"/>
    <w:rsid w:val="00D376DE"/>
    <w:rsid w:val="00D60A51"/>
    <w:rsid w:val="00D713B1"/>
    <w:rsid w:val="00D758EA"/>
    <w:rsid w:val="00D95CBD"/>
    <w:rsid w:val="00D9681E"/>
    <w:rsid w:val="00DA3363"/>
    <w:rsid w:val="00DA5B2A"/>
    <w:rsid w:val="00DB0606"/>
    <w:rsid w:val="00DC0070"/>
    <w:rsid w:val="00DC3100"/>
    <w:rsid w:val="00DF0229"/>
    <w:rsid w:val="00DF0D0D"/>
    <w:rsid w:val="00E13B84"/>
    <w:rsid w:val="00E162CF"/>
    <w:rsid w:val="00E21D24"/>
    <w:rsid w:val="00E26FF5"/>
    <w:rsid w:val="00E27BD6"/>
    <w:rsid w:val="00E30212"/>
    <w:rsid w:val="00E417F1"/>
    <w:rsid w:val="00E47A3B"/>
    <w:rsid w:val="00EA6508"/>
    <w:rsid w:val="00EB0877"/>
    <w:rsid w:val="00EB47B7"/>
    <w:rsid w:val="00EC1FBD"/>
    <w:rsid w:val="00EC4DFF"/>
    <w:rsid w:val="00ED3AE2"/>
    <w:rsid w:val="00ED5F82"/>
    <w:rsid w:val="00EF26E7"/>
    <w:rsid w:val="00F23686"/>
    <w:rsid w:val="00F26F8D"/>
    <w:rsid w:val="00F30B50"/>
    <w:rsid w:val="00F310AC"/>
    <w:rsid w:val="00F31DE5"/>
    <w:rsid w:val="00F50D0B"/>
    <w:rsid w:val="00F61D40"/>
    <w:rsid w:val="00F74596"/>
    <w:rsid w:val="00F8120D"/>
    <w:rsid w:val="00FA40B9"/>
    <w:rsid w:val="00FB49A6"/>
    <w:rsid w:val="00FE4168"/>
    <w:rsid w:val="00FF63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AE2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2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F82"/>
  </w:style>
  <w:style w:type="paragraph" w:styleId="Heading1">
    <w:name w:val="heading 1"/>
    <w:basedOn w:val="Normal"/>
    <w:next w:val="Normal"/>
    <w:link w:val="Heading1Char"/>
    <w:uiPriority w:val="9"/>
    <w:qFormat/>
    <w:rsid w:val="001120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20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20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20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120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20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0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0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0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0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20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20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20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120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20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0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0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09D"/>
    <w:rPr>
      <w:rFonts w:eastAsiaTheme="majorEastAsia" w:cstheme="majorBidi"/>
      <w:color w:val="272727" w:themeColor="text1" w:themeTint="D8"/>
    </w:rPr>
  </w:style>
  <w:style w:type="paragraph" w:styleId="Title">
    <w:name w:val="Title"/>
    <w:basedOn w:val="Normal"/>
    <w:next w:val="Normal"/>
    <w:link w:val="TitleChar"/>
    <w:uiPriority w:val="10"/>
    <w:qFormat/>
    <w:rsid w:val="001120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0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0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0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09D"/>
    <w:pPr>
      <w:spacing w:before="160"/>
      <w:jc w:val="center"/>
    </w:pPr>
    <w:rPr>
      <w:i/>
      <w:iCs/>
      <w:color w:val="404040" w:themeColor="text1" w:themeTint="BF"/>
    </w:rPr>
  </w:style>
  <w:style w:type="character" w:customStyle="1" w:styleId="QuoteChar">
    <w:name w:val="Quote Char"/>
    <w:basedOn w:val="DefaultParagraphFont"/>
    <w:link w:val="Quote"/>
    <w:uiPriority w:val="29"/>
    <w:rsid w:val="0011209D"/>
    <w:rPr>
      <w:i/>
      <w:iCs/>
      <w:color w:val="404040" w:themeColor="text1" w:themeTint="BF"/>
    </w:rPr>
  </w:style>
  <w:style w:type="paragraph" w:styleId="ListParagraph">
    <w:name w:val="List Paragraph"/>
    <w:basedOn w:val="Normal"/>
    <w:uiPriority w:val="34"/>
    <w:qFormat/>
    <w:rsid w:val="0011209D"/>
    <w:pPr>
      <w:ind w:left="720"/>
      <w:contextualSpacing/>
    </w:pPr>
  </w:style>
  <w:style w:type="character" w:styleId="IntenseEmphasis">
    <w:name w:val="Intense Emphasis"/>
    <w:basedOn w:val="DefaultParagraphFont"/>
    <w:uiPriority w:val="21"/>
    <w:qFormat/>
    <w:rsid w:val="0011209D"/>
    <w:rPr>
      <w:i/>
      <w:iCs/>
      <w:color w:val="0F4761" w:themeColor="accent1" w:themeShade="BF"/>
    </w:rPr>
  </w:style>
  <w:style w:type="paragraph" w:styleId="IntenseQuote">
    <w:name w:val="Intense Quote"/>
    <w:basedOn w:val="Normal"/>
    <w:next w:val="Normal"/>
    <w:link w:val="IntenseQuoteChar"/>
    <w:uiPriority w:val="30"/>
    <w:qFormat/>
    <w:rsid w:val="001120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209D"/>
    <w:rPr>
      <w:i/>
      <w:iCs/>
      <w:color w:val="0F4761" w:themeColor="accent1" w:themeShade="BF"/>
    </w:rPr>
  </w:style>
  <w:style w:type="character" w:styleId="IntenseReference">
    <w:name w:val="Intense Reference"/>
    <w:basedOn w:val="DefaultParagraphFont"/>
    <w:uiPriority w:val="32"/>
    <w:qFormat/>
    <w:rsid w:val="0011209D"/>
    <w:rPr>
      <w:b/>
      <w:bCs/>
      <w:smallCaps/>
      <w:color w:val="0F4761" w:themeColor="accent1" w:themeShade="BF"/>
      <w:spacing w:val="5"/>
    </w:rPr>
  </w:style>
  <w:style w:type="table" w:styleId="TableGrid">
    <w:name w:val="Table Grid"/>
    <w:basedOn w:val="TableNormal"/>
    <w:uiPriority w:val="39"/>
    <w:rsid w:val="00112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91038B"/>
    <w:rPr>
      <w:color w:val="666666"/>
    </w:rPr>
  </w:style>
  <w:style w:type="paragraph" w:customStyle="1" w:styleId="tablecenteralign">
    <w:name w:val="table center align"/>
    <w:basedOn w:val="Normal"/>
    <w:link w:val="tablecenteralignChar"/>
    <w:uiPriority w:val="99"/>
    <w:rsid w:val="00AD7A9B"/>
    <w:pPr>
      <w:spacing w:after="0" w:line="240" w:lineRule="auto"/>
      <w:jc w:val="center"/>
    </w:pPr>
    <w:rPr>
      <w:rFonts w:ascii="Calibri" w:hAnsi="Calibri" w:cs="Arial"/>
      <w:color w:val="404040" w:themeColor="text1" w:themeTint="BF"/>
      <w:kern w:val="0"/>
      <w:sz w:val="20"/>
      <w:szCs w:val="20"/>
      <w14:ligatures w14:val="none"/>
    </w:rPr>
  </w:style>
  <w:style w:type="paragraph" w:customStyle="1" w:styleId="TableHeading">
    <w:name w:val="Table Heading"/>
    <w:basedOn w:val="Normal"/>
    <w:next w:val="tablecenteralign"/>
    <w:link w:val="TableHeadingChar"/>
    <w:qFormat/>
    <w:rsid w:val="00AD7A9B"/>
    <w:pPr>
      <w:keepNext/>
      <w:keepLines/>
      <w:tabs>
        <w:tab w:val="left" w:pos="590"/>
      </w:tabs>
      <w:spacing w:after="0" w:line="276" w:lineRule="auto"/>
      <w:jc w:val="center"/>
      <w:outlineLvl w:val="4"/>
    </w:pPr>
    <w:rPr>
      <w:rFonts w:ascii="Arial" w:hAnsi="Arial" w:cs="Calibri"/>
      <w:b/>
      <w:noProof/>
      <w:color w:val="404040" w:themeColor="text1" w:themeTint="BF"/>
      <w:kern w:val="0"/>
      <w:sz w:val="20"/>
      <w:szCs w:val="18"/>
      <w14:ligatures w14:val="none"/>
    </w:rPr>
  </w:style>
  <w:style w:type="character" w:customStyle="1" w:styleId="tablecenteralignChar">
    <w:name w:val="table center align Char"/>
    <w:basedOn w:val="DefaultParagraphFont"/>
    <w:link w:val="tablecenteralign"/>
    <w:uiPriority w:val="99"/>
    <w:rsid w:val="00AD7A9B"/>
    <w:rPr>
      <w:rFonts w:ascii="Calibri" w:hAnsi="Calibri" w:cs="Arial"/>
      <w:color w:val="404040" w:themeColor="text1" w:themeTint="BF"/>
      <w:kern w:val="0"/>
      <w:sz w:val="20"/>
      <w:szCs w:val="20"/>
      <w14:ligatures w14:val="none"/>
    </w:rPr>
  </w:style>
  <w:style w:type="character" w:customStyle="1" w:styleId="TableHeadingChar">
    <w:name w:val="Table Heading Char"/>
    <w:basedOn w:val="tablecenteralignChar"/>
    <w:link w:val="TableHeading"/>
    <w:rsid w:val="00AD7A9B"/>
    <w:rPr>
      <w:rFonts w:ascii="Arial" w:hAnsi="Arial" w:cs="Calibri"/>
      <w:b/>
      <w:noProof/>
      <w:color w:val="404040" w:themeColor="text1" w:themeTint="BF"/>
      <w:kern w:val="0"/>
      <w:sz w:val="20"/>
      <w:szCs w:val="18"/>
      <w14:ligatures w14:val="none"/>
    </w:rPr>
  </w:style>
  <w:style w:type="paragraph" w:styleId="Header">
    <w:name w:val="header"/>
    <w:basedOn w:val="Normal"/>
    <w:link w:val="HeaderChar"/>
    <w:uiPriority w:val="99"/>
    <w:unhideWhenUsed/>
    <w:rsid w:val="00AD7A9B"/>
    <w:pPr>
      <w:tabs>
        <w:tab w:val="center" w:pos="4320"/>
        <w:tab w:val="right" w:pos="8640"/>
      </w:tabs>
      <w:spacing w:after="0" w:line="240" w:lineRule="auto"/>
    </w:pPr>
  </w:style>
  <w:style w:type="character" w:customStyle="1" w:styleId="HeaderChar">
    <w:name w:val="Header Char"/>
    <w:basedOn w:val="DefaultParagraphFont"/>
    <w:link w:val="Header"/>
    <w:uiPriority w:val="99"/>
    <w:rsid w:val="00AD7A9B"/>
  </w:style>
  <w:style w:type="paragraph" w:styleId="Footer">
    <w:name w:val="footer"/>
    <w:basedOn w:val="Normal"/>
    <w:link w:val="FooterChar"/>
    <w:uiPriority w:val="21"/>
    <w:unhideWhenUsed/>
    <w:rsid w:val="00AD7A9B"/>
    <w:pPr>
      <w:tabs>
        <w:tab w:val="center" w:pos="4320"/>
        <w:tab w:val="right" w:pos="8640"/>
      </w:tabs>
      <w:spacing w:after="0" w:line="240" w:lineRule="auto"/>
    </w:pPr>
  </w:style>
  <w:style w:type="character" w:customStyle="1" w:styleId="FooterChar">
    <w:name w:val="Footer Char"/>
    <w:basedOn w:val="DefaultParagraphFont"/>
    <w:link w:val="Footer"/>
    <w:uiPriority w:val="21"/>
    <w:rsid w:val="00AD7A9B"/>
  </w:style>
  <w:style w:type="character" w:styleId="PageNumber">
    <w:name w:val="page number"/>
    <w:basedOn w:val="DefaultParagraphFont"/>
    <w:uiPriority w:val="21"/>
    <w:semiHidden/>
    <w:rsid w:val="00AD7A9B"/>
    <w:rPr>
      <w:lang w:val="en-US"/>
    </w:rPr>
  </w:style>
  <w:style w:type="table" w:customStyle="1" w:styleId="Blank">
    <w:name w:val="Blank"/>
    <w:basedOn w:val="TableNormal"/>
    <w:uiPriority w:val="99"/>
    <w:rsid w:val="00AD7A9B"/>
    <w:pPr>
      <w:spacing w:before="240" w:after="0" w:line="240" w:lineRule="atLeast"/>
    </w:pPr>
    <w:rPr>
      <w:rFonts w:ascii="Calibri Light" w:hAnsi="Calibri Light" w:cs="Verdana"/>
      <w:kern w:val="0"/>
      <w:sz w:val="22"/>
      <w:szCs w:val="22"/>
      <w:lang w:val="da-DK"/>
      <w14:ligatures w14:val="none"/>
    </w:rPr>
    <w:tblPr>
      <w:tblCellMar>
        <w:left w:w="0" w:type="dxa"/>
        <w:right w:w="0" w:type="dxa"/>
      </w:tblCellMar>
    </w:tblPr>
  </w:style>
  <w:style w:type="paragraph" w:styleId="TOCHeading">
    <w:name w:val="TOC Heading"/>
    <w:basedOn w:val="Heading1"/>
    <w:next w:val="Normal"/>
    <w:uiPriority w:val="39"/>
    <w:unhideWhenUsed/>
    <w:qFormat/>
    <w:rsid w:val="00840BFE"/>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840BFE"/>
    <w:pPr>
      <w:spacing w:after="100"/>
      <w:ind w:left="240"/>
    </w:pPr>
  </w:style>
  <w:style w:type="paragraph" w:styleId="TOC3">
    <w:name w:val="toc 3"/>
    <w:basedOn w:val="Normal"/>
    <w:next w:val="Normal"/>
    <w:autoRedefine/>
    <w:uiPriority w:val="39"/>
    <w:unhideWhenUsed/>
    <w:rsid w:val="00840BFE"/>
    <w:pPr>
      <w:spacing w:after="100"/>
      <w:ind w:left="480"/>
    </w:pPr>
  </w:style>
  <w:style w:type="character" w:styleId="Hyperlink">
    <w:name w:val="Hyperlink"/>
    <w:basedOn w:val="DefaultParagraphFont"/>
    <w:uiPriority w:val="99"/>
    <w:unhideWhenUsed/>
    <w:rsid w:val="00840BFE"/>
    <w:rPr>
      <w:color w:val="467886" w:themeColor="hyperlink"/>
      <w:u w:val="single"/>
    </w:rPr>
  </w:style>
  <w:style w:type="character" w:styleId="CommentReference">
    <w:name w:val="annotation reference"/>
    <w:basedOn w:val="DefaultParagraphFont"/>
    <w:uiPriority w:val="99"/>
    <w:semiHidden/>
    <w:unhideWhenUsed/>
    <w:rsid w:val="008E24B0"/>
    <w:rPr>
      <w:sz w:val="16"/>
      <w:szCs w:val="16"/>
    </w:rPr>
  </w:style>
  <w:style w:type="paragraph" w:styleId="CommentText">
    <w:name w:val="annotation text"/>
    <w:basedOn w:val="Normal"/>
    <w:link w:val="CommentTextChar"/>
    <w:uiPriority w:val="99"/>
    <w:unhideWhenUsed/>
    <w:rsid w:val="008E24B0"/>
    <w:pPr>
      <w:spacing w:line="240" w:lineRule="auto"/>
    </w:pPr>
    <w:rPr>
      <w:sz w:val="20"/>
      <w:szCs w:val="20"/>
    </w:rPr>
  </w:style>
  <w:style w:type="character" w:customStyle="1" w:styleId="CommentTextChar">
    <w:name w:val="Comment Text Char"/>
    <w:basedOn w:val="DefaultParagraphFont"/>
    <w:link w:val="CommentText"/>
    <w:uiPriority w:val="99"/>
    <w:rsid w:val="008E24B0"/>
    <w:rPr>
      <w:sz w:val="20"/>
      <w:szCs w:val="20"/>
    </w:rPr>
  </w:style>
  <w:style w:type="paragraph" w:styleId="CommentSubject">
    <w:name w:val="annotation subject"/>
    <w:basedOn w:val="CommentText"/>
    <w:next w:val="CommentText"/>
    <w:link w:val="CommentSubjectChar"/>
    <w:uiPriority w:val="99"/>
    <w:semiHidden/>
    <w:unhideWhenUsed/>
    <w:rsid w:val="008E24B0"/>
    <w:rPr>
      <w:b/>
      <w:bCs/>
    </w:rPr>
  </w:style>
  <w:style w:type="character" w:customStyle="1" w:styleId="CommentSubjectChar">
    <w:name w:val="Comment Subject Char"/>
    <w:basedOn w:val="CommentTextChar"/>
    <w:link w:val="CommentSubject"/>
    <w:uiPriority w:val="99"/>
    <w:semiHidden/>
    <w:rsid w:val="008E24B0"/>
    <w:rPr>
      <w:b/>
      <w:bCs/>
      <w:sz w:val="20"/>
      <w:szCs w:val="20"/>
    </w:rPr>
  </w:style>
  <w:style w:type="paragraph" w:customStyle="1" w:styleId="ClientNameTitleLine1">
    <w:name w:val="Client Name / Title Line 1"/>
    <w:basedOn w:val="Normal"/>
    <w:uiPriority w:val="5"/>
    <w:rsid w:val="003C2518"/>
    <w:pPr>
      <w:spacing w:before="120" w:after="60" w:line="240" w:lineRule="auto"/>
      <w:jc w:val="center"/>
    </w:pPr>
    <w:rPr>
      <w:rFonts w:ascii="Rockwell" w:hAnsi="Rockwell" w:cs="Verdana"/>
      <w:color w:val="333333"/>
      <w:kern w:val="0"/>
      <w:sz w:val="28"/>
      <w:szCs w:val="22"/>
      <w14:ligatures w14:val="none"/>
    </w:rPr>
  </w:style>
  <w:style w:type="paragraph" w:customStyle="1" w:styleId="Headerpg1">
    <w:name w:val="Header pg 1"/>
    <w:basedOn w:val="Header"/>
    <w:qFormat/>
    <w:rsid w:val="003C2518"/>
    <w:pPr>
      <w:tabs>
        <w:tab w:val="clear" w:pos="4320"/>
        <w:tab w:val="clear" w:pos="8640"/>
        <w:tab w:val="center" w:pos="4819"/>
        <w:tab w:val="right" w:pos="9638"/>
      </w:tabs>
      <w:spacing w:after="960"/>
      <w:ind w:right="-547"/>
      <w:jc w:val="right"/>
    </w:pPr>
    <w:rPr>
      <w:rFonts w:ascii="Rockwell" w:hAnsi="Rockwell" w:cs="Verdana"/>
      <w:noProof/>
      <w:color w:val="333333"/>
      <w:kern w:val="0"/>
      <w:sz w:val="32"/>
      <w:szCs w:val="32"/>
      <w14:ligatures w14:val="none"/>
    </w:rPr>
  </w:style>
  <w:style w:type="paragraph" w:styleId="TOC1">
    <w:name w:val="toc 1"/>
    <w:basedOn w:val="Normal"/>
    <w:next w:val="Normal"/>
    <w:autoRedefine/>
    <w:uiPriority w:val="39"/>
    <w:unhideWhenUsed/>
    <w:rsid w:val="00B5025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C5BDE12-2D9C-4FA8-900F-E8817A076568}"/>
      </w:docPartPr>
      <w:docPartBody>
        <w:p w:rsidR="00F60839" w:rsidRDefault="00F60839">
          <w:bookmarkStart w:id="0" w:name="start"/>
          <w:bookmarkEnd w:id="0"/>
          <w:r w:rsidRPr="007B15B0">
            <w:rPr>
              <w:rStyle w:val="PlaceholderText"/>
            </w:rPr>
            <w:t>Click or tap here to enter text.</w:t>
          </w:r>
        </w:p>
      </w:docPartBody>
    </w:docPart>
    <w:docPart>
      <w:docPartPr>
        <w:name w:val="353C63A6B2994BBFBCCEB2606C8D5CDF"/>
        <w:category>
          <w:name w:val="General"/>
          <w:gallery w:val="placeholder"/>
        </w:category>
        <w:types>
          <w:type w:val="bbPlcHdr"/>
        </w:types>
        <w:behaviors>
          <w:behavior w:val="content"/>
        </w:behaviors>
        <w:guid w:val="{95C724E4-19CC-4242-8161-65C00AD91DDC}"/>
      </w:docPartPr>
      <w:docPartBody>
        <w:p w:rsidR="00F60839" w:rsidRDefault="00F60839" w:rsidP="00F60839">
          <w:pPr>
            <w:pStyle w:val="353C63A6B2994BBFBCCEB2606C8D5CDF"/>
          </w:pPr>
          <w:r>
            <w:rPr>
              <w:color w:val="124F1A" w:themeColor="accent3" w:themeShade="BF"/>
            </w:rPr>
            <w:t>Version Number</w:t>
          </w:r>
        </w:p>
      </w:docPartBody>
    </w:docPart>
    <w:docPart>
      <w:docPartPr>
        <w:name w:val="3114DB0ECFF84E6C881324FD3FAF6055"/>
        <w:category>
          <w:name w:val="General"/>
          <w:gallery w:val="placeholder"/>
        </w:category>
        <w:types>
          <w:type w:val="bbPlcHdr"/>
        </w:types>
        <w:behaviors>
          <w:behavior w:val="content"/>
        </w:behaviors>
        <w:guid w:val="{151DAE1A-D095-4F7D-AB27-37C4F0B76F71}"/>
      </w:docPartPr>
      <w:docPartBody>
        <w:p w:rsidR="0061351F" w:rsidRDefault="00E70621" w:rsidP="00E70621">
          <w:pPr>
            <w:pStyle w:val="3114DB0ECFF84E6C881324FD3FAF60551"/>
          </w:pPr>
          <w:r>
            <w:rPr>
              <w:rStyle w:val="PlaceholderText"/>
            </w:rPr>
            <w:t xml:space="preserve"> </w:t>
          </w:r>
        </w:p>
      </w:docPartBody>
    </w:docPart>
    <w:docPart>
      <w:docPartPr>
        <w:name w:val="32849DFDB6F34576AFDA858E12BA0DA9"/>
        <w:category>
          <w:name w:val="General"/>
          <w:gallery w:val="placeholder"/>
        </w:category>
        <w:types>
          <w:type w:val="bbPlcHdr"/>
        </w:types>
        <w:behaviors>
          <w:behavior w:val="content"/>
        </w:behaviors>
        <w:guid w:val="{0236AA72-148B-401F-9B80-B026F1C26F03}"/>
      </w:docPartPr>
      <w:docPartBody>
        <w:p w:rsidR="0061351F" w:rsidRDefault="00E70621" w:rsidP="00E70621">
          <w:pPr>
            <w:pStyle w:val="32849DFDB6F34576AFDA858E12BA0DA91"/>
          </w:pPr>
          <w:r>
            <w:rPr>
              <w:rStyle w:val="PlaceholderText"/>
            </w:rPr>
            <w:t xml:space="preserve"> </w:t>
          </w:r>
        </w:p>
      </w:docPartBody>
    </w:docPart>
    <w:docPart>
      <w:docPartPr>
        <w:name w:val="659584645EAF4F8C9DFB7B342B401679"/>
        <w:category>
          <w:name w:val="General"/>
          <w:gallery w:val="placeholder"/>
        </w:category>
        <w:types>
          <w:type w:val="bbPlcHdr"/>
        </w:types>
        <w:behaviors>
          <w:behavior w:val="content"/>
        </w:behaviors>
        <w:guid w:val="{39DC71E6-0A1F-4A56-AE4D-508A579E2080}"/>
      </w:docPartPr>
      <w:docPartBody>
        <w:p w:rsidR="0061351F" w:rsidRDefault="00E70621" w:rsidP="00E70621">
          <w:pPr>
            <w:pStyle w:val="659584645EAF4F8C9DFB7B342B4016791"/>
          </w:pPr>
          <w:r>
            <w:rPr>
              <w:rStyle w:val="PlaceholderText"/>
            </w:rPr>
            <w:t xml:space="preserve"> </w:t>
          </w:r>
        </w:p>
      </w:docPartBody>
    </w:docPart>
    <w:docPart>
      <w:docPartPr>
        <w:name w:val="FCC4C39AC58E446CA9DC946FE008053F"/>
        <w:category>
          <w:name w:val="General"/>
          <w:gallery w:val="placeholder"/>
        </w:category>
        <w:types>
          <w:type w:val="bbPlcHdr"/>
        </w:types>
        <w:behaviors>
          <w:behavior w:val="content"/>
        </w:behaviors>
        <w:guid w:val="{B72FA0BC-3877-4BB8-BCC2-D94993A2E074}"/>
      </w:docPartPr>
      <w:docPartBody>
        <w:p w:rsidR="0061351F" w:rsidRDefault="007916EC" w:rsidP="007916EC">
          <w:pPr>
            <w:pStyle w:val="FCC4C39AC58E446CA9DC946FE008053F"/>
          </w:pPr>
          <w:r>
            <w:rPr>
              <w:rStyle w:val="PlaceholderText"/>
            </w:rPr>
            <w:t xml:space="preserve"> </w:t>
          </w:r>
        </w:p>
      </w:docPartBody>
    </w:docPart>
    <w:docPart>
      <w:docPartPr>
        <w:name w:val="80045D29E82E458695903841535659A8"/>
        <w:category>
          <w:name w:val="General"/>
          <w:gallery w:val="placeholder"/>
        </w:category>
        <w:types>
          <w:type w:val="bbPlcHdr"/>
        </w:types>
        <w:behaviors>
          <w:behavior w:val="content"/>
        </w:behaviors>
        <w:guid w:val="{37546C85-34CE-44BE-A292-90D199C9E411}"/>
      </w:docPartPr>
      <w:docPartBody>
        <w:p w:rsidR="0061351F" w:rsidRDefault="00E70621" w:rsidP="00E70621">
          <w:pPr>
            <w:pStyle w:val="80045D29E82E458695903841535659A81"/>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7" w:usb1="00000000" w:usb2="00000000" w:usb3="00000000" w:csb0="0000000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6FB"/>
    <w:rsid w:val="00032BA3"/>
    <w:rsid w:val="000534E7"/>
    <w:rsid w:val="0010002E"/>
    <w:rsid w:val="001B033F"/>
    <w:rsid w:val="00223383"/>
    <w:rsid w:val="00264747"/>
    <w:rsid w:val="002B2998"/>
    <w:rsid w:val="00320D8D"/>
    <w:rsid w:val="00383E9F"/>
    <w:rsid w:val="003B6B8F"/>
    <w:rsid w:val="003F2129"/>
    <w:rsid w:val="005100D2"/>
    <w:rsid w:val="00521C05"/>
    <w:rsid w:val="00551557"/>
    <w:rsid w:val="00556828"/>
    <w:rsid w:val="005A7618"/>
    <w:rsid w:val="0061351F"/>
    <w:rsid w:val="00654511"/>
    <w:rsid w:val="007916EC"/>
    <w:rsid w:val="007E08B8"/>
    <w:rsid w:val="0083052A"/>
    <w:rsid w:val="00854415"/>
    <w:rsid w:val="008818E6"/>
    <w:rsid w:val="008924B1"/>
    <w:rsid w:val="008C2506"/>
    <w:rsid w:val="00952B2D"/>
    <w:rsid w:val="00970598"/>
    <w:rsid w:val="009952E7"/>
    <w:rsid w:val="00A017B4"/>
    <w:rsid w:val="00B34E6D"/>
    <w:rsid w:val="00BC3BDC"/>
    <w:rsid w:val="00C10D03"/>
    <w:rsid w:val="00C97001"/>
    <w:rsid w:val="00CB7B0E"/>
    <w:rsid w:val="00CC78F5"/>
    <w:rsid w:val="00CD3ABC"/>
    <w:rsid w:val="00DB50E5"/>
    <w:rsid w:val="00DD6584"/>
    <w:rsid w:val="00DE7234"/>
    <w:rsid w:val="00E21708"/>
    <w:rsid w:val="00E70621"/>
    <w:rsid w:val="00EE56FB"/>
    <w:rsid w:val="00EF1B72"/>
    <w:rsid w:val="00F26F8D"/>
    <w:rsid w:val="00F31DE5"/>
    <w:rsid w:val="00F60839"/>
    <w:rsid w:val="00FF44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7916EC"/>
    <w:rPr>
      <w:color w:val="666666"/>
    </w:rPr>
  </w:style>
  <w:style w:type="paragraph" w:customStyle="1" w:styleId="353C63A6B2994BBFBCCEB2606C8D5CDF">
    <w:name w:val="353C63A6B2994BBFBCCEB2606C8D5CDF"/>
    <w:rsid w:val="00F60839"/>
    <w:pPr>
      <w:tabs>
        <w:tab w:val="center" w:pos="4320"/>
        <w:tab w:val="right" w:pos="8640"/>
      </w:tabs>
      <w:spacing w:after="0" w:line="240" w:lineRule="auto"/>
    </w:pPr>
    <w:rPr>
      <w:rFonts w:eastAsiaTheme="minorHAnsi"/>
    </w:rPr>
  </w:style>
  <w:style w:type="paragraph" w:customStyle="1" w:styleId="3114DB0ECFF84E6C881324FD3FAF60551">
    <w:name w:val="3114DB0ECFF84E6C881324FD3FAF60551"/>
    <w:rsid w:val="00E706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customStyle="1" w:styleId="32849DFDB6F34576AFDA858E12BA0DA91">
    <w:name w:val="32849DFDB6F34576AFDA858E12BA0DA91"/>
    <w:rsid w:val="00E70621"/>
    <w:rPr>
      <w:rFonts w:eastAsiaTheme="minorHAnsi"/>
    </w:rPr>
  </w:style>
  <w:style w:type="paragraph" w:customStyle="1" w:styleId="659584645EAF4F8C9DFB7B342B4016791">
    <w:name w:val="659584645EAF4F8C9DFB7B342B4016791"/>
    <w:rsid w:val="00E70621"/>
    <w:pPr>
      <w:tabs>
        <w:tab w:val="center" w:pos="4320"/>
        <w:tab w:val="right" w:pos="8640"/>
      </w:tabs>
      <w:spacing w:after="0" w:line="240" w:lineRule="auto"/>
    </w:pPr>
    <w:rPr>
      <w:rFonts w:eastAsiaTheme="minorHAnsi"/>
    </w:rPr>
  </w:style>
  <w:style w:type="paragraph" w:customStyle="1" w:styleId="80045D29E82E458695903841535659A81">
    <w:name w:val="80045D29E82E458695903841535659A81"/>
    <w:rsid w:val="00E70621"/>
    <w:pPr>
      <w:tabs>
        <w:tab w:val="center" w:pos="4320"/>
        <w:tab w:val="right" w:pos="8640"/>
      </w:tabs>
      <w:spacing w:after="0" w:line="240" w:lineRule="auto"/>
    </w:pPr>
    <w:rPr>
      <w:rFonts w:eastAsiaTheme="minorHAnsi"/>
    </w:rPr>
  </w:style>
  <w:style w:type="paragraph" w:customStyle="1" w:styleId="FCC4C39AC58E446CA9DC946FE008053F">
    <w:name w:val="FCC4C39AC58E446CA9DC946FE008053F"/>
    <w:rsid w:val="007916EC"/>
    <w:pPr>
      <w:tabs>
        <w:tab w:val="center" w:pos="4320"/>
        <w:tab w:val="right" w:pos="8640"/>
      </w:tabs>
      <w:spacing w:after="0" w:line="240"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8E191C7330B6429563862E492B2EF7" ma:contentTypeVersion="5" ma:contentTypeDescription="Create a new document." ma:contentTypeScope="" ma:versionID="f81b7534264003c6205c80189034d4cd">
  <xsd:schema xmlns:xsd="http://www.w3.org/2001/XMLSchema" xmlns:xs="http://www.w3.org/2001/XMLSchema" xmlns:p="http://schemas.microsoft.com/office/2006/metadata/properties" xmlns:ns3="8a854d35-b3f1-4a11-9c17-e1215c8dc55f" targetNamespace="http://schemas.microsoft.com/office/2006/metadata/properties" ma:root="true" ma:fieldsID="7b23f09ce85b4c79381f4cf81a898bc2" ns3:_="">
    <xsd:import namespace="8a854d35-b3f1-4a11-9c17-e1215c8dc55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854d35-b3f1-4a11-9c17-e1215c8dc55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DocentTemplate>
  <ContractNumber>&lt;?xml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wp14"&gt;&lt;w:body&gt;&lt;w:p w14:paraId="58D334AF" w14:textId="4165DC42" w:rsidR="005514B5" w:rsidRDefault="005514B5"&gt;&lt;w:r w:rsidRPr="00D758EA"&gt;&lt;w:rPr&gt;&lt;w:sz w:val="36"/&gt;&lt;w:szCs w:val="36"/&gt;&lt;/w:rPr&gt;&lt;w:t&gt;123-&lt;/w:t&gt;&lt;/w:r&gt;&lt;w:r&gt;&lt;w:rPr&gt;&lt;w:sz w:val="36"/&gt;&lt;w:szCs w:val="36"/&gt;&lt;/w:rPr&gt;&lt;w:t&gt;1&lt;/w:t&gt;&lt;/w:r&gt;&lt;w:r w:rsidRPr="00D758EA"&gt;&lt;w:rPr&gt;&lt;w:sz w:val="36"/&gt;&lt;w:szCs w:val="36"/&gt;&lt;/w:rPr&gt;&lt;w:t&gt;08&lt;/w:t&gt;&lt;/w:r&gt;&lt;/w:p&gt;&lt;w:sectPr w:rsidR="0007628A"&gt;&lt;w:pgSz w:w="12240" w:h="15840"/&gt;&lt;w:pgMar w:top="1440" w:right="1800" w:bottom="1440" w:left="1800" w:header="720" w:footer="720" w:gutter="0"/&gt;&lt;w:cols w:space="720"/&gt;&lt;/w:sectPr&gt;&lt;/w:body&gt;&lt;/w:document&gt;&lt;/pkg:xmlData&gt;&lt;/pkg:part&gt;&lt;pkg:part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Target="styles.xml"/&gt;&lt;/Relationships&gt;&lt;/pkg:xmlData&gt;&lt;/pkg:part&gt;&lt;pkg:part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w16du"&gt;&lt;w:docDefaults&gt;&lt;w:rPrDefault&gt;&lt;w:rPr&gt;&lt;w:rFonts w:asciiTheme="minorHAnsi" w:eastAsiaTheme="minorHAnsi" w:hAnsiTheme="minorHAnsi" w:cstheme="minorBidi"/&gt;&lt;w:kern w:val="2"/&gt;&lt;w:sz w:val="24"/&gt;&lt;w:szCs w:val="24"/&gt;&lt;w:lang w:val="en-US" w:eastAsia="en-US" w:bidi="ar-SA"/&gt;&lt;w14:ligatures w14:val="standardContextual"/&gt;&lt;/w:rPr&gt;&lt;/w:rPrDefault&gt;&lt;w:pPrDefault&gt;&lt;w:pPr&gt;&lt;w:spacing w:after="160" w:line="278" w:lineRule="auto"/&gt;&lt;/w:pPr&gt;&lt;/w:pPrDefault&gt;&lt;/w:docDefaults&gt;&lt;w:style w:type="paragraph" w:default="1" w:styleId="Normal"&gt;&lt;w:name w:val="Normal"/&gt;&lt;w:qFormat/&gt;&lt;/w:style&gt;&lt;w:style w:type="character" w:default="1" w:styleId="DefaultParagraphFont"&gt;&lt;w:name w:val="Default Paragraph Font"/&gt;&lt;w:uiPriority w:val="1"/&gt;&lt;w:semiHidden/&gt;&lt;w:unhideWhenUsed/&gt;&lt;/w:style&gt;&lt;w:style w:type="table" w:default="1" w:styleId="TableNormal"&gt;&lt;w:name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w:styleId="NoList"&gt;&lt;w:name w:val="No List"/&gt;&lt;w:uiPriority w:val="99"/&gt;&lt;w:semiHidden/&gt;&lt;w:unhideWhenUsed/&gt;&lt;/w:style&gt;&lt;/w:styles&gt;&lt;/pkg:xmlData&gt;&lt;/pkg:part&gt;&lt;/pkg:package&gt;
</ContractNumber>
  <CustomerName/>
  <ProjectName>&lt;?xml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wp14"&gt;&lt;w:body&gt;&lt;w:p w14:paraId="112BCBEF" w14:textId="69EE0644" w:rsidR="00821CD2" w:rsidRDefault="00821CD2"&gt;&lt;w:r w:rsidRPr="00D758EA"&gt;&lt;w:rPr&gt;&lt;w:sz w:val="48"/&gt;&lt;w:szCs w:val="48"/&gt;&lt;/w:rPr&gt;&lt;w:t&gt;Meadows Board&lt;/w:t&gt;&lt;/w:r&gt;&lt;/w:p&gt;&lt;w:sectPr w:rsidR="00FF14B6"&gt;&lt;w:pgSz w:w="12240" w:h="15840"/&gt;&lt;w:pgMar w:top="1440" w:right="1800" w:bottom="1440" w:left="1800" w:header="720" w:footer="720" w:gutter="0"/&gt;&lt;w:cols w:space="720"/&gt;&lt;/w:sectPr&gt;&lt;/w:body&gt;&lt;/w:document&gt;&lt;/pkg:xmlData&gt;&lt;/pkg:part&gt;&lt;pkg:part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Target="styles.xml"/&gt;&lt;/Relationships&gt;&lt;/pkg:xmlData&gt;&lt;/pkg:part&gt;&lt;pkg:part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w16du"&gt;&lt;w:docDefaults&gt;&lt;w:rPrDefault&gt;&lt;w:rPr&gt;&lt;w:rFonts w:asciiTheme="minorHAnsi" w:eastAsiaTheme="minorHAnsi" w:hAnsiTheme="minorHAnsi" w:cstheme="minorBidi"/&gt;&lt;w:kern w:val="2"/&gt;&lt;w:sz w:val="24"/&gt;&lt;w:szCs w:val="24"/&gt;&lt;w:lang w:val="en-US" w:eastAsia="en-US" w:bidi="ar-SA"/&gt;&lt;w14:ligatures w14:val="standardContextual"/&gt;&lt;/w:rPr&gt;&lt;/w:rPrDefault&gt;&lt;w:pPrDefault&gt;&lt;w:pPr&gt;&lt;w:spacing w:after="160" w:line="278" w:lineRule="auto"/&gt;&lt;/w:pPr&gt;&lt;/w:pPrDefault&gt;&lt;/w:docDefaults&gt;&lt;w:style w:type="paragraph" w:default="1" w:styleId="Normal"&gt;&lt;w:name w:val="Normal"/&gt;&lt;w:qFormat/&gt;&lt;/w:style&gt;&lt;w:style w:type="character" w:default="1" w:styleId="DefaultParagraphFont"&gt;&lt;w:name w:val="Default Paragraph Font"/&gt;&lt;w:uiPriority w:val="1"/&gt;&lt;w:semiHidden/&gt;&lt;w:unhideWhenUsed/&gt;&lt;/w:style&gt;&lt;w:style w:type="table" w:default="1" w:styleId="TableNormal"&gt;&lt;w:name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w:styleId="NoList"&gt;&lt;w:name w:val="No List"/&gt;&lt;w:uiPriority w:val="99"/&gt;&lt;w:semiHidden/&gt;&lt;w:unhideWhenUsed/&gt;&lt;/w:style&gt;&lt;/w:styles&gt;&lt;/pkg:xmlData&gt;&lt;/pkg:part&gt;&lt;/pkg:package&gt;
</ProjectName>
</DocentTemplat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0D523-9BB0-4819-BC59-803A259942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F12C82-328D-4FCB-95BE-02D6A68D1F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854d35-b3f1-4a11-9c17-e1215c8dc5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A8059-5B47-4C9D-91A4-868DF4BF006B}">
  <ds:schemaRefs>
    <ds:schemaRef ds:uri="http://schemas.microsoft.com/sharepoint/v3/contenttype/forms"/>
  </ds:schemaRefs>
</ds:datastoreItem>
</file>

<file path=customXml/itemProps4.xml><?xml version="1.0" encoding="utf-8"?>
<ds:datastoreItem xmlns:ds="http://schemas.openxmlformats.org/officeDocument/2006/customXml" ds:itemID="{EAE9C5A1-82A5-40B2-8EFA-7063A59BE408}">
  <ds:schemaRefs/>
</ds:datastoreItem>
</file>

<file path=customXml/itemProps5.xml><?xml version="1.0" encoding="utf-8"?>
<ds:datastoreItem xmlns:ds="http://schemas.openxmlformats.org/officeDocument/2006/customXml" ds:itemID="{1940D599-0403-41D6-8B9C-976144D56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Scope.dotx</Template>
  <TotalTime>1</TotalTime>
  <Pages>6</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Scope</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dc:title>
  <dc:subject/>
  <dc:creator>Abdallah Ali</dc:creator>
  <cp:keywords>Rev 2</cp:keywords>
  <dc:description/>
  <cp:lastModifiedBy>Abdallah Ali</cp:lastModifiedBy>
  <cp:revision>3</cp:revision>
  <dcterms:created xsi:type="dcterms:W3CDTF">2025-04-09T01:23:00Z</dcterms:created>
  <dcterms:modified xsi:type="dcterms:W3CDTF">2025-05-03T19:46:00Z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0x010100338E191C7330B6429563862E492B2EF7</vt:lpwstr>
  </property>
  <property fmtid="{D5CDD505-2E9C-101B-9397-08002B2CF9AE}" pid="3" name="isDocentTemplate">
    <vt:bool>true</vt:bool>
  </property>
  <property fmtid="{D5CDD505-2E9C-101B-9397-08002B2CF9AE}" pid="4" name="docentDocURL">
    <vt:lpwstr>http://mymeadows.org:8080/Plone_12_03/templates/manager-templates/scope-template.dotm</vt:lpwstr>
  </property>
  <property fmtid="{D5CDD505-2E9C-101B-9397-08002B2CF9AE}" pid="5" name="docentDocState">
    <vt:lpwstr/>
  </property>
  <property fmtid="{D5CDD505-2E9C-101B-9397-08002B2CF9AE}" pid="6" name="isDocentDocument">
    <vt:bool>true</vt:bool>
  </property>
  <property fmtid="{D5CDD505-2E9C-101B-9397-08002B2CF9AE}" pid="7" name="docentDocType">
    <vt:lpwstr>Scope</vt:lpwstr>
  </property>
  <property fmtid="{D5CDD505-2E9C-101B-9397-08002B2CF9AE}" pid="8" name="docentProject">
    <vt:lpwstr>Meadows Board</vt:lpwstr>
  </property>
  <property fmtid="{D5CDD505-2E9C-101B-9397-08002B2CF9AE}" pid="9" name="docentVersion">
    <vt:i4>1</vt:i4>
  </property>
  <property fmtid="{D5CDD505-2E9C-101B-9397-08002B2CF9AE}" pid="10" name="docentContractNo">
    <vt:lpwstr>123-08</vt:lpwstr>
  </property>
  <property fmtid="{D5CDD505-2E9C-101B-9397-08002B2CF9AE}" pid="11" name="docentCreationDate">
    <vt:lpwstr>4/7/2025</vt:lpwstr>
  </property>
  <property fmtid="{D5CDD505-2E9C-101B-9397-08002B2CF9AE}" pid="12" name="docentPublishingDate">
    <vt:lpwstr/>
  </property>
  <property fmtid="{D5CDD505-2E9C-101B-9397-08002B2CF9AE}" pid="13" name="docentMeetingType">
    <vt:lpwstr/>
  </property>
  <property fmtid="{D5CDD505-2E9C-101B-9397-08002B2CF9AE}" pid="14" name="docentTemplateDate">
    <vt:lpwstr>4/8/2025 3:25:02 AM</vt:lpwstr>
  </property>
  <property fmtid="{D5CDD505-2E9C-101B-9397-08002B2CF9AE}" pid="15" name="docentTemplateVersion">
    <vt:i4>2</vt:i4>
  </property>
</Properties>
</file>