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2306A" w14:textId="6A87749B" w:rsidR="004E4E90" w:rsidRPr="004E2A26" w:rsidRDefault="004E4E90" w:rsidP="004E2A26">
      <w:pPr>
        <w:pStyle w:val="Heading2"/>
        <w:rPr>
          <w:b/>
          <w:bCs/>
        </w:rPr>
      </w:pPr>
      <w:bookmarkStart w:id="0" w:name="_Hlk183113339"/>
      <w:r w:rsidRPr="004E2A26">
        <w:t xml:space="preserve">The Meadows </w:t>
      </w:r>
      <w:sdt>
        <w:sdtPr>
          <w:alias w:val="MeetingMonth"/>
          <w:tag w:val="MeetingMonth"/>
          <w:id w:val="-1888173556"/>
          <w:placeholder>
            <w:docPart w:val="477BD2BED8C7456DB18E1455DB70F3D5"/>
          </w:placeholder>
          <w:showingPlcHdr/>
          <w:dataBinding w:xpath="/DocentIMS/MeetingMonth[1]" w:storeItemID="{6FF7639D-9C32-41C7-948F-7CA50431E280}"/>
          <w15:appearance w15:val="hidden"/>
          <w:text/>
        </w:sdtPr>
        <w:sdtEndPr/>
        <w:sdtContent>
          <w:r w:rsidR="008E44FA" w:rsidRPr="004E2A26">
            <w:t>Monthly</w:t>
          </w:r>
        </w:sdtContent>
      </w:sdt>
      <w:r w:rsidRPr="004E2A26">
        <w:t xml:space="preserve"> </w:t>
      </w:r>
      <w:r w:rsidR="002A4CF6" w:rsidRPr="004E2A26">
        <w:t>Board</w:t>
      </w:r>
      <w:r w:rsidRPr="004E2A26">
        <w:t xml:space="preserve"> Meeting</w:t>
      </w:r>
    </w:p>
    <w:p w14:paraId="6BC81FF3" w14:textId="59DEEF00" w:rsidR="00352D85" w:rsidRPr="00050F9A" w:rsidRDefault="00352D85" w:rsidP="004E2A26">
      <w:pPr>
        <w:pStyle w:val="Heading2"/>
        <w:rPr>
          <w:b/>
          <w:bCs/>
        </w:rPr>
      </w:pPr>
      <w:r w:rsidRPr="00050F9A">
        <w:t>Meeting Agenda</w:t>
      </w:r>
    </w:p>
    <w:p w14:paraId="325C0362" w14:textId="095F33CB" w:rsidR="00797103" w:rsidRPr="00D07AB6" w:rsidRDefault="00004A17" w:rsidP="004E2A26">
      <w:pPr>
        <w:pStyle w:val="Heading2"/>
      </w:pPr>
      <w:sdt>
        <w:sdtPr>
          <w:alias w:val="PlannedDate"/>
          <w:tag w:val="PlannedDate"/>
          <w:id w:val="-1655361366"/>
          <w:placeholder>
            <w:docPart w:val="87A7CED1FDCC4D2CBADE7F9C5356C436"/>
          </w:placeholder>
          <w:showingPlcHdr/>
          <w:dataBinding w:xpath="/DocentIMS/PlannedDate[1]" w:storeItemID="{6FF7639D-9C32-41C7-948F-7CA50431E280}"/>
          <w15:appearance w15:val="hidden"/>
          <w:date>
            <w:dateFormat w:val="MMM d, yyyy"/>
            <w:lid w:val="en-US"/>
            <w:storeMappedDataAs w:val="dateTime"/>
            <w:calendar w:val="gregorian"/>
          </w:date>
        </w:sdtPr>
        <w:sdtEndPr/>
        <w:sdtContent>
          <w:r w:rsidR="004B7162" w:rsidRPr="00797103">
            <w:rPr>
              <w:rStyle w:val="PlaceholderText"/>
            </w:rPr>
            <w:t xml:space="preserve"> </w:t>
          </w:r>
        </w:sdtContent>
      </w:sdt>
      <w:r w:rsidR="009B26F6">
        <w:t xml:space="preserve">    </w:t>
      </w:r>
      <w:r w:rsidR="009B26F6" w:rsidRPr="00797103">
        <w:t xml:space="preserve"> </w:t>
      </w:r>
      <w:sdt>
        <w:sdtPr>
          <w:alias w:val="PlannedTime"/>
          <w:id w:val="-1063407998"/>
          <w:placeholder>
            <w:docPart w:val="6078F1E38BED4DCDAA2FEDC6015F6231"/>
          </w:placeholder>
          <w15:dataBinding w:xpath="/DocentIMS/PlannedTime[1]" w:storeItemID="{6FF7639D-9C32-41C7-948F-7CA50431E280}" w16sdtdh:storeItemChecksum="Job5TA=="/>
          <w15:appearance w15:val="hidden"/>
        </w:sdtPr>
        <w:sdtEndPr/>
        <w:sdtContent>
          <w:r>
            <w:t>7:00 PM</w:t>
          </w:r>
        </w:sdtContent>
      </w:sdt>
      <w:r w:rsidR="00C67069">
        <w:t xml:space="preserve"> To </w:t>
      </w:r>
      <w:sdt>
        <w:sdtPr>
          <w:alias w:val="PlannedEndTime"/>
          <w:id w:val="-1824884119"/>
          <w:placeholder>
            <w:docPart w:val="DefaultPlaceholder_-1854013440"/>
          </w:placeholder>
          <w:dataBinding w:xpath="/DocentMap/PlannedEndTime[1]" w:storeItemID="{6C22CE42-1911-41A5-8580-B1B77FD8FCED}"/>
          <w15:appearance w15:val="hidden"/>
          <w:text/>
        </w:sdtPr>
        <w:sdtEndPr/>
        <w:sdtContent>
          <w:r w:rsidR="00C67069">
            <w:t xml:space="preserve"> </w:t>
          </w:r>
        </w:sdtContent>
      </w:sdt>
    </w:p>
    <w:p w14:paraId="3E90F03E" w14:textId="4E1476A9" w:rsidR="00797103" w:rsidRPr="00797103" w:rsidRDefault="00C67069" w:rsidP="00C67069">
      <w:pPr>
        <w:keepNext/>
        <w:keepLines/>
        <w:spacing w:after="0"/>
        <w:jc w:val="center"/>
        <w:outlineLvl w:val="1"/>
        <w:rPr>
          <w:rFonts w:eastAsiaTheme="majorEastAsia" w:cstheme="majorBidi"/>
        </w:rPr>
      </w:pPr>
      <w:r>
        <w:rPr>
          <w:rFonts w:eastAsiaTheme="majorEastAsia" w:cstheme="majorBidi"/>
        </w:rPr>
        <w:t xml:space="preserve">Meeting Location: </w:t>
      </w:r>
      <w:sdt>
        <w:sdtPr>
          <w:rPr>
            <w:rFonts w:eastAsiaTheme="majorEastAsia" w:cstheme="majorBidi"/>
          </w:rPr>
          <w:alias w:val="PlannedLocation"/>
          <w:id w:val="-350880657"/>
          <w:placeholder>
            <w:docPart w:val="DefaultPlaceholder_-1854013440"/>
          </w:placeholder>
          <w:dataBinding w:xpath="/DocentMap/PlannedLocation[1]" w:storeItemID="{6C22CE42-1911-41A5-8580-B1B77FD8FCED}"/>
          <w15:appearance w15:val="hidden"/>
          <w:text/>
        </w:sdtPr>
        <w:sdtEndPr/>
        <w:sdtContent>
          <w:r>
            <w:rPr>
              <w:rFonts w:eastAsiaTheme="majorEastAsia" w:cstheme="majorBidi"/>
            </w:rPr>
            <w:t xml:space="preserve"> </w:t>
          </w:r>
        </w:sdtContent>
      </w:sdt>
    </w:p>
    <w:p w14:paraId="7E4DDC27" w14:textId="07D15A44" w:rsidR="00874489" w:rsidRPr="005B717A" w:rsidRDefault="00D07AB6" w:rsidP="00E065AA">
      <w:pPr>
        <w:pStyle w:val="Meadows-Normal"/>
      </w:pPr>
      <w:r w:rsidRPr="005B717A">
        <w:rPr>
          <w:noProof/>
        </w:rPr>
        <mc:AlternateContent>
          <mc:Choice Requires="wps">
            <w:drawing>
              <wp:inline distT="0" distB="0" distL="0" distR="0" wp14:anchorId="52800AAE" wp14:editId="56628F09">
                <wp:extent cx="6226810" cy="0"/>
                <wp:effectExtent l="0" t="0" r="0" b="0"/>
                <wp:docPr id="197362581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2681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20BF5E8" id="Straight Connector 1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90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" strokecolor="#deb340 [3209]">
                <w10:anchorlock/>
              </v:line>
            </w:pict>
          </mc:Fallback>
        </mc:AlternateContent>
      </w:r>
    </w:p>
    <w:bookmarkEnd w:id="0"/>
    <w:p w14:paraId="09462E9B" w14:textId="39DDAA0C" w:rsidR="00874489" w:rsidRPr="00E065AA" w:rsidRDefault="00874489" w:rsidP="00E065AA">
      <w:pPr>
        <w:pStyle w:val="Meadows-Normal"/>
      </w:pPr>
      <w:permStart w:id="745865600" w:edGrp="everyone"/>
    </w:p>
    <w:p w14:paraId="100216CD" w14:textId="3A3F0078" w:rsidR="00F0658D" w:rsidRPr="00E065AA" w:rsidRDefault="00F61FC0" w:rsidP="00E065AA">
      <w:pPr>
        <w:pStyle w:val="Meadows-Normal"/>
      </w:pPr>
      <w:r w:rsidRPr="00E065AA">
        <w:t>Agenda Approval</w:t>
      </w:r>
      <w:r w:rsidR="003D37EA" w:rsidRPr="00E065AA">
        <w:t xml:space="preserve"> </w:t>
      </w:r>
    </w:p>
    <w:p w14:paraId="7F2F752A" w14:textId="4A263512" w:rsidR="00110464" w:rsidRPr="00E065AA" w:rsidRDefault="00110464" w:rsidP="00E065AA">
      <w:pPr>
        <w:pStyle w:val="Meadows-Normal"/>
      </w:pPr>
    </w:p>
    <w:p w14:paraId="28D40975" w14:textId="0288403B" w:rsidR="00A438AA" w:rsidRPr="00E065AA" w:rsidRDefault="00352D85" w:rsidP="00E065AA">
      <w:pPr>
        <w:pStyle w:val="Meadows-Normal"/>
        <w:numPr>
          <w:ilvl w:val="0"/>
          <w:numId w:val="29"/>
        </w:numPr>
      </w:pPr>
      <w:r w:rsidRPr="00E065AA">
        <w:t xml:space="preserve">Previous Meeting </w:t>
      </w:r>
      <w:r w:rsidR="00110464" w:rsidRPr="00E065AA">
        <w:t xml:space="preserve">Minutes </w:t>
      </w:r>
      <w:r w:rsidR="002A4CF6" w:rsidRPr="00E065AA">
        <w:t>Approval</w:t>
      </w:r>
    </w:p>
    <w:p w14:paraId="697BA073" w14:textId="76D6340B" w:rsidR="00A438AA" w:rsidRPr="00E065AA" w:rsidRDefault="00A438AA" w:rsidP="00E368E5"/>
    <w:p w14:paraId="382C8B40" w14:textId="30942A7A" w:rsidR="00A438AA" w:rsidRPr="00E065AA" w:rsidRDefault="00F3556F" w:rsidP="00E065AA">
      <w:pPr>
        <w:pStyle w:val="Meadows-Normal"/>
        <w:numPr>
          <w:ilvl w:val="0"/>
          <w:numId w:val="29"/>
        </w:numPr>
      </w:pPr>
      <w:r w:rsidRPr="00E065AA">
        <w:t>Financials</w:t>
      </w:r>
    </w:p>
    <w:p w14:paraId="0DC44E17" w14:textId="561B84BE" w:rsidR="00352D85" w:rsidRPr="00E065AA" w:rsidRDefault="00F61FC0" w:rsidP="00E065AA">
      <w:pPr>
        <w:pStyle w:val="Meadows-Normal"/>
        <w:numPr>
          <w:ilvl w:val="1"/>
          <w:numId w:val="29"/>
        </w:numPr>
      </w:pPr>
      <w:r w:rsidRPr="00E065AA">
        <w:t>Invoices</w:t>
      </w:r>
      <w:r w:rsidR="00DE0AB0" w:rsidRPr="00E065AA">
        <w:t xml:space="preserve"> - Review and </w:t>
      </w:r>
      <w:proofErr w:type="gramStart"/>
      <w:r w:rsidR="00DE0AB0" w:rsidRPr="00E065AA">
        <w:t>approve</w:t>
      </w:r>
      <w:proofErr w:type="gramEnd"/>
      <w:r w:rsidR="00DE0AB0" w:rsidRPr="00E065AA">
        <w:t xml:space="preserve"> on Vantica</w:t>
      </w:r>
    </w:p>
    <w:p w14:paraId="2AA4AEE6" w14:textId="77C4A7AC" w:rsidR="00352D85" w:rsidRPr="00E065AA" w:rsidRDefault="00F3556F" w:rsidP="00E065AA">
      <w:pPr>
        <w:pStyle w:val="Meadows-Normal"/>
        <w:numPr>
          <w:ilvl w:val="1"/>
          <w:numId w:val="29"/>
        </w:numPr>
      </w:pPr>
      <w:r w:rsidRPr="00E065AA">
        <w:t xml:space="preserve">Financial Summary </w:t>
      </w:r>
    </w:p>
    <w:p w14:paraId="0D5E5F56" w14:textId="70754044" w:rsidR="00AF535A" w:rsidRPr="00E065AA" w:rsidRDefault="00F61FC0" w:rsidP="00E065AA">
      <w:pPr>
        <w:pStyle w:val="Meadows-Normal"/>
        <w:numPr>
          <w:ilvl w:val="1"/>
          <w:numId w:val="29"/>
        </w:numPr>
      </w:pPr>
      <w:r w:rsidRPr="00E065AA">
        <w:t xml:space="preserve">Review </w:t>
      </w:r>
      <w:r w:rsidR="002A4CF6" w:rsidRPr="00E065AA">
        <w:t>F</w:t>
      </w:r>
      <w:r w:rsidRPr="00E065AA">
        <w:t xml:space="preserve">inancial </w:t>
      </w:r>
      <w:r w:rsidR="002A4CF6" w:rsidRPr="00E065AA">
        <w:t>R</w:t>
      </w:r>
      <w:r w:rsidRPr="00E065AA">
        <w:t>eport</w:t>
      </w:r>
    </w:p>
    <w:p w14:paraId="22D23315" w14:textId="77777777" w:rsidR="00F0658D" w:rsidRPr="00E065AA" w:rsidRDefault="00F0658D" w:rsidP="00E065AA">
      <w:pPr>
        <w:pStyle w:val="Meadows-Normal"/>
      </w:pPr>
    </w:p>
    <w:p w14:paraId="20083919" w14:textId="63FF80F5" w:rsidR="00A438AA" w:rsidRPr="00E065AA" w:rsidRDefault="00F61FC0" w:rsidP="00E065AA">
      <w:pPr>
        <w:pStyle w:val="Meadows-Normal"/>
        <w:numPr>
          <w:ilvl w:val="0"/>
          <w:numId w:val="29"/>
        </w:numPr>
      </w:pPr>
      <w:r w:rsidRPr="00E065AA">
        <w:t>Committees</w:t>
      </w:r>
    </w:p>
    <w:p w14:paraId="75DA19E1" w14:textId="3FF46D95" w:rsidR="00352D85" w:rsidRPr="00E065AA" w:rsidRDefault="00023520" w:rsidP="00E065AA">
      <w:pPr>
        <w:pStyle w:val="Meadows-Normal"/>
        <w:numPr>
          <w:ilvl w:val="1"/>
          <w:numId w:val="29"/>
        </w:numPr>
      </w:pPr>
      <w:r w:rsidRPr="00E065AA">
        <w:t xml:space="preserve">ARC </w:t>
      </w:r>
      <w:r w:rsidR="00F61FC0" w:rsidRPr="00E065AA">
        <w:t>Committee</w:t>
      </w:r>
    </w:p>
    <w:p w14:paraId="23998CBB" w14:textId="77777777" w:rsidR="00A438AA" w:rsidRPr="00E065AA" w:rsidRDefault="00F61FC0" w:rsidP="00E065AA">
      <w:pPr>
        <w:pStyle w:val="Meadows-Normal"/>
        <w:numPr>
          <w:ilvl w:val="1"/>
          <w:numId w:val="29"/>
        </w:numPr>
      </w:pPr>
      <w:r w:rsidRPr="00E065AA">
        <w:t>Pool Committee</w:t>
      </w:r>
    </w:p>
    <w:p w14:paraId="3BFDD992" w14:textId="78AD18B3" w:rsidR="00F61FC0" w:rsidRPr="00E065AA" w:rsidRDefault="00A13C08" w:rsidP="00E065AA">
      <w:pPr>
        <w:pStyle w:val="Meadows-Normal"/>
        <w:numPr>
          <w:ilvl w:val="1"/>
          <w:numId w:val="29"/>
        </w:numPr>
      </w:pPr>
      <w:r w:rsidRPr="00E065AA">
        <w:t>Club House Committee</w:t>
      </w:r>
    </w:p>
    <w:p w14:paraId="5E9153C8" w14:textId="77777777" w:rsidR="00F0658D" w:rsidRPr="00E065AA" w:rsidRDefault="00F0658D" w:rsidP="00E065AA">
      <w:pPr>
        <w:pStyle w:val="Meadows-Normal"/>
      </w:pPr>
    </w:p>
    <w:p w14:paraId="4674A8BB" w14:textId="0EC97368" w:rsidR="00F61FC0" w:rsidRPr="00E065AA" w:rsidRDefault="00F61FC0" w:rsidP="00E065AA">
      <w:pPr>
        <w:pStyle w:val="Meadows-Normal"/>
        <w:numPr>
          <w:ilvl w:val="0"/>
          <w:numId w:val="29"/>
        </w:numPr>
      </w:pPr>
      <w:r w:rsidRPr="00E065AA">
        <w:t>Management Report</w:t>
      </w:r>
    </w:p>
    <w:p w14:paraId="4CE3FEE8" w14:textId="77777777" w:rsidR="00F0658D" w:rsidRDefault="00F0658D" w:rsidP="00E065AA">
      <w:pPr>
        <w:pStyle w:val="Meadows-Normal"/>
      </w:pPr>
    </w:p>
    <w:p w14:paraId="39DC6B26" w14:textId="77777777" w:rsidR="004E2A26" w:rsidRPr="00E065AA" w:rsidRDefault="004E2A26" w:rsidP="00E065AA">
      <w:pPr>
        <w:pStyle w:val="Meadows-Normal"/>
      </w:pPr>
    </w:p>
    <w:p w14:paraId="530570E1" w14:textId="7F4495AE" w:rsidR="00F61FC0" w:rsidRPr="00E065AA" w:rsidRDefault="00F61FC0" w:rsidP="00E065AA">
      <w:pPr>
        <w:pStyle w:val="Meadows-Normal"/>
        <w:numPr>
          <w:ilvl w:val="0"/>
          <w:numId w:val="29"/>
        </w:numPr>
      </w:pPr>
      <w:r w:rsidRPr="00E065AA">
        <w:lastRenderedPageBreak/>
        <w:t>Unfinished Business</w:t>
      </w:r>
    </w:p>
    <w:p w14:paraId="1072D126" w14:textId="0E42B9CC" w:rsidR="00BF746D" w:rsidRPr="00E065AA" w:rsidRDefault="00BF746D" w:rsidP="00E065AA">
      <w:pPr>
        <w:pStyle w:val="Meadows-Normal"/>
      </w:pPr>
    </w:p>
    <w:p w14:paraId="574E2EBA" w14:textId="049B14BA" w:rsidR="00BF746D" w:rsidRPr="00E065AA" w:rsidRDefault="00BF746D" w:rsidP="00E065AA">
      <w:pPr>
        <w:pStyle w:val="Meadows-Normal"/>
        <w:numPr>
          <w:ilvl w:val="0"/>
          <w:numId w:val="29"/>
        </w:numPr>
      </w:pPr>
      <w:r w:rsidRPr="00E065AA">
        <w:t>New Business</w:t>
      </w:r>
    </w:p>
    <w:p w14:paraId="1BC74D7D" w14:textId="62AEB540" w:rsidR="00A10204" w:rsidRPr="00E065AA" w:rsidRDefault="00A10204" w:rsidP="00E065AA">
      <w:pPr>
        <w:pStyle w:val="Meadows-Normal"/>
      </w:pPr>
    </w:p>
    <w:p w14:paraId="6A026664" w14:textId="77777777" w:rsidR="00F0658D" w:rsidRPr="00E065AA" w:rsidRDefault="00A10204" w:rsidP="00E065AA">
      <w:pPr>
        <w:pStyle w:val="Meadows-Normal"/>
        <w:numPr>
          <w:ilvl w:val="0"/>
          <w:numId w:val="29"/>
        </w:numPr>
      </w:pPr>
      <w:r w:rsidRPr="00E065AA">
        <w:t>Homeowners Forum</w:t>
      </w:r>
    </w:p>
    <w:p w14:paraId="791F067B" w14:textId="77777777" w:rsidR="00F0658D" w:rsidRPr="00E065AA" w:rsidRDefault="00F0658D" w:rsidP="00E065AA">
      <w:pPr>
        <w:pStyle w:val="Meadows-Normal"/>
      </w:pPr>
    </w:p>
    <w:p w14:paraId="4EB1594F" w14:textId="2C26DD3E" w:rsidR="00AF535A" w:rsidRPr="00E065AA" w:rsidRDefault="00AF535A" w:rsidP="00E065AA">
      <w:pPr>
        <w:pStyle w:val="Meadows-Normal"/>
        <w:numPr>
          <w:ilvl w:val="0"/>
          <w:numId w:val="29"/>
        </w:numPr>
      </w:pPr>
      <w:r w:rsidRPr="00E065AA">
        <w:t xml:space="preserve">Motion to Adjourn </w:t>
      </w:r>
    </w:p>
    <w:p w14:paraId="38FA3F4E" w14:textId="77777777" w:rsidR="003931B4" w:rsidRPr="00E065AA" w:rsidRDefault="003931B4" w:rsidP="00E065AA">
      <w:pPr>
        <w:pStyle w:val="Meadows-Normal"/>
      </w:pPr>
    </w:p>
    <w:permEnd w:id="745865600"/>
    <w:p w14:paraId="2494751A" w14:textId="1788D09A" w:rsidR="003931B4" w:rsidRPr="00E065AA" w:rsidRDefault="003931B4" w:rsidP="00E065AA">
      <w:pPr>
        <w:pStyle w:val="Meadows-Normal"/>
        <w:jc w:val="center"/>
        <w:rPr>
          <w:b/>
          <w:bCs/>
          <w:vanish/>
        </w:rPr>
      </w:pPr>
    </w:p>
    <w:p w14:paraId="75F24A44" w14:textId="77777777" w:rsidR="00C67069" w:rsidRDefault="00C67069" w:rsidP="00C67069">
      <w:pPr>
        <w:pStyle w:val="Meadows-Normal"/>
        <w:rPr>
          <w:color w:val="FF0000"/>
        </w:rPr>
      </w:pPr>
      <w:r w:rsidRPr="00A25AA7">
        <w:rPr>
          <w:color w:val="FF0000"/>
        </w:rPr>
        <w:br w:type="page"/>
      </w:r>
    </w:p>
    <w:p w14:paraId="6143BD02" w14:textId="1C008C27" w:rsidR="00C67069" w:rsidRPr="005B717A" w:rsidRDefault="00C67069" w:rsidP="00C67069">
      <w:pPr>
        <w:pStyle w:val="Heading2"/>
      </w:pPr>
      <w:r>
        <w:lastRenderedPageBreak/>
        <w:t>Invitees</w:t>
      </w:r>
    </w:p>
    <w:p w14:paraId="322219C7" w14:textId="77777777" w:rsidR="00C67069" w:rsidRPr="00A25AA7" w:rsidRDefault="00C67069" w:rsidP="00C67069">
      <w:pPr>
        <w:pStyle w:val="Meadows-Normal"/>
        <w:rPr>
          <w:color w:val="000000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  <w:tblCaption w:val="Meeting Details"/>
      </w:tblPr>
      <w:tblGrid>
        <w:gridCol w:w="2446"/>
        <w:gridCol w:w="7188"/>
      </w:tblGrid>
      <w:tr w:rsidR="00C67069" w:rsidRPr="00671D02" w14:paraId="5160EAC2" w14:textId="77777777" w:rsidTr="00C67069">
        <w:trPr>
          <w:trHeight w:val="576"/>
        </w:trPr>
        <w:tc>
          <w:tcPr>
            <w:tcW w:w="9634" w:type="dxa"/>
            <w:gridSpan w:val="2"/>
            <w:shd w:val="clear" w:color="auto" w:fill="DEB340" w:themeFill="accent6"/>
            <w:vAlign w:val="center"/>
          </w:tcPr>
          <w:p w14:paraId="504AFBEE" w14:textId="77777777" w:rsidR="00C67069" w:rsidRPr="00671D02" w:rsidRDefault="00C67069" w:rsidP="00287EE8">
            <w:pPr>
              <w:spacing w:after="0"/>
              <w:rPr>
                <w:b/>
                <w:bCs/>
                <w:szCs w:val="24"/>
              </w:rPr>
            </w:pPr>
            <w:r w:rsidRPr="00671D02">
              <w:rPr>
                <w:b/>
                <w:bCs/>
                <w:sz w:val="24"/>
                <w:szCs w:val="24"/>
              </w:rPr>
              <w:t>Groups</w:t>
            </w:r>
          </w:p>
        </w:tc>
      </w:tr>
      <w:tr w:rsidR="00C67069" w:rsidRPr="00671D02" w14:paraId="7A9824C7" w14:textId="77777777" w:rsidTr="00C67069">
        <w:trPr>
          <w:trHeight w:val="576"/>
        </w:trPr>
        <w:tc>
          <w:tcPr>
            <w:tcW w:w="2446" w:type="dxa"/>
            <w:vAlign w:val="center"/>
          </w:tcPr>
          <w:p w14:paraId="0E1B04B9" w14:textId="145CFE17" w:rsidR="00C67069" w:rsidRPr="00B43CB3" w:rsidRDefault="00C67069" w:rsidP="00C67069">
            <w:pPr>
              <w:spacing w:after="0"/>
              <w:ind w:left="166"/>
              <w:rPr>
                <w:iCs/>
                <w:sz w:val="24"/>
                <w:szCs w:val="24"/>
              </w:rPr>
            </w:pPr>
            <w:r w:rsidRPr="00671D02">
              <w:rPr>
                <w:i/>
                <w:iCs/>
                <w:sz w:val="24"/>
                <w:szCs w:val="24"/>
              </w:rPr>
              <w:t>No Groups</w:t>
            </w:r>
          </w:p>
        </w:tc>
        <w:tc>
          <w:tcPr>
            <w:tcW w:w="7188" w:type="dxa"/>
            <w:vAlign w:val="center"/>
          </w:tcPr>
          <w:p w14:paraId="3D90E46E" w14:textId="7E61C168" w:rsidR="00C67069" w:rsidRPr="00671D02" w:rsidRDefault="00C67069" w:rsidP="00C67069">
            <w:pPr>
              <w:spacing w:after="0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N/A</w:t>
            </w:r>
          </w:p>
        </w:tc>
      </w:tr>
      <w:tr w:rsidR="00C67069" w:rsidRPr="00671D02" w14:paraId="42AF013B" w14:textId="77777777" w:rsidTr="00C67069">
        <w:trPr>
          <w:trHeight w:val="576"/>
        </w:trPr>
        <w:tc>
          <w:tcPr>
            <w:tcW w:w="9634" w:type="dxa"/>
            <w:gridSpan w:val="2"/>
            <w:shd w:val="clear" w:color="auto" w:fill="DEB340" w:themeFill="accent6"/>
            <w:vAlign w:val="center"/>
          </w:tcPr>
          <w:p w14:paraId="4902D691" w14:textId="77777777" w:rsidR="00C67069" w:rsidRPr="00671D02" w:rsidRDefault="00C67069" w:rsidP="00287EE8">
            <w:pPr>
              <w:spacing w:after="0"/>
              <w:rPr>
                <w:b/>
                <w:bCs/>
                <w:szCs w:val="24"/>
              </w:rPr>
            </w:pPr>
            <w:r w:rsidRPr="00671D02">
              <w:rPr>
                <w:b/>
                <w:bCs/>
                <w:sz w:val="24"/>
                <w:szCs w:val="24"/>
              </w:rPr>
              <w:t>Individuals</w:t>
            </w:r>
          </w:p>
        </w:tc>
      </w:tr>
      <w:tr w:rsidR="00C67069" w:rsidRPr="00671D02" w14:paraId="21CC0143" w14:textId="77777777" w:rsidTr="00C67069">
        <w:trPr>
          <w:trHeight w:val="576"/>
        </w:trPr>
        <w:tc>
          <w:tcPr>
            <w:tcW w:w="2446" w:type="dxa"/>
            <w:vAlign w:val="center"/>
          </w:tcPr>
          <w:p w14:paraId="4ECF16E4" w14:textId="77777777" w:rsidR="00C67069" w:rsidRPr="00671D02" w:rsidRDefault="00C67069" w:rsidP="00287EE8">
            <w:pPr>
              <w:spacing w:after="0"/>
              <w:ind w:left="166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Individual Attendees</w:t>
            </w:r>
          </w:p>
        </w:tc>
        <w:tc>
          <w:tcPr>
            <w:tcW w:w="7188" w:type="dxa"/>
            <w:vAlign w:val="center"/>
          </w:tcPr>
          <w:p w14:paraId="79ADF63A" w14:textId="77777777" w:rsidR="00C67069" w:rsidRPr="00671D02" w:rsidRDefault="00C67069" w:rsidP="00287EE8">
            <w:pPr>
              <w:spacing w:after="0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N/A</w:t>
            </w:r>
          </w:p>
        </w:tc>
      </w:tr>
      <w:tr w:rsidR="00C67069" w:rsidRPr="00671D02" w14:paraId="610BA20C" w14:textId="77777777" w:rsidTr="00C67069">
        <w:trPr>
          <w:trHeight w:val="576"/>
        </w:trPr>
        <w:tc>
          <w:tcPr>
            <w:tcW w:w="2446" w:type="dxa"/>
            <w:vAlign w:val="center"/>
          </w:tcPr>
          <w:p w14:paraId="2A593A4A" w14:textId="77777777" w:rsidR="00C67069" w:rsidRPr="00671D02" w:rsidRDefault="00C67069" w:rsidP="00287EE8">
            <w:pPr>
              <w:spacing w:after="0"/>
              <w:ind w:left="166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External Attendees</w:t>
            </w:r>
          </w:p>
        </w:tc>
        <w:tc>
          <w:tcPr>
            <w:tcW w:w="7188" w:type="dxa"/>
            <w:vAlign w:val="center"/>
          </w:tcPr>
          <w:p w14:paraId="3C1DDF48" w14:textId="77777777" w:rsidR="00C67069" w:rsidRPr="00671D02" w:rsidRDefault="00C67069" w:rsidP="00287EE8">
            <w:pPr>
              <w:spacing w:after="0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N/A</w:t>
            </w:r>
          </w:p>
        </w:tc>
      </w:tr>
      <w:tr w:rsidR="00C67069" w:rsidRPr="00671D02" w14:paraId="145F0933" w14:textId="77777777" w:rsidTr="00C67069">
        <w:trPr>
          <w:trHeight w:val="576"/>
        </w:trPr>
        <w:tc>
          <w:tcPr>
            <w:tcW w:w="2446" w:type="dxa"/>
            <w:vAlign w:val="center"/>
          </w:tcPr>
          <w:p w14:paraId="16549ED9" w14:textId="77777777" w:rsidR="00C67069" w:rsidRPr="00671D02" w:rsidRDefault="00C67069" w:rsidP="00287EE8">
            <w:pPr>
              <w:spacing w:after="0"/>
              <w:ind w:left="166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Prop Mgr Attended?</w:t>
            </w:r>
          </w:p>
        </w:tc>
        <w:tc>
          <w:tcPr>
            <w:tcW w:w="7188" w:type="dxa"/>
            <w:vAlign w:val="center"/>
          </w:tcPr>
          <w:p w14:paraId="475EA14E" w14:textId="77777777" w:rsidR="00C67069" w:rsidRPr="00671D02" w:rsidRDefault="00004A17" w:rsidP="00287EE8">
            <w:pPr>
              <w:spacing w:after="0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alias w:val="PlannedPMgrAttending"/>
                <w:tag w:val="PlannedPMgrAttending"/>
                <w:id w:val="252791387"/>
                <w:dataBinding w:xpath="/DocentIMS/PlannedPMgrAttending[1]" w:storeItemID="{4B19FB23-61B7-41EB-8569-2F10084D68B6}"/>
                <w15:appearance w15:val="hidden"/>
                <w14:checkbox>
                  <w14:checked w14:val="1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C67069">
                  <w:rPr>
                    <w:szCs w:val="24"/>
                  </w:rPr>
                  <w:sym w:font="Wingdings" w:char="F0FE"/>
                </w:r>
              </w:sdtContent>
            </w:sdt>
            <w:r w:rsidR="00C67069" w:rsidRPr="00671D02">
              <w:rPr>
                <w:sz w:val="24"/>
                <w:szCs w:val="24"/>
              </w:rPr>
              <w:t xml:space="preserve"> Yes</w:t>
            </w:r>
          </w:p>
        </w:tc>
      </w:tr>
    </w:tbl>
    <w:p w14:paraId="7BA7AC2B" w14:textId="25D1360C" w:rsidR="00C67069" w:rsidRPr="00A25AA7" w:rsidRDefault="00C67069" w:rsidP="00C67069">
      <w:pPr>
        <w:pStyle w:val="Meadows-Normal"/>
        <w:rPr>
          <w:color w:val="000000"/>
        </w:rPr>
      </w:pPr>
      <w:r w:rsidRPr="00A25AA7">
        <w:rPr>
          <w:color w:val="FF0000"/>
        </w:rPr>
        <w:br w:type="page"/>
      </w:r>
    </w:p>
    <w:p w14:paraId="73CD5DDF" w14:textId="1BE04F5D" w:rsidR="00F0658D" w:rsidRPr="005B717A" w:rsidRDefault="00004A17" w:rsidP="00E065AA">
      <w:pPr>
        <w:pStyle w:val="Meadows-Normal"/>
      </w:pPr>
      <w:r>
        <w:rPr>
          <w:noProof/>
        </w:rPr>
        <w:lastRenderedPageBreak/>
        <w:pict w14:anchorId="1DAF226B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margin-left:426pt;margin-top:21.8pt;width:49.5pt;height:21.75pt;z-index:251662336;mso-position-horizontal-relative:text;mso-position-vertical-relative:text" filled="f" stroked="f">
            <v:imagedata r:id="rId11" o:title=""/>
          </v:shape>
          <w:control r:id="rId12" w:name="btnAdd" w:shapeid="_x0000_s2050"/>
        </w:pict>
      </w:r>
    </w:p>
    <w:p w14:paraId="0ED489E2" w14:textId="76958F2A" w:rsidR="00AF535A" w:rsidRPr="005B717A" w:rsidRDefault="00231D74" w:rsidP="004E2A26">
      <w:pPr>
        <w:pStyle w:val="Heading2"/>
      </w:pPr>
      <w:r>
        <w:t>Tasks</w:t>
      </w:r>
      <w:r w:rsidR="004E2A26">
        <w:t xml:space="preserve"> for Review During Meeting</w:t>
      </w:r>
    </w:p>
    <w:p w14:paraId="1CCAA75F" w14:textId="77777777" w:rsidR="004E2A26" w:rsidRDefault="004E2A26" w:rsidP="00E065AA">
      <w:pPr>
        <w:pStyle w:val="Meadows-Normal"/>
        <w:rPr>
          <w:vanish/>
          <w:color w:val="FF0000"/>
        </w:rPr>
      </w:pPr>
    </w:p>
    <w:p w14:paraId="16B4B007" w14:textId="1981C324" w:rsidR="00F0658D" w:rsidRPr="00E065AA" w:rsidRDefault="00D83031" w:rsidP="00E065AA">
      <w:pPr>
        <w:pStyle w:val="Meadows-Normal"/>
        <w:rPr>
          <w:vanish/>
          <w:color w:val="FF0000"/>
        </w:rPr>
      </w:pPr>
      <w:r w:rsidRPr="00E065AA">
        <w:rPr>
          <w:vanish/>
          <w:color w:val="FF0000"/>
        </w:rPr>
        <w:t xml:space="preserve">Use the </w:t>
      </w:r>
      <w:r w:rsidR="00613579">
        <w:rPr>
          <w:vanish/>
          <w:color w:val="FF0000"/>
        </w:rPr>
        <w:t>“Add Task” button to add any existing Task to the Meeting Agenda.</w:t>
      </w:r>
    </w:p>
    <w:p w14:paraId="020D107F" w14:textId="6359C4A7" w:rsidR="00F0658D" w:rsidRPr="005B717A" w:rsidRDefault="00F0658D" w:rsidP="00E065AA">
      <w:pPr>
        <w:pStyle w:val="Meadows-Normal"/>
        <w:rPr>
          <w:vanish/>
        </w:rPr>
      </w:pPr>
      <w:r w:rsidRPr="005B717A">
        <w:t xml:space="preserve">These </w:t>
      </w:r>
      <w:r w:rsidR="00231D74">
        <w:t>Tasks</w:t>
      </w:r>
      <w:r w:rsidRPr="005B717A">
        <w:t xml:space="preserve"> will be discussed and/or closed during this meeting.</w:t>
      </w:r>
    </w:p>
    <w:p w14:paraId="6471A225" w14:textId="288D1481" w:rsidR="00FD5368" w:rsidRPr="005B717A" w:rsidRDefault="00FD5368" w:rsidP="00E065AA">
      <w:pPr>
        <w:pStyle w:val="Meadows-Normal"/>
      </w:pPr>
    </w:p>
    <w:p w14:paraId="4D79691A" w14:textId="44E9D843" w:rsidR="00FD5368" w:rsidRPr="005B717A" w:rsidRDefault="00FD5368" w:rsidP="00E065AA">
      <w:pPr>
        <w:pStyle w:val="Meadows-Normal"/>
        <w:rPr>
          <w:vanish/>
        </w:rPr>
      </w:pPr>
      <w:r w:rsidRPr="005B717A">
        <w:t>Action Items:</w:t>
      </w:r>
      <w:r w:rsidR="0073184D" w:rsidRPr="005B717A">
        <w:t xml:space="preserve"> </w:t>
      </w:r>
    </w:p>
    <w:p w14:paraId="6FD0CBFE" w14:textId="77777777" w:rsidR="00FD5368" w:rsidRPr="005B717A" w:rsidRDefault="00FD5368" w:rsidP="00E065AA">
      <w:pPr>
        <w:pStyle w:val="Meadows-Normal"/>
      </w:pPr>
    </w:p>
    <w:tbl>
      <w:tblPr>
        <w:tblW w:w="962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  <w:tblCaption w:val="Planned Tasks"/>
      </w:tblPr>
      <w:tblGrid>
        <w:gridCol w:w="606"/>
        <w:gridCol w:w="3351"/>
        <w:gridCol w:w="1530"/>
        <w:gridCol w:w="1170"/>
        <w:gridCol w:w="1620"/>
        <w:gridCol w:w="1350"/>
      </w:tblGrid>
      <w:tr w:rsidR="0073184D" w:rsidRPr="005B717A" w14:paraId="46EE6AF9" w14:textId="77777777" w:rsidTr="00A25AA7">
        <w:trPr>
          <w:cantSplit/>
          <w:trHeight w:val="312"/>
          <w:tblHeader/>
        </w:trPr>
        <w:tc>
          <w:tcPr>
            <w:tcW w:w="606" w:type="dxa"/>
            <w:shd w:val="clear" w:color="auto" w:fill="D4EEE2" w:themeFill="accent2" w:themeFillTint="33"/>
          </w:tcPr>
          <w:p w14:paraId="34AB3C13" w14:textId="77777777" w:rsidR="0073184D" w:rsidRPr="005B717A" w:rsidRDefault="0073184D" w:rsidP="00696B40">
            <w:pPr>
              <w:rPr>
                <w:b/>
                <w:bCs/>
              </w:rPr>
            </w:pPr>
            <w:r w:rsidRPr="005B717A">
              <w:rPr>
                <w:b/>
                <w:bCs/>
              </w:rPr>
              <w:t>No.</w:t>
            </w:r>
          </w:p>
        </w:tc>
        <w:tc>
          <w:tcPr>
            <w:tcW w:w="3351" w:type="dxa"/>
            <w:shd w:val="clear" w:color="auto" w:fill="D4EEE2" w:themeFill="accent2" w:themeFillTint="33"/>
          </w:tcPr>
          <w:p w14:paraId="282C6844" w14:textId="77777777" w:rsidR="0073184D" w:rsidRPr="005B717A" w:rsidRDefault="0073184D" w:rsidP="00696B40">
            <w:pPr>
              <w:rPr>
                <w:b/>
                <w:bCs/>
              </w:rPr>
            </w:pPr>
            <w:r w:rsidRPr="005B717A">
              <w:rPr>
                <w:b/>
                <w:bCs/>
              </w:rPr>
              <w:t>Name</w:t>
            </w:r>
          </w:p>
        </w:tc>
        <w:tc>
          <w:tcPr>
            <w:tcW w:w="1530" w:type="dxa"/>
            <w:shd w:val="clear" w:color="auto" w:fill="D4EEE2" w:themeFill="accent2" w:themeFillTint="33"/>
          </w:tcPr>
          <w:p w14:paraId="4AA8B77E" w14:textId="77777777" w:rsidR="0073184D" w:rsidRPr="005B717A" w:rsidRDefault="0073184D" w:rsidP="00696B40">
            <w:pPr>
              <w:rPr>
                <w:b/>
                <w:bCs/>
              </w:rPr>
            </w:pPr>
            <w:r w:rsidRPr="005B717A">
              <w:rPr>
                <w:b/>
                <w:bCs/>
              </w:rPr>
              <w:t>Owner</w:t>
            </w:r>
          </w:p>
        </w:tc>
        <w:tc>
          <w:tcPr>
            <w:tcW w:w="1170" w:type="dxa"/>
            <w:shd w:val="clear" w:color="auto" w:fill="D4EEE2" w:themeFill="accent2" w:themeFillTint="33"/>
          </w:tcPr>
          <w:p w14:paraId="45943EDB" w14:textId="77777777" w:rsidR="0073184D" w:rsidRPr="005B717A" w:rsidRDefault="0073184D" w:rsidP="00696B40">
            <w:pPr>
              <w:rPr>
                <w:b/>
                <w:bCs/>
              </w:rPr>
            </w:pPr>
            <w:r w:rsidRPr="005B717A">
              <w:rPr>
                <w:b/>
                <w:bCs/>
              </w:rPr>
              <w:t>Priority</w:t>
            </w:r>
          </w:p>
        </w:tc>
        <w:tc>
          <w:tcPr>
            <w:tcW w:w="1620" w:type="dxa"/>
            <w:shd w:val="clear" w:color="auto" w:fill="D4EEE2" w:themeFill="accent2" w:themeFillTint="33"/>
          </w:tcPr>
          <w:p w14:paraId="633C287B" w14:textId="7C9BDBEC" w:rsidR="0073184D" w:rsidRPr="005B717A" w:rsidRDefault="0073184D" w:rsidP="00696B40">
            <w:pPr>
              <w:rPr>
                <w:b/>
                <w:bCs/>
              </w:rPr>
            </w:pPr>
            <w:r w:rsidRPr="005B717A">
              <w:rPr>
                <w:b/>
                <w:bCs/>
              </w:rPr>
              <w:t>Due Date</w:t>
            </w:r>
          </w:p>
        </w:tc>
        <w:tc>
          <w:tcPr>
            <w:tcW w:w="1350" w:type="dxa"/>
            <w:shd w:val="clear" w:color="auto" w:fill="D4EEE2" w:themeFill="accent2" w:themeFillTint="33"/>
          </w:tcPr>
          <w:p w14:paraId="15E9D71F" w14:textId="77777777" w:rsidR="0073184D" w:rsidRPr="005B717A" w:rsidRDefault="0073184D" w:rsidP="00696B40">
            <w:pPr>
              <w:rPr>
                <w:b/>
                <w:bCs/>
              </w:rPr>
            </w:pPr>
            <w:r w:rsidRPr="005B717A">
              <w:rPr>
                <w:b/>
                <w:bCs/>
              </w:rPr>
              <w:t>Closed?</w:t>
            </w:r>
          </w:p>
        </w:tc>
      </w:tr>
      <w:tr w:rsidR="00B10B19" w:rsidRPr="005B717A" w14:paraId="5FD0A282" w14:textId="77777777" w:rsidTr="00A25AA7">
        <w:trPr>
          <w:cantSplit/>
          <w:trHeight w:val="312"/>
        </w:trPr>
        <w:tc>
          <w:tcPr>
            <w:tcW w:w="606" w:type="dxa"/>
            <w:shd w:val="clear" w:color="auto" w:fill="auto"/>
          </w:tcPr>
          <w:p w14:paraId="3D3D91EC" w14:textId="29802F4C" w:rsidR="00B10B19" w:rsidRPr="005B717A" w:rsidRDefault="00B10B19" w:rsidP="00696B40"/>
        </w:tc>
        <w:tc>
          <w:tcPr>
            <w:tcW w:w="3351" w:type="dxa"/>
            <w:shd w:val="clear" w:color="auto" w:fill="auto"/>
          </w:tcPr>
          <w:p w14:paraId="7E13DB6E" w14:textId="56F253A8" w:rsidR="00B10B19" w:rsidRPr="005B717A" w:rsidRDefault="00B10B19" w:rsidP="00696B40"/>
        </w:tc>
        <w:tc>
          <w:tcPr>
            <w:tcW w:w="1530" w:type="dxa"/>
            <w:shd w:val="clear" w:color="auto" w:fill="auto"/>
          </w:tcPr>
          <w:p w14:paraId="5AD5FCDA" w14:textId="55707982" w:rsidR="00B10B19" w:rsidRPr="005B717A" w:rsidRDefault="00B10B19" w:rsidP="00696B40"/>
        </w:tc>
        <w:tc>
          <w:tcPr>
            <w:tcW w:w="1170" w:type="dxa"/>
            <w:shd w:val="clear" w:color="auto" w:fill="auto"/>
          </w:tcPr>
          <w:p w14:paraId="5E5214A1" w14:textId="6FF99906" w:rsidR="00B10B19" w:rsidRPr="005B717A" w:rsidRDefault="00B10B19" w:rsidP="00696B40"/>
        </w:tc>
        <w:tc>
          <w:tcPr>
            <w:tcW w:w="1620" w:type="dxa"/>
            <w:shd w:val="clear" w:color="auto" w:fill="auto"/>
          </w:tcPr>
          <w:p w14:paraId="0DEE51BD" w14:textId="4A92775A" w:rsidR="00B10B19" w:rsidRPr="005B717A" w:rsidRDefault="00B10B19" w:rsidP="00696B40"/>
        </w:tc>
        <w:tc>
          <w:tcPr>
            <w:tcW w:w="1350" w:type="dxa"/>
            <w:shd w:val="clear" w:color="auto" w:fill="auto"/>
          </w:tcPr>
          <w:p w14:paraId="0AC26CB2" w14:textId="723A8879" w:rsidR="00B10B19" w:rsidRPr="005B717A" w:rsidRDefault="00B10B19" w:rsidP="00696B40"/>
        </w:tc>
      </w:tr>
    </w:tbl>
    <w:p w14:paraId="3ECC60AC" w14:textId="77777777" w:rsidR="00F0658D" w:rsidRPr="005B717A" w:rsidRDefault="00F0658D" w:rsidP="00E065AA">
      <w:pPr>
        <w:pStyle w:val="Meadows-Normal"/>
      </w:pPr>
    </w:p>
    <w:sectPr w:rsidR="00F0658D" w:rsidRPr="005B717A" w:rsidSect="00A25AA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800" w:right="1440" w:bottom="1440" w:left="1440" w:header="547" w:footer="288" w:gutter="0"/>
      <w:pgBorders w:offsetFrom="page">
        <w:top w:val="single" w:sz="48" w:space="24" w:color="64041F"/>
        <w:left w:val="single" w:sz="48" w:space="24" w:color="64041F"/>
        <w:bottom w:val="single" w:sz="48" w:space="24" w:color="64041F"/>
        <w:right w:val="single" w:sz="48" w:space="24" w:color="64041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1B8AC" w14:textId="77777777" w:rsidR="00726FCB" w:rsidRDefault="00726FCB" w:rsidP="00352D85">
      <w:r>
        <w:separator/>
      </w:r>
    </w:p>
  </w:endnote>
  <w:endnote w:type="continuationSeparator" w:id="0">
    <w:p w14:paraId="4A6014E9" w14:textId="77777777" w:rsidR="00726FCB" w:rsidRDefault="00726FCB" w:rsidP="0035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86087" w14:textId="77777777" w:rsidR="00051108" w:rsidRDefault="00051108" w:rsidP="00051108">
    <w:pPr>
      <w:pStyle w:val="Footer"/>
    </w:pPr>
  </w:p>
  <w:p w14:paraId="20F62DB5" w14:textId="77777777" w:rsidR="00ED3B37" w:rsidRDefault="00ED3B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42A6D" w14:textId="77777777" w:rsidR="00051108" w:rsidRPr="00B11E70" w:rsidRDefault="00051108" w:rsidP="00051108">
    <w:r w:rsidRPr="00597A17">
      <w:rPr>
        <w:noProof/>
        <w:sz w:val="22"/>
        <w:szCs w:val="22"/>
      </w:rPr>
      <mc:AlternateContent>
        <mc:Choice Requires="wps">
          <w:drawing>
            <wp:inline distT="0" distB="0" distL="0" distR="0" wp14:anchorId="18B92735" wp14:editId="1221D86D">
              <wp:extent cx="5935185" cy="8888"/>
              <wp:effectExtent l="0" t="0" r="27940" b="29845"/>
              <wp:docPr id="153405758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35185" cy="8888"/>
                      </a:xfrm>
                      <a:prstGeom prst="line">
                        <a:avLst/>
                      </a:prstGeom>
                      <a:ln w="9525"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3625ABED" id="Straight Connector 1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7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" strokecolor="#deb340 [3209]">
              <w10:anchorlock/>
            </v:line>
          </w:pict>
        </mc:Fallback>
      </mc:AlternateContent>
    </w:r>
  </w:p>
  <w:tbl>
    <w:tblPr>
      <w:tblW w:w="9360" w:type="dxa"/>
      <w:tblLayout w:type="fixed"/>
      <w:tblLook w:val="04A0" w:firstRow="1" w:lastRow="0" w:firstColumn="1" w:lastColumn="0" w:noHBand="0" w:noVBand="1"/>
    </w:tblPr>
    <w:tblGrid>
      <w:gridCol w:w="7830"/>
      <w:gridCol w:w="1530"/>
    </w:tblGrid>
    <w:tr w:rsidR="00051108" w14:paraId="1F4E9F2C" w14:textId="77777777" w:rsidTr="00B11E70">
      <w:tc>
        <w:tcPr>
          <w:tcW w:w="7830" w:type="dxa"/>
        </w:tcPr>
        <w:sdt>
          <w:sdtPr>
            <w:rPr>
              <w:sz w:val="22"/>
              <w:szCs w:val="22"/>
            </w:rPr>
            <w:alias w:val="DocDate"/>
            <w:id w:val="-693301737"/>
            <w:placeholder>
              <w:docPart w:val="5E2E67C19F6E4D7AB31EABD363AA2DC6"/>
            </w:placeholder>
            <w15:dataBinding w:xpath="/DocentIMS/DocDate[1]" w:storeItemID="{6FF7639D-9C32-41C7-948F-7CA50431E280}" w16sdtdh:storeItemChecksum="Job5TA=="/>
          </w:sdtPr>
          <w:sdtEndPr/>
          <w:sdtContent>
            <w:p w14:paraId="5D2C8EA8" w14:textId="173A4F29" w:rsidR="00051108" w:rsidRPr="00597A17" w:rsidRDefault="00484F01" w:rsidP="00051108">
              <w:pPr>
                <w:tabs>
                  <w:tab w:val="left" w:pos="720"/>
                  <w:tab w:val="right" w:pos="9360"/>
                </w:tabs>
                <w:spacing w:after="0"/>
                <w:jc w:val="both"/>
                <w:rPr>
                  <w:sz w:val="22"/>
                  <w:szCs w:val="22"/>
                </w:rPr>
              </w:pPr>
              <w:r>
                <w:t>3/3/2025</w:t>
              </w:r>
            </w:p>
          </w:sdtContent>
        </w:sdt>
      </w:tc>
      <w:tc>
        <w:tcPr>
          <w:tcW w:w="1530" w:type="dxa"/>
        </w:tcPr>
        <w:p w14:paraId="1169B4ED" w14:textId="77777777" w:rsidR="00051108" w:rsidRPr="00597A17" w:rsidRDefault="00051108" w:rsidP="00597A17">
          <w:pPr>
            <w:spacing w:after="0"/>
            <w:rPr>
              <w:sz w:val="22"/>
              <w:szCs w:val="22"/>
            </w:rPr>
          </w:pPr>
          <w:r w:rsidRPr="00597A17">
            <w:rPr>
              <w:sz w:val="22"/>
              <w:szCs w:val="22"/>
            </w:rPr>
            <w:t xml:space="preserve">Page | </w:t>
          </w:r>
          <w:r w:rsidRPr="00597A17">
            <w:rPr>
              <w:sz w:val="22"/>
              <w:szCs w:val="22"/>
            </w:rPr>
            <w:fldChar w:fldCharType="begin"/>
          </w:r>
          <w:r w:rsidRPr="00597A17">
            <w:rPr>
              <w:sz w:val="22"/>
              <w:szCs w:val="22"/>
            </w:rPr>
            <w:instrText xml:space="preserve"> PAGE   \* MERGEFORMAT </w:instrText>
          </w:r>
          <w:r w:rsidRPr="00597A17">
            <w:rPr>
              <w:sz w:val="22"/>
              <w:szCs w:val="22"/>
            </w:rPr>
            <w:fldChar w:fldCharType="separate"/>
          </w:r>
          <w:r w:rsidRPr="00597A17">
            <w:rPr>
              <w:sz w:val="22"/>
              <w:szCs w:val="22"/>
            </w:rPr>
            <w:t>1</w:t>
          </w:r>
          <w:r w:rsidRPr="00597A17">
            <w:rPr>
              <w:sz w:val="22"/>
              <w:szCs w:val="22"/>
            </w:rPr>
            <w:fldChar w:fldCharType="end"/>
          </w:r>
        </w:p>
      </w:tc>
    </w:tr>
  </w:tbl>
  <w:p w14:paraId="263D21DE" w14:textId="77777777" w:rsidR="00051108" w:rsidRPr="00597A17" w:rsidRDefault="00051108" w:rsidP="00051108">
    <w:pPr>
      <w:rPr>
        <w:sz w:val="2"/>
        <w:szCs w:val="2"/>
      </w:rPr>
    </w:pPr>
  </w:p>
  <w:p w14:paraId="1249150C" w14:textId="77777777" w:rsidR="00051108" w:rsidRPr="00597A17" w:rsidRDefault="00051108" w:rsidP="00051108">
    <w:pPr>
      <w:rPr>
        <w:sz w:val="2"/>
        <w:szCs w:val="2"/>
      </w:rPr>
    </w:pPr>
  </w:p>
  <w:p w14:paraId="44DB554B" w14:textId="4702E8DB" w:rsidR="00E30FE2" w:rsidRPr="004E2A26" w:rsidRDefault="00E30FE2" w:rsidP="004E2A26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12934" w14:textId="77777777" w:rsidR="00051108" w:rsidRDefault="00051108" w:rsidP="00051108">
    <w:pPr>
      <w:pStyle w:val="Footer"/>
    </w:pPr>
  </w:p>
  <w:p w14:paraId="7BF7A8B6" w14:textId="77777777" w:rsidR="00ED3B37" w:rsidRDefault="00ED3B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1EA66" w14:textId="77777777" w:rsidR="00726FCB" w:rsidRDefault="00726FCB" w:rsidP="00352D85">
      <w:r>
        <w:separator/>
      </w:r>
    </w:p>
  </w:footnote>
  <w:footnote w:type="continuationSeparator" w:id="0">
    <w:p w14:paraId="5F5F698F" w14:textId="77777777" w:rsidR="00726FCB" w:rsidRDefault="00726FCB" w:rsidP="00352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E87CE" w14:textId="77777777" w:rsidR="00051108" w:rsidRDefault="00051108" w:rsidP="00051108">
    <w:pPr>
      <w:pStyle w:val="Header"/>
    </w:pPr>
  </w:p>
  <w:p w14:paraId="344B9E44" w14:textId="77777777" w:rsidR="00ED3B37" w:rsidRDefault="00ED3B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66A36" w14:textId="43A3B15E" w:rsidR="00051108" w:rsidRPr="00597A17" w:rsidRDefault="00051108" w:rsidP="00051108">
    <w:pPr>
      <w:spacing w:after="0"/>
      <w:rPr>
        <w:sz w:val="20"/>
        <w:szCs w:val="20"/>
      </w:rPr>
    </w:pPr>
    <w:bookmarkStart w:id="1" w:name="_Hlk183108182"/>
    <w:bookmarkStart w:id="2" w:name="_Hlk183108183"/>
    <w:bookmarkStart w:id="3" w:name="_Hlk183113095"/>
    <w:bookmarkStart w:id="4" w:name="_Hlk183113096"/>
    <w:r w:rsidRPr="00B11E70">
      <w:rPr>
        <w:noProof/>
      </w:rPr>
      <w:drawing>
        <wp:anchor distT="0" distB="0" distL="114300" distR="114300" simplePos="0" relativeHeight="251659264" behindDoc="0" locked="0" layoutInCell="1" allowOverlap="1" wp14:anchorId="2CB56778" wp14:editId="464F35DE">
          <wp:simplePos x="0" y="0"/>
          <wp:positionH relativeFrom="column">
            <wp:posOffset>0</wp:posOffset>
          </wp:positionH>
          <wp:positionV relativeFrom="paragraph">
            <wp:posOffset>-701</wp:posOffset>
          </wp:positionV>
          <wp:extent cx="1709928" cy="557784"/>
          <wp:effectExtent l="0" t="0" r="5080" b="0"/>
          <wp:wrapSquare wrapText="bothSides"/>
          <wp:docPr id="1068773737" name="Picture 4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7993147" name="Picture 4" descr="A logo for a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9928" cy="557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alias w:val="Version &amp; Date"/>
        <w:tag w:val="Version &amp; Date"/>
        <w:id w:val="-1289824119"/>
      </w:sdtPr>
      <w:sdtEndPr>
        <w:rPr>
          <w:sz w:val="20"/>
          <w:szCs w:val="20"/>
        </w:rPr>
      </w:sdtEndPr>
      <w:sdtContent>
        <w:r w:rsidR="00484F01">
          <w:rPr>
            <w:sz w:val="20"/>
            <w:szCs w:val="20"/>
          </w:rPr>
          <w:t>Template Version: 1 (3/3/2025 - 11:53 PM)</w:t>
        </w:r>
      </w:sdtContent>
    </w:sdt>
    <w:bookmarkEnd w:id="1"/>
    <w:bookmarkEnd w:id="2"/>
    <w:bookmarkEnd w:id="3"/>
    <w:bookmarkEnd w:id="4"/>
  </w:p>
  <w:p w14:paraId="3C512BAB" w14:textId="01C5B2A4" w:rsidR="004056A7" w:rsidRPr="007F6E61" w:rsidRDefault="004056A7" w:rsidP="007F6E6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F6A08" w14:textId="77777777" w:rsidR="00051108" w:rsidRDefault="00051108" w:rsidP="00051108">
    <w:pPr>
      <w:pStyle w:val="Header"/>
    </w:pPr>
  </w:p>
  <w:p w14:paraId="187B016A" w14:textId="77777777" w:rsidR="00ED3B37" w:rsidRDefault="00ED3B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A2DF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1A83F2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0467CD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D62170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3C45FB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D2CB4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066523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1AE026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2F64D8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090EC0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E7DC3"/>
    <w:multiLevelType w:val="hybridMultilevel"/>
    <w:tmpl w:val="95A6B0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6F3C46"/>
    <w:multiLevelType w:val="hybridMultilevel"/>
    <w:tmpl w:val="36222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5D3CEA"/>
    <w:multiLevelType w:val="hybridMultilevel"/>
    <w:tmpl w:val="59A6CD8A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DE7B39"/>
    <w:multiLevelType w:val="hybridMultilevel"/>
    <w:tmpl w:val="1EE48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B7504"/>
    <w:multiLevelType w:val="hybridMultilevel"/>
    <w:tmpl w:val="CD5E2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973669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4E3759D"/>
    <w:multiLevelType w:val="hybridMultilevel"/>
    <w:tmpl w:val="8AEAB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6D7608"/>
    <w:multiLevelType w:val="hybridMultilevel"/>
    <w:tmpl w:val="C2B06C7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AA14F6A"/>
    <w:multiLevelType w:val="hybridMultilevel"/>
    <w:tmpl w:val="91168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B8F75E5"/>
    <w:multiLevelType w:val="hybridMultilevel"/>
    <w:tmpl w:val="747C4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233B9B"/>
    <w:multiLevelType w:val="hybridMultilevel"/>
    <w:tmpl w:val="B714E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BA77DF"/>
    <w:multiLevelType w:val="hybridMultilevel"/>
    <w:tmpl w:val="E4BEE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D869A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50C3A11"/>
    <w:multiLevelType w:val="hybridMultilevel"/>
    <w:tmpl w:val="B44434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7E7678"/>
    <w:multiLevelType w:val="hybridMultilevel"/>
    <w:tmpl w:val="307EB8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C7E725A"/>
    <w:multiLevelType w:val="hybridMultilevel"/>
    <w:tmpl w:val="54DCC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6B3F7E"/>
    <w:multiLevelType w:val="hybridMultilevel"/>
    <w:tmpl w:val="3B9413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E7F4315"/>
    <w:multiLevelType w:val="hybridMultilevel"/>
    <w:tmpl w:val="43E881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F38095F"/>
    <w:multiLevelType w:val="hybridMultilevel"/>
    <w:tmpl w:val="5FE40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AA0C98"/>
    <w:multiLevelType w:val="hybridMultilevel"/>
    <w:tmpl w:val="997A64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BC6288"/>
    <w:multiLevelType w:val="hybridMultilevel"/>
    <w:tmpl w:val="8A6CEB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D625EF"/>
    <w:multiLevelType w:val="hybridMultilevel"/>
    <w:tmpl w:val="3BD02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273E6B"/>
    <w:multiLevelType w:val="hybridMultilevel"/>
    <w:tmpl w:val="510E19A4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C1133F"/>
    <w:multiLevelType w:val="hybridMultilevel"/>
    <w:tmpl w:val="FD66F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F67585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44C2C06"/>
    <w:multiLevelType w:val="hybridMultilevel"/>
    <w:tmpl w:val="3F6EF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935CAB"/>
    <w:multiLevelType w:val="hybridMultilevel"/>
    <w:tmpl w:val="F9B8C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DD3CF1"/>
    <w:multiLevelType w:val="hybridMultilevel"/>
    <w:tmpl w:val="08A05C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5AA08E7"/>
    <w:multiLevelType w:val="hybridMultilevel"/>
    <w:tmpl w:val="95A6B0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A508E8"/>
    <w:multiLevelType w:val="hybridMultilevel"/>
    <w:tmpl w:val="EDEC1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D34132"/>
    <w:multiLevelType w:val="hybridMultilevel"/>
    <w:tmpl w:val="80CA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2F610F"/>
    <w:multiLevelType w:val="hybridMultilevel"/>
    <w:tmpl w:val="8E9A15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6624D9"/>
    <w:multiLevelType w:val="hybridMultilevel"/>
    <w:tmpl w:val="8F9E03E2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E3560F"/>
    <w:multiLevelType w:val="hybridMultilevel"/>
    <w:tmpl w:val="AD447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0357FD"/>
    <w:multiLevelType w:val="hybridMultilevel"/>
    <w:tmpl w:val="BF06D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2687053">
    <w:abstractNumId w:val="20"/>
  </w:num>
  <w:num w:numId="2" w16cid:durableId="1744982297">
    <w:abstractNumId w:val="38"/>
  </w:num>
  <w:num w:numId="3" w16cid:durableId="1635600935">
    <w:abstractNumId w:val="13"/>
  </w:num>
  <w:num w:numId="4" w16cid:durableId="1659260916">
    <w:abstractNumId w:val="10"/>
  </w:num>
  <w:num w:numId="5" w16cid:durableId="1924531725">
    <w:abstractNumId w:val="29"/>
  </w:num>
  <w:num w:numId="6" w16cid:durableId="1673682194">
    <w:abstractNumId w:val="23"/>
  </w:num>
  <w:num w:numId="7" w16cid:durableId="407309743">
    <w:abstractNumId w:val="18"/>
  </w:num>
  <w:num w:numId="8" w16cid:durableId="2057123567">
    <w:abstractNumId w:val="21"/>
  </w:num>
  <w:num w:numId="9" w16cid:durableId="1156264499">
    <w:abstractNumId w:val="14"/>
  </w:num>
  <w:num w:numId="10" w16cid:durableId="877551460">
    <w:abstractNumId w:val="32"/>
  </w:num>
  <w:num w:numId="11" w16cid:durableId="1560634846">
    <w:abstractNumId w:val="42"/>
  </w:num>
  <w:num w:numId="12" w16cid:durableId="1351373625">
    <w:abstractNumId w:val="27"/>
  </w:num>
  <w:num w:numId="13" w16cid:durableId="1492090660">
    <w:abstractNumId w:val="35"/>
  </w:num>
  <w:num w:numId="14" w16cid:durableId="1429159134">
    <w:abstractNumId w:val="33"/>
  </w:num>
  <w:num w:numId="15" w16cid:durableId="33042038">
    <w:abstractNumId w:val="12"/>
  </w:num>
  <w:num w:numId="16" w16cid:durableId="882524640">
    <w:abstractNumId w:val="40"/>
  </w:num>
  <w:num w:numId="17" w16cid:durableId="115367047">
    <w:abstractNumId w:val="37"/>
  </w:num>
  <w:num w:numId="18" w16cid:durableId="700790325">
    <w:abstractNumId w:val="28"/>
  </w:num>
  <w:num w:numId="19" w16cid:durableId="1812096788">
    <w:abstractNumId w:val="25"/>
  </w:num>
  <w:num w:numId="20" w16cid:durableId="1311981379">
    <w:abstractNumId w:val="19"/>
  </w:num>
  <w:num w:numId="21" w16cid:durableId="668867001">
    <w:abstractNumId w:val="16"/>
  </w:num>
  <w:num w:numId="22" w16cid:durableId="1467238850">
    <w:abstractNumId w:val="39"/>
  </w:num>
  <w:num w:numId="23" w16cid:durableId="35130179">
    <w:abstractNumId w:val="30"/>
  </w:num>
  <w:num w:numId="24" w16cid:durableId="531111439">
    <w:abstractNumId w:val="41"/>
  </w:num>
  <w:num w:numId="25" w16cid:durableId="18089664">
    <w:abstractNumId w:val="31"/>
  </w:num>
  <w:num w:numId="26" w16cid:durableId="911626336">
    <w:abstractNumId w:val="24"/>
  </w:num>
  <w:num w:numId="27" w16cid:durableId="579606622">
    <w:abstractNumId w:val="43"/>
  </w:num>
  <w:num w:numId="28" w16cid:durableId="1554922478">
    <w:abstractNumId w:val="36"/>
  </w:num>
  <w:num w:numId="29" w16cid:durableId="203177394">
    <w:abstractNumId w:val="11"/>
  </w:num>
  <w:num w:numId="30" w16cid:durableId="1500345651">
    <w:abstractNumId w:val="44"/>
  </w:num>
  <w:num w:numId="31" w16cid:durableId="1698313683">
    <w:abstractNumId w:val="17"/>
  </w:num>
  <w:num w:numId="32" w16cid:durableId="284654456">
    <w:abstractNumId w:val="26"/>
  </w:num>
  <w:num w:numId="33" w16cid:durableId="833685460">
    <w:abstractNumId w:val="15"/>
  </w:num>
  <w:num w:numId="34" w16cid:durableId="1410080116">
    <w:abstractNumId w:val="22"/>
  </w:num>
  <w:num w:numId="35" w16cid:durableId="440149599">
    <w:abstractNumId w:val="34"/>
  </w:num>
  <w:num w:numId="36" w16cid:durableId="814760478">
    <w:abstractNumId w:val="9"/>
  </w:num>
  <w:num w:numId="37" w16cid:durableId="1627735966">
    <w:abstractNumId w:val="7"/>
  </w:num>
  <w:num w:numId="38" w16cid:durableId="465851429">
    <w:abstractNumId w:val="6"/>
  </w:num>
  <w:num w:numId="39" w16cid:durableId="58133325">
    <w:abstractNumId w:val="5"/>
  </w:num>
  <w:num w:numId="40" w16cid:durableId="1941331672">
    <w:abstractNumId w:val="4"/>
  </w:num>
  <w:num w:numId="41" w16cid:durableId="1136484241">
    <w:abstractNumId w:val="8"/>
  </w:num>
  <w:num w:numId="42" w16cid:durableId="1419323928">
    <w:abstractNumId w:val="3"/>
  </w:num>
  <w:num w:numId="43" w16cid:durableId="1944149700">
    <w:abstractNumId w:val="2"/>
  </w:num>
  <w:num w:numId="44" w16cid:durableId="866675715">
    <w:abstractNumId w:val="1"/>
  </w:num>
  <w:num w:numId="45" w16cid:durableId="260649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/>
  <w:styleLockTheme/>
  <w:styleLockQFSet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35A"/>
    <w:rsid w:val="0000347D"/>
    <w:rsid w:val="00004A17"/>
    <w:rsid w:val="00006695"/>
    <w:rsid w:val="00023520"/>
    <w:rsid w:val="00025F68"/>
    <w:rsid w:val="00032C2E"/>
    <w:rsid w:val="0003705C"/>
    <w:rsid w:val="00037CEA"/>
    <w:rsid w:val="00050F9A"/>
    <w:rsid w:val="00051108"/>
    <w:rsid w:val="000534E7"/>
    <w:rsid w:val="0008029D"/>
    <w:rsid w:val="000974A9"/>
    <w:rsid w:val="000A6927"/>
    <w:rsid w:val="000A79C6"/>
    <w:rsid w:val="000B01CD"/>
    <w:rsid w:val="000B2F09"/>
    <w:rsid w:val="000B39C0"/>
    <w:rsid w:val="000B759E"/>
    <w:rsid w:val="000D660B"/>
    <w:rsid w:val="000D7E7B"/>
    <w:rsid w:val="000E0A9A"/>
    <w:rsid w:val="000F7B14"/>
    <w:rsid w:val="0010185D"/>
    <w:rsid w:val="00107C09"/>
    <w:rsid w:val="00110117"/>
    <w:rsid w:val="00110464"/>
    <w:rsid w:val="0012459C"/>
    <w:rsid w:val="00130C0F"/>
    <w:rsid w:val="00132CAF"/>
    <w:rsid w:val="001375C4"/>
    <w:rsid w:val="001478AB"/>
    <w:rsid w:val="001603D4"/>
    <w:rsid w:val="00184B2A"/>
    <w:rsid w:val="00193E27"/>
    <w:rsid w:val="0019680C"/>
    <w:rsid w:val="00197D29"/>
    <w:rsid w:val="001B54B1"/>
    <w:rsid w:val="001B6AE5"/>
    <w:rsid w:val="001C4845"/>
    <w:rsid w:val="001C65FE"/>
    <w:rsid w:val="001D26A5"/>
    <w:rsid w:val="001F6D57"/>
    <w:rsid w:val="00213B3C"/>
    <w:rsid w:val="0021537E"/>
    <w:rsid w:val="0022520E"/>
    <w:rsid w:val="00231D74"/>
    <w:rsid w:val="00233E55"/>
    <w:rsid w:val="00234794"/>
    <w:rsid w:val="00236B08"/>
    <w:rsid w:val="00246E02"/>
    <w:rsid w:val="002472D2"/>
    <w:rsid w:val="00263DB6"/>
    <w:rsid w:val="00264182"/>
    <w:rsid w:val="0026428D"/>
    <w:rsid w:val="002647B6"/>
    <w:rsid w:val="0027042A"/>
    <w:rsid w:val="00270F3B"/>
    <w:rsid w:val="0028193E"/>
    <w:rsid w:val="00294656"/>
    <w:rsid w:val="00295CBF"/>
    <w:rsid w:val="002A2C88"/>
    <w:rsid w:val="002A4CF6"/>
    <w:rsid w:val="002B6498"/>
    <w:rsid w:val="002B687B"/>
    <w:rsid w:val="002C5773"/>
    <w:rsid w:val="002C5DB4"/>
    <w:rsid w:val="002D173E"/>
    <w:rsid w:val="002D4282"/>
    <w:rsid w:val="002E48DF"/>
    <w:rsid w:val="002E5FEC"/>
    <w:rsid w:val="002F1664"/>
    <w:rsid w:val="002F7C34"/>
    <w:rsid w:val="00302F67"/>
    <w:rsid w:val="00310A8B"/>
    <w:rsid w:val="00310CF4"/>
    <w:rsid w:val="00312644"/>
    <w:rsid w:val="003211B6"/>
    <w:rsid w:val="00321D2C"/>
    <w:rsid w:val="003270C7"/>
    <w:rsid w:val="00327C38"/>
    <w:rsid w:val="003330B5"/>
    <w:rsid w:val="00333740"/>
    <w:rsid w:val="003408F2"/>
    <w:rsid w:val="00345526"/>
    <w:rsid w:val="00352D85"/>
    <w:rsid w:val="00360ECA"/>
    <w:rsid w:val="00363785"/>
    <w:rsid w:val="00363B97"/>
    <w:rsid w:val="00365D01"/>
    <w:rsid w:val="0036774F"/>
    <w:rsid w:val="003902D8"/>
    <w:rsid w:val="003931B4"/>
    <w:rsid w:val="00395854"/>
    <w:rsid w:val="003B4DCA"/>
    <w:rsid w:val="003B503D"/>
    <w:rsid w:val="003B5208"/>
    <w:rsid w:val="003D1D10"/>
    <w:rsid w:val="003D2F27"/>
    <w:rsid w:val="003D37EA"/>
    <w:rsid w:val="003E5BFF"/>
    <w:rsid w:val="003F4611"/>
    <w:rsid w:val="0040143E"/>
    <w:rsid w:val="00402A8D"/>
    <w:rsid w:val="004041F8"/>
    <w:rsid w:val="0040514A"/>
    <w:rsid w:val="004056A7"/>
    <w:rsid w:val="0041150B"/>
    <w:rsid w:val="00416DCE"/>
    <w:rsid w:val="0041758E"/>
    <w:rsid w:val="004212B2"/>
    <w:rsid w:val="00422246"/>
    <w:rsid w:val="004279E2"/>
    <w:rsid w:val="00427BB0"/>
    <w:rsid w:val="004348A8"/>
    <w:rsid w:val="00436183"/>
    <w:rsid w:val="00437EDE"/>
    <w:rsid w:val="004422E2"/>
    <w:rsid w:val="0044243B"/>
    <w:rsid w:val="0044712E"/>
    <w:rsid w:val="00461373"/>
    <w:rsid w:val="0048449A"/>
    <w:rsid w:val="00484F01"/>
    <w:rsid w:val="00494A0F"/>
    <w:rsid w:val="004A1CB8"/>
    <w:rsid w:val="004B0BDA"/>
    <w:rsid w:val="004B221D"/>
    <w:rsid w:val="004B435B"/>
    <w:rsid w:val="004B7162"/>
    <w:rsid w:val="004B725D"/>
    <w:rsid w:val="004B7E0A"/>
    <w:rsid w:val="004D51F1"/>
    <w:rsid w:val="004D5424"/>
    <w:rsid w:val="004E2A26"/>
    <w:rsid w:val="004E47F3"/>
    <w:rsid w:val="004E4E90"/>
    <w:rsid w:val="004E50D0"/>
    <w:rsid w:val="004E6115"/>
    <w:rsid w:val="004F6809"/>
    <w:rsid w:val="004F7917"/>
    <w:rsid w:val="00503F76"/>
    <w:rsid w:val="00504AE0"/>
    <w:rsid w:val="005132FF"/>
    <w:rsid w:val="00541215"/>
    <w:rsid w:val="00542E8D"/>
    <w:rsid w:val="00550D75"/>
    <w:rsid w:val="00551EF6"/>
    <w:rsid w:val="00562E65"/>
    <w:rsid w:val="005745A3"/>
    <w:rsid w:val="00574AFF"/>
    <w:rsid w:val="005A6FCE"/>
    <w:rsid w:val="005B0CE2"/>
    <w:rsid w:val="005B5927"/>
    <w:rsid w:val="005B717A"/>
    <w:rsid w:val="005C3049"/>
    <w:rsid w:val="005D12CB"/>
    <w:rsid w:val="005D147B"/>
    <w:rsid w:val="005F0EC2"/>
    <w:rsid w:val="005F48F3"/>
    <w:rsid w:val="005F56CA"/>
    <w:rsid w:val="006001F5"/>
    <w:rsid w:val="00603603"/>
    <w:rsid w:val="006053AB"/>
    <w:rsid w:val="00613579"/>
    <w:rsid w:val="0062359C"/>
    <w:rsid w:val="00630314"/>
    <w:rsid w:val="0064107B"/>
    <w:rsid w:val="00644544"/>
    <w:rsid w:val="00644F81"/>
    <w:rsid w:val="00662D66"/>
    <w:rsid w:val="006721F2"/>
    <w:rsid w:val="00672EA9"/>
    <w:rsid w:val="006753AB"/>
    <w:rsid w:val="00677A90"/>
    <w:rsid w:val="0068207D"/>
    <w:rsid w:val="006874E3"/>
    <w:rsid w:val="00691650"/>
    <w:rsid w:val="00693A20"/>
    <w:rsid w:val="006B2593"/>
    <w:rsid w:val="006D354B"/>
    <w:rsid w:val="006E213C"/>
    <w:rsid w:val="006E3C38"/>
    <w:rsid w:val="006F13A1"/>
    <w:rsid w:val="006F2468"/>
    <w:rsid w:val="006F5BF2"/>
    <w:rsid w:val="0070120C"/>
    <w:rsid w:val="007134AA"/>
    <w:rsid w:val="007162E5"/>
    <w:rsid w:val="00721BB5"/>
    <w:rsid w:val="0072654B"/>
    <w:rsid w:val="00726FCB"/>
    <w:rsid w:val="0073184D"/>
    <w:rsid w:val="00731D44"/>
    <w:rsid w:val="00732A56"/>
    <w:rsid w:val="00742005"/>
    <w:rsid w:val="0074566A"/>
    <w:rsid w:val="00751CA1"/>
    <w:rsid w:val="00767994"/>
    <w:rsid w:val="00781F93"/>
    <w:rsid w:val="00785593"/>
    <w:rsid w:val="00797103"/>
    <w:rsid w:val="007A419D"/>
    <w:rsid w:val="007B6A97"/>
    <w:rsid w:val="007C3402"/>
    <w:rsid w:val="007C3876"/>
    <w:rsid w:val="007D41A1"/>
    <w:rsid w:val="007E1745"/>
    <w:rsid w:val="007F4466"/>
    <w:rsid w:val="007F5433"/>
    <w:rsid w:val="007F5EEF"/>
    <w:rsid w:val="007F6E61"/>
    <w:rsid w:val="00806D6C"/>
    <w:rsid w:val="00811E37"/>
    <w:rsid w:val="00815471"/>
    <w:rsid w:val="0081595E"/>
    <w:rsid w:val="00815F7F"/>
    <w:rsid w:val="0082134A"/>
    <w:rsid w:val="008423EF"/>
    <w:rsid w:val="00845A74"/>
    <w:rsid w:val="0085596C"/>
    <w:rsid w:val="008620B1"/>
    <w:rsid w:val="00874489"/>
    <w:rsid w:val="008747D8"/>
    <w:rsid w:val="00881AC2"/>
    <w:rsid w:val="00882961"/>
    <w:rsid w:val="00883777"/>
    <w:rsid w:val="00885C03"/>
    <w:rsid w:val="0089297B"/>
    <w:rsid w:val="008A7F30"/>
    <w:rsid w:val="008C16E0"/>
    <w:rsid w:val="008C489A"/>
    <w:rsid w:val="008D0C44"/>
    <w:rsid w:val="008D1FC1"/>
    <w:rsid w:val="008D514C"/>
    <w:rsid w:val="008D633C"/>
    <w:rsid w:val="008E44FA"/>
    <w:rsid w:val="008E48F6"/>
    <w:rsid w:val="008E5CF6"/>
    <w:rsid w:val="008F3A9E"/>
    <w:rsid w:val="00907810"/>
    <w:rsid w:val="00912B28"/>
    <w:rsid w:val="00914909"/>
    <w:rsid w:val="00914CD6"/>
    <w:rsid w:val="009150B3"/>
    <w:rsid w:val="00921789"/>
    <w:rsid w:val="00921D20"/>
    <w:rsid w:val="00924160"/>
    <w:rsid w:val="00924EC2"/>
    <w:rsid w:val="0093644C"/>
    <w:rsid w:val="0094514E"/>
    <w:rsid w:val="00950186"/>
    <w:rsid w:val="009521F6"/>
    <w:rsid w:val="009716F4"/>
    <w:rsid w:val="00974349"/>
    <w:rsid w:val="00974688"/>
    <w:rsid w:val="009825DC"/>
    <w:rsid w:val="00985D49"/>
    <w:rsid w:val="00985DFC"/>
    <w:rsid w:val="009867CF"/>
    <w:rsid w:val="00990B74"/>
    <w:rsid w:val="009911DF"/>
    <w:rsid w:val="0099410D"/>
    <w:rsid w:val="00995979"/>
    <w:rsid w:val="009A43F2"/>
    <w:rsid w:val="009A70AE"/>
    <w:rsid w:val="009B1A41"/>
    <w:rsid w:val="009B26F6"/>
    <w:rsid w:val="009B302F"/>
    <w:rsid w:val="009B68D5"/>
    <w:rsid w:val="009C23FA"/>
    <w:rsid w:val="009C2E0C"/>
    <w:rsid w:val="009C60EE"/>
    <w:rsid w:val="009E09BA"/>
    <w:rsid w:val="009E70D1"/>
    <w:rsid w:val="009E7D2E"/>
    <w:rsid w:val="009F06FB"/>
    <w:rsid w:val="009F297F"/>
    <w:rsid w:val="00A02E91"/>
    <w:rsid w:val="00A10204"/>
    <w:rsid w:val="00A13C08"/>
    <w:rsid w:val="00A15B89"/>
    <w:rsid w:val="00A21F48"/>
    <w:rsid w:val="00A25AA7"/>
    <w:rsid w:val="00A35CD9"/>
    <w:rsid w:val="00A43215"/>
    <w:rsid w:val="00A438AA"/>
    <w:rsid w:val="00A44BD4"/>
    <w:rsid w:val="00A47774"/>
    <w:rsid w:val="00A47EA8"/>
    <w:rsid w:val="00A52BA2"/>
    <w:rsid w:val="00A5511F"/>
    <w:rsid w:val="00A62E53"/>
    <w:rsid w:val="00A6347D"/>
    <w:rsid w:val="00A6422E"/>
    <w:rsid w:val="00A6694C"/>
    <w:rsid w:val="00A72571"/>
    <w:rsid w:val="00A75B65"/>
    <w:rsid w:val="00A7641D"/>
    <w:rsid w:val="00A77113"/>
    <w:rsid w:val="00A93EBD"/>
    <w:rsid w:val="00AB1A37"/>
    <w:rsid w:val="00AB6122"/>
    <w:rsid w:val="00AC00BF"/>
    <w:rsid w:val="00AC6D8F"/>
    <w:rsid w:val="00AD27EE"/>
    <w:rsid w:val="00AD578F"/>
    <w:rsid w:val="00AF5219"/>
    <w:rsid w:val="00AF535A"/>
    <w:rsid w:val="00B05768"/>
    <w:rsid w:val="00B10B19"/>
    <w:rsid w:val="00B1404E"/>
    <w:rsid w:val="00B14E3F"/>
    <w:rsid w:val="00B174FE"/>
    <w:rsid w:val="00B30D89"/>
    <w:rsid w:val="00B31B6C"/>
    <w:rsid w:val="00B40DB7"/>
    <w:rsid w:val="00B42575"/>
    <w:rsid w:val="00B4593E"/>
    <w:rsid w:val="00B5299A"/>
    <w:rsid w:val="00B67966"/>
    <w:rsid w:val="00B7045E"/>
    <w:rsid w:val="00B74191"/>
    <w:rsid w:val="00B9773E"/>
    <w:rsid w:val="00BA3814"/>
    <w:rsid w:val="00BC43BB"/>
    <w:rsid w:val="00BC75DE"/>
    <w:rsid w:val="00BC7D1A"/>
    <w:rsid w:val="00BD079A"/>
    <w:rsid w:val="00BD6295"/>
    <w:rsid w:val="00BE3C61"/>
    <w:rsid w:val="00BF0AD6"/>
    <w:rsid w:val="00BF0DAD"/>
    <w:rsid w:val="00BF40D5"/>
    <w:rsid w:val="00BF746D"/>
    <w:rsid w:val="00C03777"/>
    <w:rsid w:val="00C037F8"/>
    <w:rsid w:val="00C04B8F"/>
    <w:rsid w:val="00C205F4"/>
    <w:rsid w:val="00C2302F"/>
    <w:rsid w:val="00C30ACC"/>
    <w:rsid w:val="00C33C83"/>
    <w:rsid w:val="00C36AD2"/>
    <w:rsid w:val="00C4425D"/>
    <w:rsid w:val="00C52DC6"/>
    <w:rsid w:val="00C60DDC"/>
    <w:rsid w:val="00C61EFE"/>
    <w:rsid w:val="00C67069"/>
    <w:rsid w:val="00C73C7E"/>
    <w:rsid w:val="00C8762D"/>
    <w:rsid w:val="00C96F60"/>
    <w:rsid w:val="00CA1ECE"/>
    <w:rsid w:val="00CA75BC"/>
    <w:rsid w:val="00CC4810"/>
    <w:rsid w:val="00CC5D22"/>
    <w:rsid w:val="00CC7FCF"/>
    <w:rsid w:val="00CD3C2C"/>
    <w:rsid w:val="00CD680E"/>
    <w:rsid w:val="00CE2065"/>
    <w:rsid w:val="00CE4E6F"/>
    <w:rsid w:val="00CE7944"/>
    <w:rsid w:val="00CF0AE9"/>
    <w:rsid w:val="00CF2339"/>
    <w:rsid w:val="00CF5FC1"/>
    <w:rsid w:val="00D07AB6"/>
    <w:rsid w:val="00D20547"/>
    <w:rsid w:val="00D2159A"/>
    <w:rsid w:val="00D26419"/>
    <w:rsid w:val="00D3758C"/>
    <w:rsid w:val="00D472F1"/>
    <w:rsid w:val="00D511D3"/>
    <w:rsid w:val="00D55018"/>
    <w:rsid w:val="00D57922"/>
    <w:rsid w:val="00D66E0D"/>
    <w:rsid w:val="00D72754"/>
    <w:rsid w:val="00D7298D"/>
    <w:rsid w:val="00D83031"/>
    <w:rsid w:val="00D874BA"/>
    <w:rsid w:val="00D90941"/>
    <w:rsid w:val="00D964F2"/>
    <w:rsid w:val="00DA3026"/>
    <w:rsid w:val="00DB0BFF"/>
    <w:rsid w:val="00DB34D0"/>
    <w:rsid w:val="00DB5CB0"/>
    <w:rsid w:val="00DC0002"/>
    <w:rsid w:val="00DC40C1"/>
    <w:rsid w:val="00DD073B"/>
    <w:rsid w:val="00DD1580"/>
    <w:rsid w:val="00DD1BDB"/>
    <w:rsid w:val="00DD5B4D"/>
    <w:rsid w:val="00DE0AB0"/>
    <w:rsid w:val="00DE4EB2"/>
    <w:rsid w:val="00DF14C7"/>
    <w:rsid w:val="00DF2748"/>
    <w:rsid w:val="00DF34F4"/>
    <w:rsid w:val="00E02E80"/>
    <w:rsid w:val="00E065AA"/>
    <w:rsid w:val="00E072A6"/>
    <w:rsid w:val="00E21CB5"/>
    <w:rsid w:val="00E2750E"/>
    <w:rsid w:val="00E30FE2"/>
    <w:rsid w:val="00E368E5"/>
    <w:rsid w:val="00E42460"/>
    <w:rsid w:val="00E462B1"/>
    <w:rsid w:val="00E50441"/>
    <w:rsid w:val="00E50684"/>
    <w:rsid w:val="00E55DF5"/>
    <w:rsid w:val="00E632F0"/>
    <w:rsid w:val="00E71FF1"/>
    <w:rsid w:val="00E75C75"/>
    <w:rsid w:val="00E77672"/>
    <w:rsid w:val="00E80649"/>
    <w:rsid w:val="00E8381C"/>
    <w:rsid w:val="00E97C49"/>
    <w:rsid w:val="00EB59CE"/>
    <w:rsid w:val="00EB7653"/>
    <w:rsid w:val="00EC390C"/>
    <w:rsid w:val="00ED3720"/>
    <w:rsid w:val="00ED3B37"/>
    <w:rsid w:val="00EE7F25"/>
    <w:rsid w:val="00EF237D"/>
    <w:rsid w:val="00EF3107"/>
    <w:rsid w:val="00EF346B"/>
    <w:rsid w:val="00EF7D5F"/>
    <w:rsid w:val="00F064F1"/>
    <w:rsid w:val="00F0658D"/>
    <w:rsid w:val="00F07E2F"/>
    <w:rsid w:val="00F1161B"/>
    <w:rsid w:val="00F3556F"/>
    <w:rsid w:val="00F37E39"/>
    <w:rsid w:val="00F40BC0"/>
    <w:rsid w:val="00F457C1"/>
    <w:rsid w:val="00F461F0"/>
    <w:rsid w:val="00F61FC0"/>
    <w:rsid w:val="00F664ED"/>
    <w:rsid w:val="00F71BEC"/>
    <w:rsid w:val="00F748D4"/>
    <w:rsid w:val="00F77B05"/>
    <w:rsid w:val="00F83548"/>
    <w:rsid w:val="00F858DC"/>
    <w:rsid w:val="00F90621"/>
    <w:rsid w:val="00F971E2"/>
    <w:rsid w:val="00FA4A36"/>
    <w:rsid w:val="00FB12B1"/>
    <w:rsid w:val="00FC3844"/>
    <w:rsid w:val="00FD2301"/>
    <w:rsid w:val="00FD5368"/>
    <w:rsid w:val="00FD6A8D"/>
    <w:rsid w:val="00FF0036"/>
    <w:rsid w:val="00FF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20E9C7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1" w:defUIPriority="99" w:defSemiHidden="0" w:defUnhideWhenUsed="0" w:defQFormat="0" w:count="376">
    <w:lsdException w:name="Normal" w:locked="0" w:uiPriority="0"/>
    <w:lsdException w:name="heading 1" w:uiPriority="9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iPriority="2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0" w:semiHidden="1" w:unhideWhenUsed="1"/>
    <w:lsdException w:name="List Number" w:locked="0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locked="0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locked="0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semiHidden="1" w:unhideWhenUsed="1"/>
    <w:lsdException w:name="HTML Address" w:locked="0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locked="0" w:semiHidden="1" w:unhideWhenUsed="1"/>
    <w:lsdException w:name="Smart Link" w:semiHidden="1" w:unhideWhenUsed="1"/>
  </w:latentStyles>
  <w:style w:type="paragraph" w:default="1" w:styleId="Normal">
    <w:name w:val="Normal"/>
    <w:rsid w:val="00051108"/>
    <w:pPr>
      <w:spacing w:after="200" w:line="288" w:lineRule="auto"/>
    </w:pPr>
    <w:rPr>
      <w:rFonts w:ascii="Aptos" w:eastAsiaTheme="minorEastAsia" w:hAnsi="Aptos"/>
      <w:kern w:val="0"/>
      <w:szCs w:val="21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locked/>
    <w:rsid w:val="00051108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B68C1F" w:themeColor="accent6" w:themeShade="BF"/>
      <w:sz w:val="40"/>
      <w:szCs w:val="40"/>
    </w:rPr>
  </w:style>
  <w:style w:type="paragraph" w:styleId="Heading2">
    <w:name w:val="heading 2"/>
    <w:aliases w:val="Meadows - Heading 2,Meadows Heading 2,Heading 2 Meadows"/>
    <w:basedOn w:val="Normal"/>
    <w:next w:val="Normal"/>
    <w:link w:val="Heading2Char"/>
    <w:uiPriority w:val="9"/>
    <w:unhideWhenUsed/>
    <w:qFormat/>
    <w:rsid w:val="00051108"/>
    <w:pPr>
      <w:keepNext/>
      <w:keepLines/>
      <w:spacing w:before="80" w:after="80" w:line="240" w:lineRule="auto"/>
      <w:jc w:val="center"/>
      <w:outlineLvl w:val="1"/>
    </w:pPr>
    <w:rPr>
      <w:rFonts w:eastAsiaTheme="majorEastAsia" w:cstheme="majorBidi"/>
      <w:color w:val="B68C1F" w:themeColor="accent6" w:themeShade="BF"/>
      <w:sz w:val="28"/>
      <w:szCs w:val="28"/>
    </w:rPr>
  </w:style>
  <w:style w:type="paragraph" w:styleId="Heading3">
    <w:name w:val="heading 3"/>
    <w:aliases w:val="Heading 3 - Meadows,Meadows - Heading 3,Heading 3 Meadows"/>
    <w:basedOn w:val="Normal"/>
    <w:next w:val="Normal"/>
    <w:link w:val="Heading3Char"/>
    <w:uiPriority w:val="9"/>
    <w:unhideWhenUsed/>
    <w:qFormat/>
    <w:locked/>
    <w:rsid w:val="00051108"/>
    <w:pPr>
      <w:keepNext/>
      <w:keepLines/>
      <w:spacing w:after="0" w:line="360" w:lineRule="auto"/>
      <w:ind w:left="288" w:right="-144"/>
      <w:outlineLvl w:val="2"/>
    </w:pPr>
    <w:rPr>
      <w:rFonts w:eastAsiaTheme="majorEastAsia" w:cstheme="majorBidi"/>
      <w:color w:val="B68C1F" w:themeColor="accent6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locked/>
    <w:rsid w:val="00051108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DEB340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0511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DEB340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05110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DEB340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05110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DEB340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05110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DEB340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05110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DEB340" w:themeColor="accent6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locked/>
    <w:rsid w:val="000511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locked/>
    <w:rsid w:val="00051108"/>
    <w:rPr>
      <w:color w:val="A8BF4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locked/>
    <w:rsid w:val="0005110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semiHidden/>
    <w:unhideWhenUsed/>
    <w:locked/>
    <w:rsid w:val="00051108"/>
    <w:pPr>
      <w:spacing w:before="100" w:beforeAutospacing="1" w:after="100" w:afterAutospacing="1"/>
    </w:pPr>
    <w:rPr>
      <w:rFonts w:cs="Aptos"/>
    </w:rPr>
  </w:style>
  <w:style w:type="paragraph" w:styleId="Header">
    <w:name w:val="header"/>
    <w:basedOn w:val="Normal"/>
    <w:link w:val="HeaderChar"/>
    <w:uiPriority w:val="21"/>
    <w:unhideWhenUsed/>
    <w:locked/>
    <w:rsid w:val="000511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21"/>
    <w:rsid w:val="00051108"/>
    <w:rPr>
      <w:rFonts w:ascii="Aptos" w:eastAsiaTheme="minorEastAsia" w:hAnsi="Aptos"/>
      <w:kern w:val="0"/>
      <w:szCs w:val="21"/>
      <w14:ligatures w14:val="none"/>
    </w:rPr>
  </w:style>
  <w:style w:type="paragraph" w:styleId="Footer">
    <w:name w:val="footer"/>
    <w:basedOn w:val="Normal"/>
    <w:link w:val="FooterChar"/>
    <w:uiPriority w:val="99"/>
    <w:unhideWhenUsed/>
    <w:locked/>
    <w:rsid w:val="000511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1108"/>
    <w:rPr>
      <w:rFonts w:ascii="Aptos" w:eastAsiaTheme="minorEastAsia" w:hAnsi="Aptos"/>
      <w:kern w:val="0"/>
      <w:szCs w:val="21"/>
      <w14:ligatures w14:val="none"/>
    </w:rPr>
  </w:style>
  <w:style w:type="character" w:styleId="PlaceholderText">
    <w:name w:val="Placeholder Text"/>
    <w:basedOn w:val="DefaultParagraphFont"/>
    <w:uiPriority w:val="99"/>
    <w:locked/>
    <w:rsid w:val="00051108"/>
    <w:rPr>
      <w:color w:val="auto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051108"/>
    <w:rPr>
      <w:color w:val="B4CA80" w:themeColor="followedHyperlink"/>
      <w:u w:val="single"/>
    </w:rPr>
  </w:style>
  <w:style w:type="character" w:customStyle="1" w:styleId="Heading2Char">
    <w:name w:val="Heading 2 Char"/>
    <w:aliases w:val="Meadows - Heading 2 Char,Meadows Heading 2 Char,Heading 2 Meadows Char"/>
    <w:basedOn w:val="DefaultParagraphFont"/>
    <w:link w:val="Heading2"/>
    <w:uiPriority w:val="9"/>
    <w:rsid w:val="00051108"/>
    <w:rPr>
      <w:rFonts w:ascii="Aptos" w:eastAsiaTheme="majorEastAsia" w:hAnsi="Aptos" w:cstheme="majorBidi"/>
      <w:color w:val="B68C1F" w:themeColor="accent6" w:themeShade="BF"/>
      <w:kern w:val="0"/>
      <w:sz w:val="28"/>
      <w:szCs w:val="28"/>
      <w14:ligatures w14:val="none"/>
    </w:rPr>
  </w:style>
  <w:style w:type="paragraph" w:styleId="Revision">
    <w:name w:val="Revision"/>
    <w:hidden/>
    <w:uiPriority w:val="99"/>
    <w:semiHidden/>
    <w:rsid w:val="00A13C08"/>
  </w:style>
  <w:style w:type="paragraph" w:styleId="NoSpacing">
    <w:name w:val="No Spacing"/>
    <w:uiPriority w:val="1"/>
    <w:locked/>
    <w:rsid w:val="00051108"/>
    <w:rPr>
      <w:rFonts w:eastAsiaTheme="minorEastAsia"/>
      <w:kern w:val="0"/>
      <w:sz w:val="21"/>
      <w:szCs w:val="21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051108"/>
    <w:rPr>
      <w:rFonts w:asciiTheme="majorHAnsi" w:eastAsiaTheme="majorEastAsia" w:hAnsiTheme="majorHAnsi" w:cstheme="majorBidi"/>
      <w:color w:val="B68C1F" w:themeColor="accent6" w:themeShade="BF"/>
      <w:kern w:val="0"/>
      <w:sz w:val="40"/>
      <w:szCs w:val="40"/>
      <w14:ligatures w14:val="none"/>
    </w:rPr>
  </w:style>
  <w:style w:type="paragraph" w:customStyle="1" w:styleId="Meadows-Normal">
    <w:name w:val="Meadows - Normal"/>
    <w:basedOn w:val="Normal"/>
    <w:link w:val="Meadows-NormalChar"/>
    <w:autoRedefine/>
    <w:rsid w:val="00E065AA"/>
  </w:style>
  <w:style w:type="character" w:customStyle="1" w:styleId="Meadows-NormalChar">
    <w:name w:val="Meadows - Normal Char"/>
    <w:basedOn w:val="DefaultParagraphFont"/>
    <w:link w:val="Meadows-Normal"/>
    <w:rsid w:val="00E065AA"/>
    <w:rPr>
      <w:rFonts w:ascii="Aptos" w:eastAsiaTheme="minorEastAsia" w:hAnsi="Aptos"/>
      <w:kern w:val="0"/>
      <w:szCs w:val="21"/>
      <w14:ligatures w14:val="none"/>
    </w:rPr>
  </w:style>
  <w:style w:type="character" w:customStyle="1" w:styleId="Heading3Char">
    <w:name w:val="Heading 3 Char"/>
    <w:aliases w:val="Heading 3 - Meadows Char,Meadows - Heading 3 Char,Heading 3 Meadows Char"/>
    <w:basedOn w:val="DefaultParagraphFont"/>
    <w:link w:val="Heading3"/>
    <w:uiPriority w:val="9"/>
    <w:rsid w:val="00051108"/>
    <w:rPr>
      <w:rFonts w:ascii="Aptos" w:eastAsiaTheme="majorEastAsia" w:hAnsi="Aptos" w:cstheme="majorBidi"/>
      <w:color w:val="B68C1F" w:themeColor="accent6" w:themeShade="BF"/>
      <w:kern w:val="0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1108"/>
    <w:rPr>
      <w:rFonts w:asciiTheme="majorHAnsi" w:eastAsiaTheme="majorEastAsia" w:hAnsiTheme="majorHAnsi" w:cstheme="majorBidi"/>
      <w:color w:val="DEB340" w:themeColor="accent6"/>
      <w:kern w:val="0"/>
      <w:sz w:val="22"/>
      <w:szCs w:val="22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1108"/>
    <w:rPr>
      <w:rFonts w:asciiTheme="majorHAnsi" w:eastAsiaTheme="majorEastAsia" w:hAnsiTheme="majorHAnsi" w:cstheme="majorBidi"/>
      <w:i/>
      <w:iCs/>
      <w:color w:val="DEB340" w:themeColor="accent6"/>
      <w:kern w:val="0"/>
      <w:sz w:val="22"/>
      <w:szCs w:val="22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1108"/>
    <w:rPr>
      <w:rFonts w:asciiTheme="majorHAnsi" w:eastAsiaTheme="majorEastAsia" w:hAnsiTheme="majorHAnsi" w:cstheme="majorBidi"/>
      <w:color w:val="DEB340" w:themeColor="accent6"/>
      <w:kern w:val="0"/>
      <w:szCs w:val="21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1108"/>
    <w:rPr>
      <w:rFonts w:asciiTheme="majorHAnsi" w:eastAsiaTheme="majorEastAsia" w:hAnsiTheme="majorHAnsi" w:cstheme="majorBidi"/>
      <w:b/>
      <w:bCs/>
      <w:color w:val="DEB340" w:themeColor="accent6"/>
      <w:kern w:val="0"/>
      <w:szCs w:val="21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1108"/>
    <w:rPr>
      <w:rFonts w:asciiTheme="majorHAnsi" w:eastAsiaTheme="majorEastAsia" w:hAnsiTheme="majorHAnsi" w:cstheme="majorBidi"/>
      <w:b/>
      <w:bCs/>
      <w:i/>
      <w:iCs/>
      <w:color w:val="DEB340" w:themeColor="accent6"/>
      <w:kern w:val="0"/>
      <w:sz w:val="20"/>
      <w:szCs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1108"/>
    <w:rPr>
      <w:rFonts w:asciiTheme="majorHAnsi" w:eastAsiaTheme="majorEastAsia" w:hAnsiTheme="majorHAnsi" w:cstheme="majorBidi"/>
      <w:i/>
      <w:iCs/>
      <w:color w:val="DEB340" w:themeColor="accent6"/>
      <w:kern w:val="0"/>
      <w:sz w:val="20"/>
      <w:szCs w:val="20"/>
      <w14:ligatures w14:val="none"/>
    </w:rPr>
  </w:style>
  <w:style w:type="paragraph" w:styleId="Caption">
    <w:name w:val="caption"/>
    <w:basedOn w:val="Normal"/>
    <w:next w:val="Normal"/>
    <w:uiPriority w:val="35"/>
    <w:semiHidden/>
    <w:unhideWhenUsed/>
    <w:qFormat/>
    <w:locked/>
    <w:rsid w:val="00051108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locked/>
    <w:rsid w:val="00051108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051108"/>
    <w:rPr>
      <w:rFonts w:asciiTheme="majorHAnsi" w:eastAsiaTheme="majorEastAsia" w:hAnsiTheme="majorHAnsi" w:cstheme="majorBidi"/>
      <w:color w:val="262626" w:themeColor="text1" w:themeTint="D9"/>
      <w:spacing w:val="-15"/>
      <w:kern w:val="0"/>
      <w:sz w:val="96"/>
      <w:szCs w:val="9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locked/>
    <w:rsid w:val="0005110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051108"/>
    <w:rPr>
      <w:rFonts w:asciiTheme="majorHAnsi" w:eastAsiaTheme="majorEastAsia" w:hAnsiTheme="majorHAnsi" w:cstheme="majorBidi"/>
      <w:kern w:val="0"/>
      <w:sz w:val="30"/>
      <w:szCs w:val="30"/>
      <w14:ligatures w14:val="none"/>
    </w:rPr>
  </w:style>
  <w:style w:type="character" w:styleId="Strong">
    <w:name w:val="Strong"/>
    <w:basedOn w:val="DefaultParagraphFont"/>
    <w:uiPriority w:val="22"/>
    <w:qFormat/>
    <w:locked/>
    <w:rsid w:val="00051108"/>
    <w:rPr>
      <w:b/>
      <w:bCs/>
    </w:rPr>
  </w:style>
  <w:style w:type="character" w:styleId="Emphasis">
    <w:name w:val="Emphasis"/>
    <w:aliases w:val="Bold"/>
    <w:basedOn w:val="DefaultParagraphFont"/>
    <w:uiPriority w:val="20"/>
    <w:qFormat/>
    <w:locked/>
    <w:rsid w:val="00051108"/>
    <w:rPr>
      <w:i/>
      <w:iCs/>
      <w:color w:val="DEB340" w:themeColor="accent6"/>
    </w:rPr>
  </w:style>
  <w:style w:type="paragraph" w:styleId="Quote">
    <w:name w:val="Quote"/>
    <w:basedOn w:val="Normal"/>
    <w:next w:val="Normal"/>
    <w:link w:val="QuoteChar"/>
    <w:uiPriority w:val="29"/>
    <w:locked/>
    <w:rsid w:val="00051108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051108"/>
    <w:rPr>
      <w:rFonts w:ascii="Aptos" w:eastAsiaTheme="minorEastAsia" w:hAnsi="Aptos"/>
      <w:i/>
      <w:iCs/>
      <w:color w:val="262626" w:themeColor="text1" w:themeTint="D9"/>
      <w:kern w:val="0"/>
      <w:szCs w:val="21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locked/>
    <w:rsid w:val="00051108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DEB340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1108"/>
    <w:rPr>
      <w:rFonts w:asciiTheme="majorHAnsi" w:eastAsiaTheme="majorEastAsia" w:hAnsiTheme="majorHAnsi" w:cstheme="majorBidi"/>
      <w:i/>
      <w:iCs/>
      <w:color w:val="DEB340" w:themeColor="accent6"/>
      <w:kern w:val="0"/>
      <w:sz w:val="32"/>
      <w:szCs w:val="32"/>
      <w14:ligatures w14:val="none"/>
    </w:rPr>
  </w:style>
  <w:style w:type="character" w:styleId="SubtleEmphasis">
    <w:name w:val="Subtle Emphasis"/>
    <w:aliases w:val="Italic"/>
    <w:basedOn w:val="DefaultParagraphFont"/>
    <w:uiPriority w:val="19"/>
    <w:qFormat/>
    <w:locked/>
    <w:rsid w:val="00051108"/>
    <w:rPr>
      <w:i/>
      <w:iCs/>
    </w:rPr>
  </w:style>
  <w:style w:type="character" w:styleId="IntenseEmphasis">
    <w:name w:val="Intense Emphasis"/>
    <w:basedOn w:val="DefaultParagraphFont"/>
    <w:uiPriority w:val="21"/>
    <w:locked/>
    <w:rsid w:val="0005110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locked/>
    <w:rsid w:val="00051108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locked/>
    <w:rsid w:val="00051108"/>
    <w:rPr>
      <w:b/>
      <w:bCs/>
      <w:smallCaps/>
      <w:color w:val="DEB340" w:themeColor="accent6"/>
    </w:rPr>
  </w:style>
  <w:style w:type="character" w:styleId="BookTitle">
    <w:name w:val="Book Title"/>
    <w:basedOn w:val="DefaultParagraphFont"/>
    <w:uiPriority w:val="33"/>
    <w:locked/>
    <w:rsid w:val="00051108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locked/>
    <w:rsid w:val="00051108"/>
    <w:pPr>
      <w:outlineLvl w:val="9"/>
    </w:pPr>
  </w:style>
  <w:style w:type="numbering" w:styleId="111111">
    <w:name w:val="Outline List 2"/>
    <w:basedOn w:val="NoList"/>
    <w:uiPriority w:val="99"/>
    <w:semiHidden/>
    <w:unhideWhenUsed/>
    <w:locked/>
    <w:rsid w:val="00051108"/>
    <w:pPr>
      <w:numPr>
        <w:numId w:val="33"/>
      </w:numPr>
    </w:pPr>
  </w:style>
  <w:style w:type="numbering" w:styleId="1ai">
    <w:name w:val="Outline List 1"/>
    <w:basedOn w:val="NoList"/>
    <w:uiPriority w:val="99"/>
    <w:semiHidden/>
    <w:unhideWhenUsed/>
    <w:locked/>
    <w:rsid w:val="00051108"/>
    <w:pPr>
      <w:numPr>
        <w:numId w:val="34"/>
      </w:numPr>
    </w:pPr>
  </w:style>
  <w:style w:type="numbering" w:styleId="ArticleSection">
    <w:name w:val="Outline List 3"/>
    <w:basedOn w:val="NoList"/>
    <w:uiPriority w:val="99"/>
    <w:semiHidden/>
    <w:unhideWhenUsed/>
    <w:locked/>
    <w:rsid w:val="00051108"/>
    <w:pPr>
      <w:numPr>
        <w:numId w:val="35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051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108"/>
    <w:rPr>
      <w:rFonts w:ascii="Segoe UI" w:eastAsiaTheme="minorEastAsia" w:hAnsi="Segoe UI" w:cs="Segoe UI"/>
      <w:kern w:val="0"/>
      <w:sz w:val="18"/>
      <w:szCs w:val="18"/>
      <w14:ligatures w14:val="none"/>
    </w:rPr>
  </w:style>
  <w:style w:type="paragraph" w:styleId="Bibliography">
    <w:name w:val="Bibliography"/>
    <w:basedOn w:val="Normal"/>
    <w:next w:val="Normal"/>
    <w:uiPriority w:val="37"/>
    <w:semiHidden/>
    <w:unhideWhenUsed/>
    <w:locked/>
    <w:rsid w:val="00051108"/>
  </w:style>
  <w:style w:type="paragraph" w:styleId="BlockText">
    <w:name w:val="Block Text"/>
    <w:basedOn w:val="Normal"/>
    <w:uiPriority w:val="99"/>
    <w:semiHidden/>
    <w:unhideWhenUsed/>
    <w:locked/>
    <w:rsid w:val="00051108"/>
    <w:pPr>
      <w:pBdr>
        <w:top w:val="single" w:sz="2" w:space="10" w:color="83992A" w:themeColor="accent1"/>
        <w:left w:val="single" w:sz="2" w:space="10" w:color="83992A" w:themeColor="accent1"/>
        <w:bottom w:val="single" w:sz="2" w:space="10" w:color="83992A" w:themeColor="accent1"/>
        <w:right w:val="single" w:sz="2" w:space="10" w:color="83992A" w:themeColor="accent1"/>
      </w:pBdr>
      <w:ind w:left="1152" w:right="1152"/>
    </w:pPr>
    <w:rPr>
      <w:rFonts w:asciiTheme="minorHAnsi" w:hAnsiTheme="minorHAnsi"/>
      <w:i/>
      <w:iCs/>
      <w:color w:val="83992A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locked/>
    <w:rsid w:val="0005110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paragraph" w:styleId="BodyText2">
    <w:name w:val="Body Text 2"/>
    <w:basedOn w:val="Normal"/>
    <w:link w:val="BodyText2Char"/>
    <w:uiPriority w:val="99"/>
    <w:semiHidden/>
    <w:unhideWhenUsed/>
    <w:locked/>
    <w:rsid w:val="0005110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paragraph" w:styleId="BodyText3">
    <w:name w:val="Body Text 3"/>
    <w:basedOn w:val="Normal"/>
    <w:link w:val="BodyText3Char"/>
    <w:uiPriority w:val="99"/>
    <w:semiHidden/>
    <w:unhideWhenUsed/>
    <w:locked/>
    <w:rsid w:val="0005110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51108"/>
    <w:rPr>
      <w:rFonts w:ascii="Aptos" w:eastAsiaTheme="minorEastAsia" w:hAnsi="Aptos"/>
      <w:kern w:val="0"/>
      <w:sz w:val="16"/>
      <w:szCs w:val="16"/>
      <w14:ligatures w14:val="none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locked/>
    <w:rsid w:val="00051108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locked/>
    <w:rsid w:val="0005110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locked/>
    <w:rsid w:val="00051108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locked/>
    <w:rsid w:val="0005110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locked/>
    <w:rsid w:val="00051108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51108"/>
    <w:rPr>
      <w:rFonts w:ascii="Aptos" w:eastAsiaTheme="minorEastAsia" w:hAnsi="Aptos"/>
      <w:kern w:val="0"/>
      <w:sz w:val="16"/>
      <w:szCs w:val="16"/>
      <w14:ligatures w14:val="none"/>
    </w:rPr>
  </w:style>
  <w:style w:type="paragraph" w:styleId="Closing">
    <w:name w:val="Closing"/>
    <w:basedOn w:val="Normal"/>
    <w:link w:val="ClosingChar"/>
    <w:uiPriority w:val="99"/>
    <w:semiHidden/>
    <w:unhideWhenUsed/>
    <w:locked/>
    <w:rsid w:val="00051108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table" w:styleId="ColorfulGrid">
    <w:name w:val="Colorful Grid"/>
    <w:basedOn w:val="TableNormal"/>
    <w:uiPriority w:val="73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CD" w:themeFill="accent1" w:themeFillTint="33"/>
    </w:tcPr>
    <w:tblStylePr w:type="firstRow">
      <w:rPr>
        <w:b/>
        <w:bCs/>
      </w:rPr>
      <w:tblPr/>
      <w:tcPr>
        <w:shd w:val="clear" w:color="auto" w:fill="D5E39C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E39C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1721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1721F" w:themeFill="accent1" w:themeFillShade="BF"/>
      </w:tc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shd w:val="clear" w:color="auto" w:fill="CBDD8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EE2" w:themeFill="accent2" w:themeFillTint="33"/>
    </w:tcPr>
    <w:tblStylePr w:type="firstRow">
      <w:rPr>
        <w:b/>
        <w:bCs/>
      </w:rPr>
      <w:tblPr/>
      <w:tcPr>
        <w:shd w:val="clear" w:color="auto" w:fill="A9DDC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DC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D715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D7153" w:themeFill="accent2" w:themeFillShade="BF"/>
      </w:tc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shd w:val="clear" w:color="auto" w:fill="94D4B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AFC5D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FC5D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35375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35375" w:themeFill="accent3" w:themeFillShade="BF"/>
      </w:tc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D3D1" w:themeFill="accent4" w:themeFillTint="33"/>
    </w:tcPr>
    <w:tblStylePr w:type="firstRow">
      <w:rPr>
        <w:b/>
        <w:bCs/>
      </w:rPr>
      <w:tblPr/>
      <w:tcPr>
        <w:shd w:val="clear" w:color="auto" w:fill="E2A9A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A9A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92C26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92C26" w:themeFill="accent4" w:themeFillShade="BF"/>
      </w:tc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shd w:val="clear" w:color="auto" w:fill="DB948E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3D3" w:themeFill="accent5" w:themeFillTint="33"/>
    </w:tcPr>
    <w:tblStylePr w:type="firstRow">
      <w:rPr>
        <w:b/>
        <w:bCs/>
      </w:rPr>
      <w:tblPr/>
      <w:tcPr>
        <w:shd w:val="clear" w:color="auto" w:fill="EFC8A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8A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3591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3591D" w:themeFill="accent5" w:themeFillShade="BF"/>
      </w:tc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shd w:val="clear" w:color="auto" w:fill="ECBB9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EFD8" w:themeFill="accent6" w:themeFillTint="33"/>
    </w:tcPr>
    <w:tblStylePr w:type="firstRow">
      <w:rPr>
        <w:b/>
        <w:bCs/>
      </w:rPr>
      <w:tblPr/>
      <w:tcPr>
        <w:shd w:val="clear" w:color="auto" w:fill="F1E0B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0B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68C1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68C1F" w:themeFill="accent6" w:themeFillShade="BF"/>
      </w:tc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shd w:val="clear" w:color="auto" w:fill="EED89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4F8E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EAF6F1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EBF0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12F28" w:themeFill="accent4" w:themeFillShade="CC"/>
      </w:tcPr>
    </w:tblStylePr>
    <w:tblStylePr w:type="lastRow">
      <w:rPr>
        <w:b/>
        <w:bCs/>
        <w:color w:val="812F2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8E9E8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6597D" w:themeFill="accent3" w:themeFillShade="CC"/>
      </w:tcPr>
    </w:tblStylePr>
    <w:tblStylePr w:type="lastRow">
      <w:rPr>
        <w:b/>
        <w:bCs/>
        <w:color w:val="36597D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BF1E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29621" w:themeFill="accent6" w:themeFillShade="CC"/>
      </w:tcPr>
    </w:tblStylePr>
    <w:tblStylePr w:type="lastRow">
      <w:rPr>
        <w:b/>
        <w:bCs/>
        <w:color w:val="C2962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B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E5F1F" w:themeFill="accent5" w:themeFillShade="CC"/>
      </w:tcPr>
    </w:tblStylePr>
    <w:tblStylePr w:type="lastRow">
      <w:rPr>
        <w:b/>
        <w:bCs/>
        <w:color w:val="AE5F1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83992A" w:themeColor="accent1"/>
        <w:bottom w:val="single" w:sz="4" w:space="0" w:color="83992A" w:themeColor="accent1"/>
        <w:right w:val="single" w:sz="4" w:space="0" w:color="83992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8E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5B19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5B19" w:themeColor="accent1" w:themeShade="99"/>
          <w:insideV w:val="nil"/>
        </w:tcBorders>
        <w:shd w:val="clear" w:color="auto" w:fill="4E5B19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5B19" w:themeFill="accent1" w:themeFillShade="99"/>
      </w:tcPr>
    </w:tblStylePr>
    <w:tblStylePr w:type="band1Vert">
      <w:tblPr/>
      <w:tcPr>
        <w:shd w:val="clear" w:color="auto" w:fill="D5E39C" w:themeFill="accent1" w:themeFillTint="66"/>
      </w:tcPr>
    </w:tblStylePr>
    <w:tblStylePr w:type="band1Horz">
      <w:tblPr/>
      <w:tcPr>
        <w:shd w:val="clear" w:color="auto" w:fill="CBDD8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3C9770" w:themeColor="accent2"/>
        <w:bottom w:val="single" w:sz="4" w:space="0" w:color="3C9770" w:themeColor="accent2"/>
        <w:right w:val="single" w:sz="4" w:space="0" w:color="3C977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6F1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5A4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5A42" w:themeColor="accent2" w:themeShade="99"/>
          <w:insideV w:val="nil"/>
        </w:tcBorders>
        <w:shd w:val="clear" w:color="auto" w:fill="245A4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5A42" w:themeFill="accent2" w:themeFillShade="99"/>
      </w:tcPr>
    </w:tblStylePr>
    <w:tblStylePr w:type="band1Vert">
      <w:tblPr/>
      <w:tcPr>
        <w:shd w:val="clear" w:color="auto" w:fill="A9DDC6" w:themeFill="accent2" w:themeFillTint="66"/>
      </w:tcPr>
    </w:tblStylePr>
    <w:tblStylePr w:type="band1Horz">
      <w:tblPr/>
      <w:tcPr>
        <w:shd w:val="clear" w:color="auto" w:fill="94D4B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A23C33" w:themeColor="accent4"/>
        <w:left w:val="single" w:sz="4" w:space="0" w:color="44709D" w:themeColor="accent3"/>
        <w:bottom w:val="single" w:sz="4" w:space="0" w:color="44709D" w:themeColor="accent3"/>
        <w:right w:val="single" w:sz="4" w:space="0" w:color="44709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23C3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8435E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8435E" w:themeColor="accent3" w:themeShade="99"/>
          <w:insideV w:val="nil"/>
        </w:tcBorders>
        <w:shd w:val="clear" w:color="auto" w:fill="28435E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8435E" w:themeFill="accent3" w:themeFillShade="99"/>
      </w:tcPr>
    </w:tblStylePr>
    <w:tblStylePr w:type="band1Vert">
      <w:tblPr/>
      <w:tcPr>
        <w:shd w:val="clear" w:color="auto" w:fill="AFC5DC" w:themeFill="accent3" w:themeFillTint="66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44709D" w:themeColor="accent3"/>
        <w:left w:val="single" w:sz="4" w:space="0" w:color="A23C33" w:themeColor="accent4"/>
        <w:bottom w:val="single" w:sz="4" w:space="0" w:color="A23C33" w:themeColor="accent4"/>
        <w:right w:val="single" w:sz="4" w:space="0" w:color="A23C3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9E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09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1231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1231E" w:themeColor="accent4" w:themeShade="99"/>
          <w:insideV w:val="nil"/>
        </w:tcBorders>
        <w:shd w:val="clear" w:color="auto" w:fill="61231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231E" w:themeFill="accent4" w:themeFillShade="99"/>
      </w:tcPr>
    </w:tblStylePr>
    <w:tblStylePr w:type="band1Vert">
      <w:tblPr/>
      <w:tcPr>
        <w:shd w:val="clear" w:color="auto" w:fill="E2A9A4" w:themeFill="accent4" w:themeFillTint="66"/>
      </w:tcPr>
    </w:tblStylePr>
    <w:tblStylePr w:type="band1Horz">
      <w:tblPr/>
      <w:tcPr>
        <w:shd w:val="clear" w:color="auto" w:fill="DB948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EB340" w:themeColor="accent6"/>
        <w:left w:val="single" w:sz="4" w:space="0" w:color="D97828" w:themeColor="accent5"/>
        <w:bottom w:val="single" w:sz="4" w:space="0" w:color="D97828" w:themeColor="accent5"/>
        <w:right w:val="single" w:sz="4" w:space="0" w:color="D9782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34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2471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24717" w:themeColor="accent5" w:themeShade="99"/>
          <w:insideV w:val="nil"/>
        </w:tcBorders>
        <w:shd w:val="clear" w:color="auto" w:fill="82471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4717" w:themeFill="accent5" w:themeFillShade="99"/>
      </w:tcPr>
    </w:tblStylePr>
    <w:tblStylePr w:type="band1Vert">
      <w:tblPr/>
      <w:tcPr>
        <w:shd w:val="clear" w:color="auto" w:fill="EFC8A8" w:themeFill="accent5" w:themeFillTint="66"/>
      </w:tcPr>
    </w:tblStylePr>
    <w:tblStylePr w:type="band1Horz">
      <w:tblPr/>
      <w:tcPr>
        <w:shd w:val="clear" w:color="auto" w:fill="ECBB9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97828" w:themeColor="accent5"/>
        <w:left w:val="single" w:sz="4" w:space="0" w:color="DEB340" w:themeColor="accent6"/>
        <w:bottom w:val="single" w:sz="4" w:space="0" w:color="DEB340" w:themeColor="accent6"/>
        <w:right w:val="single" w:sz="4" w:space="0" w:color="DEB34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9782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701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7019" w:themeColor="accent6" w:themeShade="99"/>
          <w:insideV w:val="nil"/>
        </w:tcBorders>
        <w:shd w:val="clear" w:color="auto" w:fill="92701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7019" w:themeFill="accent6" w:themeFillShade="99"/>
      </w:tcPr>
    </w:tblStylePr>
    <w:tblStylePr w:type="band1Vert">
      <w:tblPr/>
      <w:tcPr>
        <w:shd w:val="clear" w:color="auto" w:fill="F1E0B2" w:themeFill="accent6" w:themeFillTint="66"/>
      </w:tcPr>
    </w:tblStylePr>
    <w:tblStylePr w:type="band1Horz">
      <w:tblPr/>
      <w:tcPr>
        <w:shd w:val="clear" w:color="auto" w:fill="EED89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locked/>
    <w:rsid w:val="000511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0511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1108"/>
    <w:rPr>
      <w:rFonts w:ascii="Aptos" w:eastAsiaTheme="minorEastAsia" w:hAnsi="Aptos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0511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1108"/>
    <w:rPr>
      <w:rFonts w:ascii="Aptos" w:eastAsiaTheme="minorEastAsia" w:hAnsi="Aptos"/>
      <w:b/>
      <w:bCs/>
      <w:kern w:val="0"/>
      <w:sz w:val="20"/>
      <w:szCs w:val="20"/>
      <w14:ligatures w14:val="none"/>
    </w:rPr>
  </w:style>
  <w:style w:type="table" w:styleId="DarkList">
    <w:name w:val="Dark List"/>
    <w:basedOn w:val="TableNormal"/>
    <w:uiPriority w:val="70"/>
    <w:semiHidden/>
    <w:unhideWhenUsed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83992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4C1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1721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3C977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4B37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715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44709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2374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35375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A23C3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01D1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92C26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D9782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C3B1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3591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DEB34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5D1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8C1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51108"/>
  </w:style>
  <w:style w:type="character" w:customStyle="1" w:styleId="DateChar">
    <w:name w:val="Date Char"/>
    <w:basedOn w:val="DefaultParagraphFont"/>
    <w:link w:val="Date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paragraph" w:styleId="DocumentMap">
    <w:name w:val="Document Map"/>
    <w:basedOn w:val="Normal"/>
    <w:link w:val="DocumentMapChar"/>
    <w:uiPriority w:val="99"/>
    <w:semiHidden/>
    <w:unhideWhenUsed/>
    <w:locked/>
    <w:rsid w:val="00051108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51108"/>
    <w:rPr>
      <w:rFonts w:ascii="Segoe UI" w:eastAsiaTheme="minorEastAsia" w:hAnsi="Segoe UI" w:cs="Segoe UI"/>
      <w:kern w:val="0"/>
      <w:sz w:val="16"/>
      <w:szCs w:val="16"/>
      <w14:ligatures w14:val="none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locked/>
    <w:rsid w:val="00051108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locked/>
    <w:rsid w:val="0005110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locked/>
    <w:rsid w:val="0005110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51108"/>
    <w:rPr>
      <w:rFonts w:ascii="Aptos" w:eastAsiaTheme="minorEastAsia" w:hAnsi="Aptos"/>
      <w:kern w:val="0"/>
      <w:sz w:val="20"/>
      <w:szCs w:val="20"/>
      <w14:ligatures w14:val="none"/>
    </w:rPr>
  </w:style>
  <w:style w:type="paragraph" w:styleId="EnvelopeAddress">
    <w:name w:val="envelope address"/>
    <w:basedOn w:val="Normal"/>
    <w:uiPriority w:val="99"/>
    <w:semiHidden/>
    <w:unhideWhenUsed/>
    <w:locked/>
    <w:rsid w:val="0005110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locked/>
    <w:rsid w:val="00051108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locked/>
    <w:rsid w:val="0005110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05110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1108"/>
    <w:rPr>
      <w:rFonts w:ascii="Aptos" w:eastAsiaTheme="minorEastAsia" w:hAnsi="Aptos"/>
      <w:kern w:val="0"/>
      <w:sz w:val="20"/>
      <w:szCs w:val="20"/>
      <w14:ligatures w14:val="none"/>
    </w:rPr>
  </w:style>
  <w:style w:type="table" w:styleId="GridTable1Light">
    <w:name w:val="Grid Table 1 Light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5E39C" w:themeColor="accent1" w:themeTint="66"/>
        <w:left w:val="single" w:sz="4" w:space="0" w:color="D5E39C" w:themeColor="accent1" w:themeTint="66"/>
        <w:bottom w:val="single" w:sz="4" w:space="0" w:color="D5E39C" w:themeColor="accent1" w:themeTint="66"/>
        <w:right w:val="single" w:sz="4" w:space="0" w:color="D5E39C" w:themeColor="accent1" w:themeTint="66"/>
        <w:insideH w:val="single" w:sz="4" w:space="0" w:color="D5E39C" w:themeColor="accent1" w:themeTint="66"/>
        <w:insideV w:val="single" w:sz="4" w:space="0" w:color="D5E39C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9DDC6" w:themeColor="accent2" w:themeTint="66"/>
        <w:left w:val="single" w:sz="4" w:space="0" w:color="A9DDC6" w:themeColor="accent2" w:themeTint="66"/>
        <w:bottom w:val="single" w:sz="4" w:space="0" w:color="A9DDC6" w:themeColor="accent2" w:themeTint="66"/>
        <w:right w:val="single" w:sz="4" w:space="0" w:color="A9DDC6" w:themeColor="accent2" w:themeTint="66"/>
        <w:insideH w:val="single" w:sz="4" w:space="0" w:color="A9DDC6" w:themeColor="accent2" w:themeTint="66"/>
        <w:insideV w:val="single" w:sz="4" w:space="0" w:color="A9DDC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FC5DC" w:themeColor="accent3" w:themeTint="66"/>
        <w:left w:val="single" w:sz="4" w:space="0" w:color="AFC5DC" w:themeColor="accent3" w:themeTint="66"/>
        <w:bottom w:val="single" w:sz="4" w:space="0" w:color="AFC5DC" w:themeColor="accent3" w:themeTint="66"/>
        <w:right w:val="single" w:sz="4" w:space="0" w:color="AFC5DC" w:themeColor="accent3" w:themeTint="66"/>
        <w:insideH w:val="single" w:sz="4" w:space="0" w:color="AFC5DC" w:themeColor="accent3" w:themeTint="66"/>
        <w:insideV w:val="single" w:sz="4" w:space="0" w:color="AFC5D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2A9A4" w:themeColor="accent4" w:themeTint="66"/>
        <w:left w:val="single" w:sz="4" w:space="0" w:color="E2A9A4" w:themeColor="accent4" w:themeTint="66"/>
        <w:bottom w:val="single" w:sz="4" w:space="0" w:color="E2A9A4" w:themeColor="accent4" w:themeTint="66"/>
        <w:right w:val="single" w:sz="4" w:space="0" w:color="E2A9A4" w:themeColor="accent4" w:themeTint="66"/>
        <w:insideH w:val="single" w:sz="4" w:space="0" w:color="E2A9A4" w:themeColor="accent4" w:themeTint="66"/>
        <w:insideV w:val="single" w:sz="4" w:space="0" w:color="E2A9A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FC8A8" w:themeColor="accent5" w:themeTint="66"/>
        <w:left w:val="single" w:sz="4" w:space="0" w:color="EFC8A8" w:themeColor="accent5" w:themeTint="66"/>
        <w:bottom w:val="single" w:sz="4" w:space="0" w:color="EFC8A8" w:themeColor="accent5" w:themeTint="66"/>
        <w:right w:val="single" w:sz="4" w:space="0" w:color="EFC8A8" w:themeColor="accent5" w:themeTint="66"/>
        <w:insideH w:val="single" w:sz="4" w:space="0" w:color="EFC8A8" w:themeColor="accent5" w:themeTint="66"/>
        <w:insideV w:val="single" w:sz="4" w:space="0" w:color="EFC8A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1E0B2" w:themeColor="accent6" w:themeTint="66"/>
        <w:left w:val="single" w:sz="4" w:space="0" w:color="F1E0B2" w:themeColor="accent6" w:themeTint="66"/>
        <w:bottom w:val="single" w:sz="4" w:space="0" w:color="F1E0B2" w:themeColor="accent6" w:themeTint="66"/>
        <w:right w:val="single" w:sz="4" w:space="0" w:color="F1E0B2" w:themeColor="accent6" w:themeTint="66"/>
        <w:insideH w:val="single" w:sz="4" w:space="0" w:color="F1E0B2" w:themeColor="accent6" w:themeTint="66"/>
        <w:insideV w:val="single" w:sz="4" w:space="0" w:color="F1E0B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C0D66A" w:themeColor="accent1" w:themeTint="99"/>
        <w:bottom w:val="single" w:sz="2" w:space="0" w:color="C0D66A" w:themeColor="accent1" w:themeTint="99"/>
        <w:insideH w:val="single" w:sz="2" w:space="0" w:color="C0D66A" w:themeColor="accent1" w:themeTint="99"/>
        <w:insideV w:val="single" w:sz="2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D66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D66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2-Accent2">
    <w:name w:val="Grid Table 2 Accent 2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7ECCAA" w:themeColor="accent2" w:themeTint="99"/>
        <w:bottom w:val="single" w:sz="2" w:space="0" w:color="7ECCAA" w:themeColor="accent2" w:themeTint="99"/>
        <w:insideH w:val="single" w:sz="2" w:space="0" w:color="7ECCAA" w:themeColor="accent2" w:themeTint="99"/>
        <w:insideV w:val="single" w:sz="2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ECCA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ECCA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2-Accent3">
    <w:name w:val="Grid Table 2 Accent 3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87A9CB" w:themeColor="accent3" w:themeTint="99"/>
        <w:bottom w:val="single" w:sz="2" w:space="0" w:color="87A9CB" w:themeColor="accent3" w:themeTint="99"/>
        <w:insideH w:val="single" w:sz="2" w:space="0" w:color="87A9CB" w:themeColor="accent3" w:themeTint="99"/>
        <w:insideV w:val="single" w:sz="2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7A9C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7A9C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2-Accent4">
    <w:name w:val="Grid Table 2 Accent 4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D47E77" w:themeColor="accent4" w:themeTint="99"/>
        <w:bottom w:val="single" w:sz="2" w:space="0" w:color="D47E77" w:themeColor="accent4" w:themeTint="99"/>
        <w:insideH w:val="single" w:sz="2" w:space="0" w:color="D47E77" w:themeColor="accent4" w:themeTint="99"/>
        <w:insideV w:val="single" w:sz="2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47E7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47E7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2-Accent5">
    <w:name w:val="Grid Table 2 Accent 5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E8AD7D" w:themeColor="accent5" w:themeTint="99"/>
        <w:bottom w:val="single" w:sz="2" w:space="0" w:color="E8AD7D" w:themeColor="accent5" w:themeTint="99"/>
        <w:insideH w:val="single" w:sz="2" w:space="0" w:color="E8AD7D" w:themeColor="accent5" w:themeTint="99"/>
        <w:insideV w:val="single" w:sz="2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8AD7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8AD7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2-Accent6">
    <w:name w:val="Grid Table 2 Accent 6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EBD18C" w:themeColor="accent6" w:themeTint="99"/>
        <w:bottom w:val="single" w:sz="2" w:space="0" w:color="EBD18C" w:themeColor="accent6" w:themeTint="99"/>
        <w:insideH w:val="single" w:sz="2" w:space="0" w:color="EBD18C" w:themeColor="accent6" w:themeTint="99"/>
        <w:insideV w:val="single" w:sz="2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18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18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3">
    <w:name w:val="Grid Table 3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bottom w:val="single" w:sz="4" w:space="0" w:color="C0D66A" w:themeColor="accent1" w:themeTint="99"/>
        </w:tcBorders>
      </w:tcPr>
    </w:tblStylePr>
    <w:tblStylePr w:type="nwCell">
      <w:tblPr/>
      <w:tcPr>
        <w:tcBorders>
          <w:bottom w:val="single" w:sz="4" w:space="0" w:color="C0D66A" w:themeColor="accent1" w:themeTint="99"/>
        </w:tcBorders>
      </w:tcPr>
    </w:tblStylePr>
    <w:tblStylePr w:type="seCell">
      <w:tblPr/>
      <w:tcPr>
        <w:tcBorders>
          <w:top w:val="single" w:sz="4" w:space="0" w:color="C0D66A" w:themeColor="accent1" w:themeTint="99"/>
        </w:tcBorders>
      </w:tcPr>
    </w:tblStylePr>
    <w:tblStylePr w:type="swCell">
      <w:tblPr/>
      <w:tcPr>
        <w:tcBorders>
          <w:top w:val="single" w:sz="4" w:space="0" w:color="C0D66A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bottom w:val="single" w:sz="4" w:space="0" w:color="7ECCAA" w:themeColor="accent2" w:themeTint="99"/>
        </w:tcBorders>
      </w:tcPr>
    </w:tblStylePr>
    <w:tblStylePr w:type="nwCell">
      <w:tblPr/>
      <w:tcPr>
        <w:tcBorders>
          <w:bottom w:val="single" w:sz="4" w:space="0" w:color="7ECCAA" w:themeColor="accent2" w:themeTint="99"/>
        </w:tcBorders>
      </w:tcPr>
    </w:tblStylePr>
    <w:tblStylePr w:type="seCell">
      <w:tblPr/>
      <w:tcPr>
        <w:tcBorders>
          <w:top w:val="single" w:sz="4" w:space="0" w:color="7ECCAA" w:themeColor="accent2" w:themeTint="99"/>
        </w:tcBorders>
      </w:tcPr>
    </w:tblStylePr>
    <w:tblStylePr w:type="swCell">
      <w:tblPr/>
      <w:tcPr>
        <w:tcBorders>
          <w:top w:val="single" w:sz="4" w:space="0" w:color="7ECCA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7A9CB" w:themeColor="accent3" w:themeTint="99"/>
        </w:tcBorders>
      </w:tcPr>
    </w:tblStylePr>
    <w:tblStylePr w:type="nwCell">
      <w:tblPr/>
      <w:tcPr>
        <w:tcBorders>
          <w:bottom w:val="single" w:sz="4" w:space="0" w:color="87A9CB" w:themeColor="accent3" w:themeTint="99"/>
        </w:tcBorders>
      </w:tcPr>
    </w:tblStylePr>
    <w:tblStylePr w:type="seCell">
      <w:tblPr/>
      <w:tcPr>
        <w:tcBorders>
          <w:top w:val="single" w:sz="4" w:space="0" w:color="87A9CB" w:themeColor="accent3" w:themeTint="99"/>
        </w:tcBorders>
      </w:tcPr>
    </w:tblStylePr>
    <w:tblStylePr w:type="swCell">
      <w:tblPr/>
      <w:tcPr>
        <w:tcBorders>
          <w:top w:val="single" w:sz="4" w:space="0" w:color="87A9C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bottom w:val="single" w:sz="4" w:space="0" w:color="D47E77" w:themeColor="accent4" w:themeTint="99"/>
        </w:tcBorders>
      </w:tcPr>
    </w:tblStylePr>
    <w:tblStylePr w:type="nwCell">
      <w:tblPr/>
      <w:tcPr>
        <w:tcBorders>
          <w:bottom w:val="single" w:sz="4" w:space="0" w:color="D47E77" w:themeColor="accent4" w:themeTint="99"/>
        </w:tcBorders>
      </w:tcPr>
    </w:tblStylePr>
    <w:tblStylePr w:type="seCell">
      <w:tblPr/>
      <w:tcPr>
        <w:tcBorders>
          <w:top w:val="single" w:sz="4" w:space="0" w:color="D47E77" w:themeColor="accent4" w:themeTint="99"/>
        </w:tcBorders>
      </w:tcPr>
    </w:tblStylePr>
    <w:tblStylePr w:type="swCell">
      <w:tblPr/>
      <w:tcPr>
        <w:tcBorders>
          <w:top w:val="single" w:sz="4" w:space="0" w:color="D47E7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bottom w:val="single" w:sz="4" w:space="0" w:color="E8AD7D" w:themeColor="accent5" w:themeTint="99"/>
        </w:tcBorders>
      </w:tcPr>
    </w:tblStylePr>
    <w:tblStylePr w:type="nwCell">
      <w:tblPr/>
      <w:tcPr>
        <w:tcBorders>
          <w:bottom w:val="single" w:sz="4" w:space="0" w:color="E8AD7D" w:themeColor="accent5" w:themeTint="99"/>
        </w:tcBorders>
      </w:tcPr>
    </w:tblStylePr>
    <w:tblStylePr w:type="seCell">
      <w:tblPr/>
      <w:tcPr>
        <w:tcBorders>
          <w:top w:val="single" w:sz="4" w:space="0" w:color="E8AD7D" w:themeColor="accent5" w:themeTint="99"/>
        </w:tcBorders>
      </w:tcPr>
    </w:tblStylePr>
    <w:tblStylePr w:type="swCell">
      <w:tblPr/>
      <w:tcPr>
        <w:tcBorders>
          <w:top w:val="single" w:sz="4" w:space="0" w:color="E8AD7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bottom w:val="single" w:sz="4" w:space="0" w:color="EBD18C" w:themeColor="accent6" w:themeTint="99"/>
        </w:tcBorders>
      </w:tcPr>
    </w:tblStylePr>
    <w:tblStylePr w:type="nwCell">
      <w:tblPr/>
      <w:tcPr>
        <w:tcBorders>
          <w:bottom w:val="single" w:sz="4" w:space="0" w:color="EBD18C" w:themeColor="accent6" w:themeTint="99"/>
        </w:tcBorders>
      </w:tcPr>
    </w:tblStylePr>
    <w:tblStylePr w:type="seCell">
      <w:tblPr/>
      <w:tcPr>
        <w:tcBorders>
          <w:top w:val="single" w:sz="4" w:space="0" w:color="EBD18C" w:themeColor="accent6" w:themeTint="99"/>
        </w:tcBorders>
      </w:tcPr>
    </w:tblStylePr>
    <w:tblStylePr w:type="swCell">
      <w:tblPr/>
      <w:tcPr>
        <w:tcBorders>
          <w:top w:val="single" w:sz="4" w:space="0" w:color="EBD18C" w:themeColor="accent6" w:themeTint="99"/>
        </w:tcBorders>
      </w:tcPr>
    </w:tblStylePr>
  </w:style>
  <w:style w:type="table" w:styleId="GridTable4">
    <w:name w:val="Grid Table 4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992A" w:themeColor="accent1"/>
          <w:left w:val="single" w:sz="4" w:space="0" w:color="83992A" w:themeColor="accent1"/>
          <w:bottom w:val="single" w:sz="4" w:space="0" w:color="83992A" w:themeColor="accent1"/>
          <w:right w:val="single" w:sz="4" w:space="0" w:color="83992A" w:themeColor="accent1"/>
          <w:insideH w:val="nil"/>
          <w:insideV w:val="nil"/>
        </w:tcBorders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4-Accent2">
    <w:name w:val="Grid Table 4 Accent 2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9770" w:themeColor="accent2"/>
          <w:left w:val="single" w:sz="4" w:space="0" w:color="3C9770" w:themeColor="accent2"/>
          <w:bottom w:val="single" w:sz="4" w:space="0" w:color="3C9770" w:themeColor="accent2"/>
          <w:right w:val="single" w:sz="4" w:space="0" w:color="3C9770" w:themeColor="accent2"/>
          <w:insideH w:val="nil"/>
          <w:insideV w:val="nil"/>
        </w:tcBorders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4-Accent3">
    <w:name w:val="Grid Table 4 Accent 3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09D" w:themeColor="accent3"/>
          <w:left w:val="single" w:sz="4" w:space="0" w:color="44709D" w:themeColor="accent3"/>
          <w:bottom w:val="single" w:sz="4" w:space="0" w:color="44709D" w:themeColor="accent3"/>
          <w:right w:val="single" w:sz="4" w:space="0" w:color="44709D" w:themeColor="accent3"/>
          <w:insideH w:val="nil"/>
          <w:insideV w:val="nil"/>
        </w:tcBorders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4-Accent4">
    <w:name w:val="Grid Table 4 Accent 4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3C33" w:themeColor="accent4"/>
          <w:left w:val="single" w:sz="4" w:space="0" w:color="A23C33" w:themeColor="accent4"/>
          <w:bottom w:val="single" w:sz="4" w:space="0" w:color="A23C33" w:themeColor="accent4"/>
          <w:right w:val="single" w:sz="4" w:space="0" w:color="A23C33" w:themeColor="accent4"/>
          <w:insideH w:val="nil"/>
          <w:insideV w:val="nil"/>
        </w:tcBorders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4-Accent5">
    <w:name w:val="Grid Table 4 Accent 5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97828" w:themeColor="accent5"/>
          <w:left w:val="single" w:sz="4" w:space="0" w:color="D97828" w:themeColor="accent5"/>
          <w:bottom w:val="single" w:sz="4" w:space="0" w:color="D97828" w:themeColor="accent5"/>
          <w:right w:val="single" w:sz="4" w:space="0" w:color="D97828" w:themeColor="accent5"/>
          <w:insideH w:val="nil"/>
          <w:insideV w:val="nil"/>
        </w:tcBorders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4-Accent6">
    <w:name w:val="Grid Table 4 Accent 6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340" w:themeColor="accent6"/>
          <w:left w:val="single" w:sz="4" w:space="0" w:color="DEB340" w:themeColor="accent6"/>
          <w:bottom w:val="single" w:sz="4" w:space="0" w:color="DEB340" w:themeColor="accent6"/>
          <w:right w:val="single" w:sz="4" w:space="0" w:color="DEB340" w:themeColor="accent6"/>
          <w:insideH w:val="nil"/>
          <w:insideV w:val="nil"/>
        </w:tcBorders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5Dark">
    <w:name w:val="Grid Table 5 Dark"/>
    <w:basedOn w:val="TableNormal"/>
    <w:uiPriority w:val="50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C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399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3992A" w:themeFill="accent1"/>
      </w:tcPr>
    </w:tblStylePr>
    <w:tblStylePr w:type="band1Vert">
      <w:tblPr/>
      <w:tcPr>
        <w:shd w:val="clear" w:color="auto" w:fill="D5E39C" w:themeFill="accent1" w:themeFillTint="66"/>
      </w:tcPr>
    </w:tblStylePr>
    <w:tblStylePr w:type="band1Horz">
      <w:tblPr/>
      <w:tcPr>
        <w:shd w:val="clear" w:color="auto" w:fill="D5E39C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EE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977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9770" w:themeFill="accent2"/>
      </w:tcPr>
    </w:tblStylePr>
    <w:tblStylePr w:type="band1Vert">
      <w:tblPr/>
      <w:tcPr>
        <w:shd w:val="clear" w:color="auto" w:fill="A9DDC6" w:themeFill="accent2" w:themeFillTint="66"/>
      </w:tcPr>
    </w:tblStylePr>
    <w:tblStylePr w:type="band1Horz">
      <w:tblPr/>
      <w:tcPr>
        <w:shd w:val="clear" w:color="auto" w:fill="A9DDC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09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09D" w:themeFill="accent3"/>
      </w:tcPr>
    </w:tblStylePr>
    <w:tblStylePr w:type="band1Vert">
      <w:tblPr/>
      <w:tcPr>
        <w:shd w:val="clear" w:color="auto" w:fill="AFC5DC" w:themeFill="accent3" w:themeFillTint="66"/>
      </w:tcPr>
    </w:tblStylePr>
    <w:tblStylePr w:type="band1Horz">
      <w:tblPr/>
      <w:tcPr>
        <w:shd w:val="clear" w:color="auto" w:fill="AFC5D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3D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23C3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23C33" w:themeFill="accent4"/>
      </w:tcPr>
    </w:tblStylePr>
    <w:tblStylePr w:type="band1Vert">
      <w:tblPr/>
      <w:tcPr>
        <w:shd w:val="clear" w:color="auto" w:fill="E2A9A4" w:themeFill="accent4" w:themeFillTint="66"/>
      </w:tcPr>
    </w:tblStylePr>
    <w:tblStylePr w:type="band1Horz">
      <w:tblPr/>
      <w:tcPr>
        <w:shd w:val="clear" w:color="auto" w:fill="E2A9A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3D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9782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97828" w:themeFill="accent5"/>
      </w:tcPr>
    </w:tblStylePr>
    <w:tblStylePr w:type="band1Vert">
      <w:tblPr/>
      <w:tcPr>
        <w:shd w:val="clear" w:color="auto" w:fill="EFC8A8" w:themeFill="accent5" w:themeFillTint="66"/>
      </w:tcPr>
    </w:tblStylePr>
    <w:tblStylePr w:type="band1Horz">
      <w:tblPr/>
      <w:tcPr>
        <w:shd w:val="clear" w:color="auto" w:fill="EFC8A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FD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3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340" w:themeFill="accent6"/>
      </w:tcPr>
    </w:tblStylePr>
    <w:tblStylePr w:type="band1Vert">
      <w:tblPr/>
      <w:tcPr>
        <w:shd w:val="clear" w:color="auto" w:fill="F1E0B2" w:themeFill="accent6" w:themeFillTint="66"/>
      </w:tcPr>
    </w:tblStylePr>
    <w:tblStylePr w:type="band1Horz">
      <w:tblPr/>
      <w:tcPr>
        <w:shd w:val="clear" w:color="auto" w:fill="F1E0B2" w:themeFill="accent6" w:themeFillTint="66"/>
      </w:tcPr>
    </w:tblStylePr>
  </w:style>
  <w:style w:type="table" w:styleId="GridTable6Colorful">
    <w:name w:val="Grid Table 6 Colorful"/>
    <w:basedOn w:val="TableNormal"/>
    <w:uiPriority w:val="51"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locked/>
    <w:rsid w:val="00051108"/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locked/>
    <w:rsid w:val="00051108"/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locked/>
    <w:rsid w:val="00051108"/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locked/>
    <w:rsid w:val="00051108"/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locked/>
    <w:rsid w:val="00051108"/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locked/>
    <w:rsid w:val="00051108"/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7Colorful">
    <w:name w:val="Grid Table 7 Colorful"/>
    <w:basedOn w:val="TableNormal"/>
    <w:uiPriority w:val="52"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locked/>
    <w:rsid w:val="00051108"/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bottom w:val="single" w:sz="4" w:space="0" w:color="C0D66A" w:themeColor="accent1" w:themeTint="99"/>
        </w:tcBorders>
      </w:tcPr>
    </w:tblStylePr>
    <w:tblStylePr w:type="nwCell">
      <w:tblPr/>
      <w:tcPr>
        <w:tcBorders>
          <w:bottom w:val="single" w:sz="4" w:space="0" w:color="C0D66A" w:themeColor="accent1" w:themeTint="99"/>
        </w:tcBorders>
      </w:tcPr>
    </w:tblStylePr>
    <w:tblStylePr w:type="seCell">
      <w:tblPr/>
      <w:tcPr>
        <w:tcBorders>
          <w:top w:val="single" w:sz="4" w:space="0" w:color="C0D66A" w:themeColor="accent1" w:themeTint="99"/>
        </w:tcBorders>
      </w:tcPr>
    </w:tblStylePr>
    <w:tblStylePr w:type="swCell">
      <w:tblPr/>
      <w:tcPr>
        <w:tcBorders>
          <w:top w:val="single" w:sz="4" w:space="0" w:color="C0D66A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locked/>
    <w:rsid w:val="00051108"/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bottom w:val="single" w:sz="4" w:space="0" w:color="7ECCAA" w:themeColor="accent2" w:themeTint="99"/>
        </w:tcBorders>
      </w:tcPr>
    </w:tblStylePr>
    <w:tblStylePr w:type="nwCell">
      <w:tblPr/>
      <w:tcPr>
        <w:tcBorders>
          <w:bottom w:val="single" w:sz="4" w:space="0" w:color="7ECCAA" w:themeColor="accent2" w:themeTint="99"/>
        </w:tcBorders>
      </w:tcPr>
    </w:tblStylePr>
    <w:tblStylePr w:type="seCell">
      <w:tblPr/>
      <w:tcPr>
        <w:tcBorders>
          <w:top w:val="single" w:sz="4" w:space="0" w:color="7ECCAA" w:themeColor="accent2" w:themeTint="99"/>
        </w:tcBorders>
      </w:tcPr>
    </w:tblStylePr>
    <w:tblStylePr w:type="swCell">
      <w:tblPr/>
      <w:tcPr>
        <w:tcBorders>
          <w:top w:val="single" w:sz="4" w:space="0" w:color="7ECCAA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locked/>
    <w:rsid w:val="00051108"/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7A9CB" w:themeColor="accent3" w:themeTint="99"/>
        </w:tcBorders>
      </w:tcPr>
    </w:tblStylePr>
    <w:tblStylePr w:type="nwCell">
      <w:tblPr/>
      <w:tcPr>
        <w:tcBorders>
          <w:bottom w:val="single" w:sz="4" w:space="0" w:color="87A9CB" w:themeColor="accent3" w:themeTint="99"/>
        </w:tcBorders>
      </w:tcPr>
    </w:tblStylePr>
    <w:tblStylePr w:type="seCell">
      <w:tblPr/>
      <w:tcPr>
        <w:tcBorders>
          <w:top w:val="single" w:sz="4" w:space="0" w:color="87A9CB" w:themeColor="accent3" w:themeTint="99"/>
        </w:tcBorders>
      </w:tcPr>
    </w:tblStylePr>
    <w:tblStylePr w:type="swCell">
      <w:tblPr/>
      <w:tcPr>
        <w:tcBorders>
          <w:top w:val="single" w:sz="4" w:space="0" w:color="87A9C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locked/>
    <w:rsid w:val="00051108"/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bottom w:val="single" w:sz="4" w:space="0" w:color="D47E77" w:themeColor="accent4" w:themeTint="99"/>
        </w:tcBorders>
      </w:tcPr>
    </w:tblStylePr>
    <w:tblStylePr w:type="nwCell">
      <w:tblPr/>
      <w:tcPr>
        <w:tcBorders>
          <w:bottom w:val="single" w:sz="4" w:space="0" w:color="D47E77" w:themeColor="accent4" w:themeTint="99"/>
        </w:tcBorders>
      </w:tcPr>
    </w:tblStylePr>
    <w:tblStylePr w:type="seCell">
      <w:tblPr/>
      <w:tcPr>
        <w:tcBorders>
          <w:top w:val="single" w:sz="4" w:space="0" w:color="D47E77" w:themeColor="accent4" w:themeTint="99"/>
        </w:tcBorders>
      </w:tcPr>
    </w:tblStylePr>
    <w:tblStylePr w:type="swCell">
      <w:tblPr/>
      <w:tcPr>
        <w:tcBorders>
          <w:top w:val="single" w:sz="4" w:space="0" w:color="D47E7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locked/>
    <w:rsid w:val="00051108"/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bottom w:val="single" w:sz="4" w:space="0" w:color="E8AD7D" w:themeColor="accent5" w:themeTint="99"/>
        </w:tcBorders>
      </w:tcPr>
    </w:tblStylePr>
    <w:tblStylePr w:type="nwCell">
      <w:tblPr/>
      <w:tcPr>
        <w:tcBorders>
          <w:bottom w:val="single" w:sz="4" w:space="0" w:color="E8AD7D" w:themeColor="accent5" w:themeTint="99"/>
        </w:tcBorders>
      </w:tcPr>
    </w:tblStylePr>
    <w:tblStylePr w:type="seCell">
      <w:tblPr/>
      <w:tcPr>
        <w:tcBorders>
          <w:top w:val="single" w:sz="4" w:space="0" w:color="E8AD7D" w:themeColor="accent5" w:themeTint="99"/>
        </w:tcBorders>
      </w:tcPr>
    </w:tblStylePr>
    <w:tblStylePr w:type="swCell">
      <w:tblPr/>
      <w:tcPr>
        <w:tcBorders>
          <w:top w:val="single" w:sz="4" w:space="0" w:color="E8AD7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locked/>
    <w:rsid w:val="00051108"/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bottom w:val="single" w:sz="4" w:space="0" w:color="EBD18C" w:themeColor="accent6" w:themeTint="99"/>
        </w:tcBorders>
      </w:tcPr>
    </w:tblStylePr>
    <w:tblStylePr w:type="nwCell">
      <w:tblPr/>
      <w:tcPr>
        <w:tcBorders>
          <w:bottom w:val="single" w:sz="4" w:space="0" w:color="EBD18C" w:themeColor="accent6" w:themeTint="99"/>
        </w:tcBorders>
      </w:tcPr>
    </w:tblStylePr>
    <w:tblStylePr w:type="seCell">
      <w:tblPr/>
      <w:tcPr>
        <w:tcBorders>
          <w:top w:val="single" w:sz="4" w:space="0" w:color="EBD18C" w:themeColor="accent6" w:themeTint="99"/>
        </w:tcBorders>
      </w:tcPr>
    </w:tblStylePr>
    <w:tblStylePr w:type="swCell">
      <w:tblPr/>
      <w:tcPr>
        <w:tcBorders>
          <w:top w:val="single" w:sz="4" w:space="0" w:color="EBD18C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locked/>
    <w:rsid w:val="00051108"/>
    <w:rPr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locked/>
    <w:rsid w:val="00051108"/>
  </w:style>
  <w:style w:type="paragraph" w:styleId="HTMLAddress">
    <w:name w:val="HTML Address"/>
    <w:basedOn w:val="Normal"/>
    <w:link w:val="HTMLAddressChar"/>
    <w:uiPriority w:val="99"/>
    <w:semiHidden/>
    <w:unhideWhenUsed/>
    <w:rsid w:val="00051108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51108"/>
    <w:rPr>
      <w:rFonts w:ascii="Aptos" w:eastAsiaTheme="minorEastAsia" w:hAnsi="Aptos"/>
      <w:i/>
      <w:iCs/>
      <w:kern w:val="0"/>
      <w:szCs w:val="21"/>
      <w14:ligatures w14:val="none"/>
    </w:rPr>
  </w:style>
  <w:style w:type="character" w:styleId="HTMLCite">
    <w:name w:val="HTML Cite"/>
    <w:basedOn w:val="DefaultParagraphFont"/>
    <w:uiPriority w:val="99"/>
    <w:semiHidden/>
    <w:unhideWhenUsed/>
    <w:locked/>
    <w:rsid w:val="00051108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locked/>
    <w:rsid w:val="00051108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locked/>
    <w:rsid w:val="00051108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locked/>
    <w:rsid w:val="00051108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locked/>
    <w:rsid w:val="0005110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51108"/>
    <w:rPr>
      <w:rFonts w:ascii="Consolas" w:eastAsiaTheme="minorEastAsia" w:hAnsi="Consolas"/>
      <w:kern w:val="0"/>
      <w:sz w:val="20"/>
      <w:szCs w:val="20"/>
      <w14:ligatures w14:val="none"/>
    </w:rPr>
  </w:style>
  <w:style w:type="character" w:styleId="HTMLSample">
    <w:name w:val="HTML Sample"/>
    <w:basedOn w:val="DefaultParagraphFont"/>
    <w:uiPriority w:val="99"/>
    <w:semiHidden/>
    <w:unhideWhenUsed/>
    <w:locked/>
    <w:rsid w:val="00051108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locked/>
    <w:rsid w:val="00051108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locked/>
    <w:rsid w:val="00051108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locked/>
    <w:rsid w:val="00051108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locked/>
    <w:rsid w:val="00051108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locked/>
    <w:rsid w:val="00051108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locked/>
    <w:rsid w:val="00051108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locked/>
    <w:rsid w:val="00051108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locked/>
    <w:rsid w:val="00051108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locked/>
    <w:rsid w:val="00051108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locked/>
    <w:rsid w:val="00051108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locked/>
    <w:rsid w:val="00051108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locked/>
    <w:rsid w:val="00051108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  <w:insideH w:val="single" w:sz="8" w:space="0" w:color="83992A" w:themeColor="accent1"/>
        <w:insideV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18" w:space="0" w:color="83992A" w:themeColor="accent1"/>
          <w:right w:val="single" w:sz="8" w:space="0" w:color="83992A" w:themeColor="accent1"/>
          <w:insideH w:val="nil"/>
          <w:insideV w:val="single" w:sz="8" w:space="0" w:color="83992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H w:val="nil"/>
          <w:insideV w:val="single" w:sz="8" w:space="0" w:color="83992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band1Vert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  <w:shd w:val="clear" w:color="auto" w:fill="E5EEC1" w:themeFill="accent1" w:themeFillTint="3F"/>
      </w:tcPr>
    </w:tblStylePr>
    <w:tblStylePr w:type="band1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V w:val="single" w:sz="8" w:space="0" w:color="83992A" w:themeColor="accent1"/>
        </w:tcBorders>
        <w:shd w:val="clear" w:color="auto" w:fill="E5EEC1" w:themeFill="accent1" w:themeFillTint="3F"/>
      </w:tcPr>
    </w:tblStylePr>
    <w:tblStylePr w:type="band2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V w:val="single" w:sz="8" w:space="0" w:color="83992A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  <w:insideH w:val="single" w:sz="8" w:space="0" w:color="3C9770" w:themeColor="accent2"/>
        <w:insideV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18" w:space="0" w:color="3C9770" w:themeColor="accent2"/>
          <w:right w:val="single" w:sz="8" w:space="0" w:color="3C9770" w:themeColor="accent2"/>
          <w:insideH w:val="nil"/>
          <w:insideV w:val="single" w:sz="8" w:space="0" w:color="3C977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H w:val="nil"/>
          <w:insideV w:val="single" w:sz="8" w:space="0" w:color="3C977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band1Vert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  <w:shd w:val="clear" w:color="auto" w:fill="CAEADC" w:themeFill="accent2" w:themeFillTint="3F"/>
      </w:tcPr>
    </w:tblStylePr>
    <w:tblStylePr w:type="band1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V w:val="single" w:sz="8" w:space="0" w:color="3C9770" w:themeColor="accent2"/>
        </w:tcBorders>
        <w:shd w:val="clear" w:color="auto" w:fill="CAEADC" w:themeFill="accent2" w:themeFillTint="3F"/>
      </w:tcPr>
    </w:tblStylePr>
    <w:tblStylePr w:type="band2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V w:val="single" w:sz="8" w:space="0" w:color="3C977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  <w:insideH w:val="single" w:sz="8" w:space="0" w:color="44709D" w:themeColor="accent3"/>
        <w:insideV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18" w:space="0" w:color="44709D" w:themeColor="accent3"/>
          <w:right w:val="single" w:sz="8" w:space="0" w:color="44709D" w:themeColor="accent3"/>
          <w:insideH w:val="nil"/>
          <w:insideV w:val="single" w:sz="8" w:space="0" w:color="44709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H w:val="nil"/>
          <w:insideV w:val="single" w:sz="8" w:space="0" w:color="44709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band1Vert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  <w:shd w:val="clear" w:color="auto" w:fill="CDDBE9" w:themeFill="accent3" w:themeFillTint="3F"/>
      </w:tcPr>
    </w:tblStylePr>
    <w:tblStylePr w:type="band1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V w:val="single" w:sz="8" w:space="0" w:color="44709D" w:themeColor="accent3"/>
        </w:tcBorders>
        <w:shd w:val="clear" w:color="auto" w:fill="CDDBE9" w:themeFill="accent3" w:themeFillTint="3F"/>
      </w:tcPr>
    </w:tblStylePr>
    <w:tblStylePr w:type="band2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V w:val="single" w:sz="8" w:space="0" w:color="44709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  <w:insideH w:val="single" w:sz="8" w:space="0" w:color="A23C33" w:themeColor="accent4"/>
        <w:insideV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18" w:space="0" w:color="A23C33" w:themeColor="accent4"/>
          <w:right w:val="single" w:sz="8" w:space="0" w:color="A23C33" w:themeColor="accent4"/>
          <w:insideH w:val="nil"/>
          <w:insideV w:val="single" w:sz="8" w:space="0" w:color="A23C3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H w:val="nil"/>
          <w:insideV w:val="single" w:sz="8" w:space="0" w:color="A23C3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band1Vert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  <w:shd w:val="clear" w:color="auto" w:fill="EDC9C6" w:themeFill="accent4" w:themeFillTint="3F"/>
      </w:tcPr>
    </w:tblStylePr>
    <w:tblStylePr w:type="band1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V w:val="single" w:sz="8" w:space="0" w:color="A23C33" w:themeColor="accent4"/>
        </w:tcBorders>
        <w:shd w:val="clear" w:color="auto" w:fill="EDC9C6" w:themeFill="accent4" w:themeFillTint="3F"/>
      </w:tcPr>
    </w:tblStylePr>
    <w:tblStylePr w:type="band2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V w:val="single" w:sz="8" w:space="0" w:color="A23C33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  <w:insideH w:val="single" w:sz="8" w:space="0" w:color="D97828" w:themeColor="accent5"/>
        <w:insideV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18" w:space="0" w:color="D97828" w:themeColor="accent5"/>
          <w:right w:val="single" w:sz="8" w:space="0" w:color="D97828" w:themeColor="accent5"/>
          <w:insideH w:val="nil"/>
          <w:insideV w:val="single" w:sz="8" w:space="0" w:color="D9782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H w:val="nil"/>
          <w:insideV w:val="single" w:sz="8" w:space="0" w:color="D9782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band1Vert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  <w:shd w:val="clear" w:color="auto" w:fill="F5DDC9" w:themeFill="accent5" w:themeFillTint="3F"/>
      </w:tcPr>
    </w:tblStylePr>
    <w:tblStylePr w:type="band1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V w:val="single" w:sz="8" w:space="0" w:color="D97828" w:themeColor="accent5"/>
        </w:tcBorders>
        <w:shd w:val="clear" w:color="auto" w:fill="F5DDC9" w:themeFill="accent5" w:themeFillTint="3F"/>
      </w:tcPr>
    </w:tblStylePr>
    <w:tblStylePr w:type="band2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V w:val="single" w:sz="8" w:space="0" w:color="D97828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  <w:insideH w:val="single" w:sz="8" w:space="0" w:color="DEB340" w:themeColor="accent6"/>
        <w:insideV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18" w:space="0" w:color="DEB340" w:themeColor="accent6"/>
          <w:right w:val="single" w:sz="8" w:space="0" w:color="DEB340" w:themeColor="accent6"/>
          <w:insideH w:val="nil"/>
          <w:insideV w:val="single" w:sz="8" w:space="0" w:color="DEB34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H w:val="nil"/>
          <w:insideV w:val="single" w:sz="8" w:space="0" w:color="DEB34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band1Vert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  <w:shd w:val="clear" w:color="auto" w:fill="F6ECCF" w:themeFill="accent6" w:themeFillTint="3F"/>
      </w:tcPr>
    </w:tblStylePr>
    <w:tblStylePr w:type="band1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V w:val="single" w:sz="8" w:space="0" w:color="DEB340" w:themeColor="accent6"/>
        </w:tcBorders>
        <w:shd w:val="clear" w:color="auto" w:fill="F6ECCF" w:themeFill="accent6" w:themeFillTint="3F"/>
      </w:tcPr>
    </w:tblStylePr>
    <w:tblStylePr w:type="band2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V w:val="single" w:sz="8" w:space="0" w:color="DEB34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band1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band1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band1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band1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band1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band1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locked/>
    <w:rsid w:val="00051108"/>
    <w:rPr>
      <w:rFonts w:eastAsiaTheme="minorEastAsia"/>
      <w:color w:val="000000" w:themeColor="tex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locked/>
    <w:rsid w:val="00051108"/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bottom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992A" w:themeColor="accent1"/>
          <w:left w:val="nil"/>
          <w:bottom w:val="single" w:sz="8" w:space="0" w:color="83992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992A" w:themeColor="accent1"/>
          <w:left w:val="nil"/>
          <w:bottom w:val="single" w:sz="8" w:space="0" w:color="83992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locked/>
    <w:rsid w:val="00051108"/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bottom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9770" w:themeColor="accent2"/>
          <w:left w:val="nil"/>
          <w:bottom w:val="single" w:sz="8" w:space="0" w:color="3C977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9770" w:themeColor="accent2"/>
          <w:left w:val="nil"/>
          <w:bottom w:val="single" w:sz="8" w:space="0" w:color="3C977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locked/>
    <w:rsid w:val="00051108"/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bottom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09D" w:themeColor="accent3"/>
          <w:left w:val="nil"/>
          <w:bottom w:val="single" w:sz="8" w:space="0" w:color="44709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09D" w:themeColor="accent3"/>
          <w:left w:val="nil"/>
          <w:bottom w:val="single" w:sz="8" w:space="0" w:color="44709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locked/>
    <w:rsid w:val="00051108"/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bottom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3C33" w:themeColor="accent4"/>
          <w:left w:val="nil"/>
          <w:bottom w:val="single" w:sz="8" w:space="0" w:color="A23C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3C33" w:themeColor="accent4"/>
          <w:left w:val="nil"/>
          <w:bottom w:val="single" w:sz="8" w:space="0" w:color="A23C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locked/>
    <w:rsid w:val="00051108"/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bottom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97828" w:themeColor="accent5"/>
          <w:left w:val="nil"/>
          <w:bottom w:val="single" w:sz="8" w:space="0" w:color="D9782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97828" w:themeColor="accent5"/>
          <w:left w:val="nil"/>
          <w:bottom w:val="single" w:sz="8" w:space="0" w:color="D9782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locked/>
    <w:rsid w:val="00051108"/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bottom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340" w:themeColor="accent6"/>
          <w:left w:val="nil"/>
          <w:bottom w:val="single" w:sz="8" w:space="0" w:color="DEB34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340" w:themeColor="accent6"/>
          <w:left w:val="nil"/>
          <w:bottom w:val="single" w:sz="8" w:space="0" w:color="DEB34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locked/>
    <w:rsid w:val="00051108"/>
  </w:style>
  <w:style w:type="paragraph" w:styleId="List">
    <w:name w:val="List"/>
    <w:basedOn w:val="Normal"/>
    <w:uiPriority w:val="99"/>
    <w:semiHidden/>
    <w:unhideWhenUsed/>
    <w:locked/>
    <w:rsid w:val="00051108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locked/>
    <w:rsid w:val="00051108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locked/>
    <w:rsid w:val="00051108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locked/>
    <w:rsid w:val="00051108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locked/>
    <w:rsid w:val="00051108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51108"/>
    <w:pPr>
      <w:numPr>
        <w:numId w:val="36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locked/>
    <w:rsid w:val="00051108"/>
    <w:pPr>
      <w:numPr>
        <w:numId w:val="3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locked/>
    <w:rsid w:val="00051108"/>
    <w:pPr>
      <w:numPr>
        <w:numId w:val="3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locked/>
    <w:rsid w:val="00051108"/>
    <w:pPr>
      <w:numPr>
        <w:numId w:val="3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locked/>
    <w:rsid w:val="00051108"/>
    <w:pPr>
      <w:numPr>
        <w:numId w:val="4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locked/>
    <w:rsid w:val="00051108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locked/>
    <w:rsid w:val="00051108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locked/>
    <w:rsid w:val="00051108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locked/>
    <w:rsid w:val="00051108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locked/>
    <w:rsid w:val="00051108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51108"/>
    <w:pPr>
      <w:numPr>
        <w:numId w:val="4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locked/>
    <w:rsid w:val="00051108"/>
    <w:pPr>
      <w:numPr>
        <w:numId w:val="4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locked/>
    <w:rsid w:val="00051108"/>
    <w:pPr>
      <w:numPr>
        <w:numId w:val="4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locked/>
    <w:rsid w:val="00051108"/>
    <w:pPr>
      <w:numPr>
        <w:numId w:val="4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locked/>
    <w:rsid w:val="00051108"/>
    <w:pPr>
      <w:numPr>
        <w:numId w:val="45"/>
      </w:numPr>
      <w:contextualSpacing/>
    </w:pPr>
  </w:style>
  <w:style w:type="table" w:styleId="ListTable1Light">
    <w:name w:val="List Table 1 Light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2">
    <w:name w:val="List Table 2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bottom w:val="single" w:sz="4" w:space="0" w:color="C0D66A" w:themeColor="accent1" w:themeTint="99"/>
        <w:insideH w:val="single" w:sz="4" w:space="0" w:color="C0D66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2-Accent2">
    <w:name w:val="List Table 2 Accent 2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bottom w:val="single" w:sz="4" w:space="0" w:color="7ECCAA" w:themeColor="accent2" w:themeTint="99"/>
        <w:insideH w:val="single" w:sz="4" w:space="0" w:color="7ECCA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2-Accent3">
    <w:name w:val="List Table 2 Accent 3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bottom w:val="single" w:sz="4" w:space="0" w:color="87A9CB" w:themeColor="accent3" w:themeTint="99"/>
        <w:insideH w:val="single" w:sz="4" w:space="0" w:color="87A9C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2-Accent4">
    <w:name w:val="List Table 2 Accent 4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bottom w:val="single" w:sz="4" w:space="0" w:color="D47E77" w:themeColor="accent4" w:themeTint="99"/>
        <w:insideH w:val="single" w:sz="4" w:space="0" w:color="D47E7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2-Accent5">
    <w:name w:val="List Table 2 Accent 5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bottom w:val="single" w:sz="4" w:space="0" w:color="E8AD7D" w:themeColor="accent5" w:themeTint="99"/>
        <w:insideH w:val="single" w:sz="4" w:space="0" w:color="E8AD7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2-Accent6">
    <w:name w:val="List Table 2 Accent 6"/>
    <w:basedOn w:val="TableNormal"/>
    <w:uiPriority w:val="47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bottom w:val="single" w:sz="4" w:space="0" w:color="EBD18C" w:themeColor="accent6" w:themeTint="99"/>
        <w:insideH w:val="single" w:sz="4" w:space="0" w:color="EBD18C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3">
    <w:name w:val="List Table 3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3992A" w:themeColor="accent1"/>
        <w:left w:val="single" w:sz="4" w:space="0" w:color="83992A" w:themeColor="accent1"/>
        <w:bottom w:val="single" w:sz="4" w:space="0" w:color="83992A" w:themeColor="accent1"/>
        <w:right w:val="single" w:sz="4" w:space="0" w:color="83992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3992A" w:themeColor="accent1"/>
          <w:right w:val="single" w:sz="4" w:space="0" w:color="83992A" w:themeColor="accent1"/>
        </w:tcBorders>
      </w:tcPr>
    </w:tblStylePr>
    <w:tblStylePr w:type="band1Horz">
      <w:tblPr/>
      <w:tcPr>
        <w:tcBorders>
          <w:top w:val="single" w:sz="4" w:space="0" w:color="83992A" w:themeColor="accent1"/>
          <w:bottom w:val="single" w:sz="4" w:space="0" w:color="83992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3992A" w:themeColor="accent1"/>
          <w:left w:val="nil"/>
        </w:tcBorders>
      </w:tcPr>
    </w:tblStylePr>
    <w:tblStylePr w:type="swCell">
      <w:tblPr/>
      <w:tcPr>
        <w:tcBorders>
          <w:top w:val="double" w:sz="4" w:space="0" w:color="83992A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3C9770" w:themeColor="accent2"/>
        <w:left w:val="single" w:sz="4" w:space="0" w:color="3C9770" w:themeColor="accent2"/>
        <w:bottom w:val="single" w:sz="4" w:space="0" w:color="3C9770" w:themeColor="accent2"/>
        <w:right w:val="single" w:sz="4" w:space="0" w:color="3C977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C9770" w:themeColor="accent2"/>
          <w:right w:val="single" w:sz="4" w:space="0" w:color="3C9770" w:themeColor="accent2"/>
        </w:tcBorders>
      </w:tcPr>
    </w:tblStylePr>
    <w:tblStylePr w:type="band1Horz">
      <w:tblPr/>
      <w:tcPr>
        <w:tcBorders>
          <w:top w:val="single" w:sz="4" w:space="0" w:color="3C9770" w:themeColor="accent2"/>
          <w:bottom w:val="single" w:sz="4" w:space="0" w:color="3C977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9770" w:themeColor="accent2"/>
          <w:left w:val="nil"/>
        </w:tcBorders>
      </w:tcPr>
    </w:tblStylePr>
    <w:tblStylePr w:type="swCell">
      <w:tblPr/>
      <w:tcPr>
        <w:tcBorders>
          <w:top w:val="double" w:sz="4" w:space="0" w:color="3C9770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44709D" w:themeColor="accent3"/>
        <w:left w:val="single" w:sz="4" w:space="0" w:color="44709D" w:themeColor="accent3"/>
        <w:bottom w:val="single" w:sz="4" w:space="0" w:color="44709D" w:themeColor="accent3"/>
        <w:right w:val="single" w:sz="4" w:space="0" w:color="44709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09D" w:themeColor="accent3"/>
          <w:right w:val="single" w:sz="4" w:space="0" w:color="44709D" w:themeColor="accent3"/>
        </w:tcBorders>
      </w:tcPr>
    </w:tblStylePr>
    <w:tblStylePr w:type="band1Horz">
      <w:tblPr/>
      <w:tcPr>
        <w:tcBorders>
          <w:top w:val="single" w:sz="4" w:space="0" w:color="44709D" w:themeColor="accent3"/>
          <w:bottom w:val="single" w:sz="4" w:space="0" w:color="44709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09D" w:themeColor="accent3"/>
          <w:left w:val="nil"/>
        </w:tcBorders>
      </w:tcPr>
    </w:tblStylePr>
    <w:tblStylePr w:type="swCell">
      <w:tblPr/>
      <w:tcPr>
        <w:tcBorders>
          <w:top w:val="double" w:sz="4" w:space="0" w:color="44709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23C33" w:themeColor="accent4"/>
        <w:left w:val="single" w:sz="4" w:space="0" w:color="A23C33" w:themeColor="accent4"/>
        <w:bottom w:val="single" w:sz="4" w:space="0" w:color="A23C33" w:themeColor="accent4"/>
        <w:right w:val="single" w:sz="4" w:space="0" w:color="A23C3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23C33" w:themeColor="accent4"/>
          <w:right w:val="single" w:sz="4" w:space="0" w:color="A23C33" w:themeColor="accent4"/>
        </w:tcBorders>
      </w:tcPr>
    </w:tblStylePr>
    <w:tblStylePr w:type="band1Horz">
      <w:tblPr/>
      <w:tcPr>
        <w:tcBorders>
          <w:top w:val="single" w:sz="4" w:space="0" w:color="A23C33" w:themeColor="accent4"/>
          <w:bottom w:val="single" w:sz="4" w:space="0" w:color="A23C3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23C33" w:themeColor="accent4"/>
          <w:left w:val="nil"/>
        </w:tcBorders>
      </w:tcPr>
    </w:tblStylePr>
    <w:tblStylePr w:type="swCell">
      <w:tblPr/>
      <w:tcPr>
        <w:tcBorders>
          <w:top w:val="double" w:sz="4" w:space="0" w:color="A23C33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97828" w:themeColor="accent5"/>
        <w:left w:val="single" w:sz="4" w:space="0" w:color="D97828" w:themeColor="accent5"/>
        <w:bottom w:val="single" w:sz="4" w:space="0" w:color="D97828" w:themeColor="accent5"/>
        <w:right w:val="single" w:sz="4" w:space="0" w:color="D9782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97828" w:themeColor="accent5"/>
          <w:right w:val="single" w:sz="4" w:space="0" w:color="D97828" w:themeColor="accent5"/>
        </w:tcBorders>
      </w:tcPr>
    </w:tblStylePr>
    <w:tblStylePr w:type="band1Horz">
      <w:tblPr/>
      <w:tcPr>
        <w:tcBorders>
          <w:top w:val="single" w:sz="4" w:space="0" w:color="D97828" w:themeColor="accent5"/>
          <w:bottom w:val="single" w:sz="4" w:space="0" w:color="D9782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97828" w:themeColor="accent5"/>
          <w:left w:val="nil"/>
        </w:tcBorders>
      </w:tcPr>
    </w:tblStylePr>
    <w:tblStylePr w:type="swCell">
      <w:tblPr/>
      <w:tcPr>
        <w:tcBorders>
          <w:top w:val="double" w:sz="4" w:space="0" w:color="D97828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EB340" w:themeColor="accent6"/>
        <w:left w:val="single" w:sz="4" w:space="0" w:color="DEB340" w:themeColor="accent6"/>
        <w:bottom w:val="single" w:sz="4" w:space="0" w:color="DEB340" w:themeColor="accent6"/>
        <w:right w:val="single" w:sz="4" w:space="0" w:color="DEB34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340" w:themeColor="accent6"/>
          <w:right w:val="single" w:sz="4" w:space="0" w:color="DEB340" w:themeColor="accent6"/>
        </w:tcBorders>
      </w:tcPr>
    </w:tblStylePr>
    <w:tblStylePr w:type="band1Horz">
      <w:tblPr/>
      <w:tcPr>
        <w:tcBorders>
          <w:top w:val="single" w:sz="4" w:space="0" w:color="DEB340" w:themeColor="accent6"/>
          <w:bottom w:val="single" w:sz="4" w:space="0" w:color="DEB34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340" w:themeColor="accent6"/>
          <w:left w:val="nil"/>
        </w:tcBorders>
      </w:tcPr>
    </w:tblStylePr>
    <w:tblStylePr w:type="swCell">
      <w:tblPr/>
      <w:tcPr>
        <w:tcBorders>
          <w:top w:val="double" w:sz="4" w:space="0" w:color="DEB34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992A" w:themeColor="accent1"/>
          <w:left w:val="single" w:sz="4" w:space="0" w:color="83992A" w:themeColor="accent1"/>
          <w:bottom w:val="single" w:sz="4" w:space="0" w:color="83992A" w:themeColor="accent1"/>
          <w:right w:val="single" w:sz="4" w:space="0" w:color="83992A" w:themeColor="accent1"/>
          <w:insideH w:val="nil"/>
        </w:tcBorders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4-Accent2">
    <w:name w:val="List Table 4 Accent 2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9770" w:themeColor="accent2"/>
          <w:left w:val="single" w:sz="4" w:space="0" w:color="3C9770" w:themeColor="accent2"/>
          <w:bottom w:val="single" w:sz="4" w:space="0" w:color="3C9770" w:themeColor="accent2"/>
          <w:right w:val="single" w:sz="4" w:space="0" w:color="3C9770" w:themeColor="accent2"/>
          <w:insideH w:val="nil"/>
        </w:tcBorders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4-Accent3">
    <w:name w:val="List Table 4 Accent 3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09D" w:themeColor="accent3"/>
          <w:left w:val="single" w:sz="4" w:space="0" w:color="44709D" w:themeColor="accent3"/>
          <w:bottom w:val="single" w:sz="4" w:space="0" w:color="44709D" w:themeColor="accent3"/>
          <w:right w:val="single" w:sz="4" w:space="0" w:color="44709D" w:themeColor="accent3"/>
          <w:insideH w:val="nil"/>
        </w:tcBorders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4-Accent4">
    <w:name w:val="List Table 4 Accent 4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3C33" w:themeColor="accent4"/>
          <w:left w:val="single" w:sz="4" w:space="0" w:color="A23C33" w:themeColor="accent4"/>
          <w:bottom w:val="single" w:sz="4" w:space="0" w:color="A23C33" w:themeColor="accent4"/>
          <w:right w:val="single" w:sz="4" w:space="0" w:color="A23C33" w:themeColor="accent4"/>
          <w:insideH w:val="nil"/>
        </w:tcBorders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4-Accent5">
    <w:name w:val="List Table 4 Accent 5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97828" w:themeColor="accent5"/>
          <w:left w:val="single" w:sz="4" w:space="0" w:color="D97828" w:themeColor="accent5"/>
          <w:bottom w:val="single" w:sz="4" w:space="0" w:color="D97828" w:themeColor="accent5"/>
          <w:right w:val="single" w:sz="4" w:space="0" w:color="D97828" w:themeColor="accent5"/>
          <w:insideH w:val="nil"/>
        </w:tcBorders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4-Accent6">
    <w:name w:val="List Table 4 Accent 6"/>
    <w:basedOn w:val="TableNormal"/>
    <w:uiPriority w:val="49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340" w:themeColor="accent6"/>
          <w:left w:val="single" w:sz="4" w:space="0" w:color="DEB340" w:themeColor="accent6"/>
          <w:bottom w:val="single" w:sz="4" w:space="0" w:color="DEB340" w:themeColor="accent6"/>
          <w:right w:val="single" w:sz="4" w:space="0" w:color="DEB340" w:themeColor="accent6"/>
          <w:insideH w:val="nil"/>
        </w:tcBorders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5Dark">
    <w:name w:val="List Table 5 Dark"/>
    <w:basedOn w:val="TableNormal"/>
    <w:uiPriority w:val="50"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83992A" w:themeColor="accent1"/>
        <w:left w:val="single" w:sz="24" w:space="0" w:color="83992A" w:themeColor="accent1"/>
        <w:bottom w:val="single" w:sz="24" w:space="0" w:color="83992A" w:themeColor="accent1"/>
        <w:right w:val="single" w:sz="24" w:space="0" w:color="83992A" w:themeColor="accent1"/>
      </w:tblBorders>
    </w:tblPr>
    <w:tcPr>
      <w:shd w:val="clear" w:color="auto" w:fill="83992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24" w:space="0" w:color="3C9770" w:themeColor="accent2"/>
        <w:bottom w:val="single" w:sz="24" w:space="0" w:color="3C9770" w:themeColor="accent2"/>
        <w:right w:val="single" w:sz="24" w:space="0" w:color="3C9770" w:themeColor="accent2"/>
      </w:tblBorders>
    </w:tblPr>
    <w:tcPr>
      <w:shd w:val="clear" w:color="auto" w:fill="3C977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44709D" w:themeColor="accent3"/>
        <w:left w:val="single" w:sz="24" w:space="0" w:color="44709D" w:themeColor="accent3"/>
        <w:bottom w:val="single" w:sz="24" w:space="0" w:color="44709D" w:themeColor="accent3"/>
        <w:right w:val="single" w:sz="24" w:space="0" w:color="44709D" w:themeColor="accent3"/>
      </w:tblBorders>
    </w:tblPr>
    <w:tcPr>
      <w:shd w:val="clear" w:color="auto" w:fill="44709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A23C33" w:themeColor="accent4"/>
        <w:left w:val="single" w:sz="24" w:space="0" w:color="A23C33" w:themeColor="accent4"/>
        <w:bottom w:val="single" w:sz="24" w:space="0" w:color="A23C33" w:themeColor="accent4"/>
        <w:right w:val="single" w:sz="24" w:space="0" w:color="A23C33" w:themeColor="accent4"/>
      </w:tblBorders>
    </w:tblPr>
    <w:tcPr>
      <w:shd w:val="clear" w:color="auto" w:fill="A23C3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97828" w:themeColor="accent5"/>
        <w:left w:val="single" w:sz="24" w:space="0" w:color="D97828" w:themeColor="accent5"/>
        <w:bottom w:val="single" w:sz="24" w:space="0" w:color="D97828" w:themeColor="accent5"/>
        <w:right w:val="single" w:sz="24" w:space="0" w:color="D97828" w:themeColor="accent5"/>
      </w:tblBorders>
    </w:tblPr>
    <w:tcPr>
      <w:shd w:val="clear" w:color="auto" w:fill="D9782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locked/>
    <w:rsid w:val="00051108"/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EB340" w:themeColor="accent6"/>
        <w:left w:val="single" w:sz="24" w:space="0" w:color="DEB340" w:themeColor="accent6"/>
        <w:bottom w:val="single" w:sz="24" w:space="0" w:color="DEB340" w:themeColor="accent6"/>
        <w:right w:val="single" w:sz="24" w:space="0" w:color="DEB340" w:themeColor="accent6"/>
      </w:tblBorders>
    </w:tblPr>
    <w:tcPr>
      <w:shd w:val="clear" w:color="auto" w:fill="DEB34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locked/>
    <w:rsid w:val="00051108"/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3992A" w:themeColor="accent1"/>
        <w:bottom w:val="single" w:sz="4" w:space="0" w:color="83992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3992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locked/>
    <w:rsid w:val="00051108"/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3C9770" w:themeColor="accent2"/>
        <w:bottom w:val="single" w:sz="4" w:space="0" w:color="3C977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C977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locked/>
    <w:rsid w:val="00051108"/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44709D" w:themeColor="accent3"/>
        <w:bottom w:val="single" w:sz="4" w:space="0" w:color="44709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4709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locked/>
    <w:rsid w:val="00051108"/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23C33" w:themeColor="accent4"/>
        <w:bottom w:val="single" w:sz="4" w:space="0" w:color="A23C3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23C3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locked/>
    <w:rsid w:val="00051108"/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97828" w:themeColor="accent5"/>
        <w:bottom w:val="single" w:sz="4" w:space="0" w:color="D9782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9782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locked/>
    <w:rsid w:val="00051108"/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EB340" w:themeColor="accent6"/>
        <w:bottom w:val="single" w:sz="4" w:space="0" w:color="DEB34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34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7Colorful">
    <w:name w:val="List Table 7 Colorful"/>
    <w:basedOn w:val="TableNormal"/>
    <w:uiPriority w:val="52"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locked/>
    <w:rsid w:val="00051108"/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3992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3992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3992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3992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locked/>
    <w:rsid w:val="00051108"/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C977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C977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C977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C977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locked/>
    <w:rsid w:val="00051108"/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09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09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09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09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locked/>
    <w:rsid w:val="00051108"/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23C3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23C3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23C3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23C3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locked/>
    <w:rsid w:val="00051108"/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9782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9782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9782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9782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locked/>
    <w:rsid w:val="00051108"/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34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34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34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34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locked/>
    <w:rsid w:val="0005110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88" w:lineRule="auto"/>
    </w:pPr>
    <w:rPr>
      <w:rFonts w:ascii="Consolas" w:eastAsiaTheme="minorEastAsia" w:hAnsi="Consolas"/>
      <w:kern w:val="0"/>
      <w:sz w:val="20"/>
      <w:szCs w:val="20"/>
      <w14:ligatures w14:val="none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51108"/>
    <w:rPr>
      <w:rFonts w:ascii="Consolas" w:eastAsiaTheme="minorEastAsia" w:hAnsi="Consolas"/>
      <w:kern w:val="0"/>
      <w:sz w:val="20"/>
      <w:szCs w:val="20"/>
      <w14:ligatures w14:val="none"/>
    </w:rPr>
  </w:style>
  <w:style w:type="table" w:styleId="MediumGrid1">
    <w:name w:val="Medium Grid 1"/>
    <w:basedOn w:val="TableNormal"/>
    <w:uiPriority w:val="67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B1CC45" w:themeColor="accent1" w:themeTint="BF"/>
        <w:left w:val="single" w:sz="8" w:space="0" w:color="B1CC45" w:themeColor="accent1" w:themeTint="BF"/>
        <w:bottom w:val="single" w:sz="8" w:space="0" w:color="B1CC45" w:themeColor="accent1" w:themeTint="BF"/>
        <w:right w:val="single" w:sz="8" w:space="0" w:color="B1CC45" w:themeColor="accent1" w:themeTint="BF"/>
        <w:insideH w:val="single" w:sz="8" w:space="0" w:color="B1CC45" w:themeColor="accent1" w:themeTint="BF"/>
        <w:insideV w:val="single" w:sz="8" w:space="0" w:color="B1CC45" w:themeColor="accent1" w:themeTint="BF"/>
      </w:tblBorders>
    </w:tblPr>
    <w:tcPr>
      <w:shd w:val="clear" w:color="auto" w:fill="E5EEC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1CC4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shd w:val="clear" w:color="auto" w:fill="CBDD8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5EBF95" w:themeColor="accent2" w:themeTint="BF"/>
        <w:left w:val="single" w:sz="8" w:space="0" w:color="5EBF95" w:themeColor="accent2" w:themeTint="BF"/>
        <w:bottom w:val="single" w:sz="8" w:space="0" w:color="5EBF95" w:themeColor="accent2" w:themeTint="BF"/>
        <w:right w:val="single" w:sz="8" w:space="0" w:color="5EBF95" w:themeColor="accent2" w:themeTint="BF"/>
        <w:insideH w:val="single" w:sz="8" w:space="0" w:color="5EBF95" w:themeColor="accent2" w:themeTint="BF"/>
        <w:insideV w:val="single" w:sz="8" w:space="0" w:color="5EBF95" w:themeColor="accent2" w:themeTint="BF"/>
      </w:tblBorders>
    </w:tblPr>
    <w:tcPr>
      <w:shd w:val="clear" w:color="auto" w:fill="CAEAD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EBF9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shd w:val="clear" w:color="auto" w:fill="94D4B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6993BE" w:themeColor="accent3" w:themeTint="BF"/>
        <w:left w:val="single" w:sz="8" w:space="0" w:color="6993BE" w:themeColor="accent3" w:themeTint="BF"/>
        <w:bottom w:val="single" w:sz="8" w:space="0" w:color="6993BE" w:themeColor="accent3" w:themeTint="BF"/>
        <w:right w:val="single" w:sz="8" w:space="0" w:color="6993BE" w:themeColor="accent3" w:themeTint="BF"/>
        <w:insideH w:val="single" w:sz="8" w:space="0" w:color="6993BE" w:themeColor="accent3" w:themeTint="BF"/>
        <w:insideV w:val="single" w:sz="8" w:space="0" w:color="6993BE" w:themeColor="accent3" w:themeTint="BF"/>
      </w:tblBorders>
    </w:tblPr>
    <w:tcPr>
      <w:shd w:val="clear" w:color="auto" w:fill="CDDB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993B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C95E55" w:themeColor="accent4" w:themeTint="BF"/>
        <w:left w:val="single" w:sz="8" w:space="0" w:color="C95E55" w:themeColor="accent4" w:themeTint="BF"/>
        <w:bottom w:val="single" w:sz="8" w:space="0" w:color="C95E55" w:themeColor="accent4" w:themeTint="BF"/>
        <w:right w:val="single" w:sz="8" w:space="0" w:color="C95E55" w:themeColor="accent4" w:themeTint="BF"/>
        <w:insideH w:val="single" w:sz="8" w:space="0" w:color="C95E55" w:themeColor="accent4" w:themeTint="BF"/>
        <w:insideV w:val="single" w:sz="8" w:space="0" w:color="C95E55" w:themeColor="accent4" w:themeTint="BF"/>
      </w:tblBorders>
    </w:tblPr>
    <w:tcPr>
      <w:shd w:val="clear" w:color="auto" w:fill="EDC9C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95E55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shd w:val="clear" w:color="auto" w:fill="DB948E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2995D" w:themeColor="accent5" w:themeTint="BF"/>
        <w:left w:val="single" w:sz="8" w:space="0" w:color="E2995D" w:themeColor="accent5" w:themeTint="BF"/>
        <w:bottom w:val="single" w:sz="8" w:space="0" w:color="E2995D" w:themeColor="accent5" w:themeTint="BF"/>
        <w:right w:val="single" w:sz="8" w:space="0" w:color="E2995D" w:themeColor="accent5" w:themeTint="BF"/>
        <w:insideH w:val="single" w:sz="8" w:space="0" w:color="E2995D" w:themeColor="accent5" w:themeTint="BF"/>
        <w:insideV w:val="single" w:sz="8" w:space="0" w:color="E2995D" w:themeColor="accent5" w:themeTint="BF"/>
      </w:tblBorders>
    </w:tblPr>
    <w:tcPr>
      <w:shd w:val="clear" w:color="auto" w:fill="F5DDC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2995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shd w:val="clear" w:color="auto" w:fill="ECBB9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6C56F" w:themeColor="accent6" w:themeTint="BF"/>
        <w:left w:val="single" w:sz="8" w:space="0" w:color="E6C56F" w:themeColor="accent6" w:themeTint="BF"/>
        <w:bottom w:val="single" w:sz="8" w:space="0" w:color="E6C56F" w:themeColor="accent6" w:themeTint="BF"/>
        <w:right w:val="single" w:sz="8" w:space="0" w:color="E6C56F" w:themeColor="accent6" w:themeTint="BF"/>
        <w:insideH w:val="single" w:sz="8" w:space="0" w:color="E6C56F" w:themeColor="accent6" w:themeTint="BF"/>
        <w:insideV w:val="single" w:sz="8" w:space="0" w:color="E6C56F" w:themeColor="accent6" w:themeTint="BF"/>
      </w:tblBorders>
    </w:tblPr>
    <w:tcPr>
      <w:shd w:val="clear" w:color="auto" w:fill="F6ECC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56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shd w:val="clear" w:color="auto" w:fill="EED89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  <w:insideH w:val="single" w:sz="8" w:space="0" w:color="83992A" w:themeColor="accent1"/>
        <w:insideV w:val="single" w:sz="8" w:space="0" w:color="83992A" w:themeColor="accent1"/>
      </w:tblBorders>
    </w:tblPr>
    <w:tcPr>
      <w:shd w:val="clear" w:color="auto" w:fill="E5EEC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F8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CD" w:themeFill="accent1" w:themeFillTint="33"/>
      </w:tc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tcBorders>
          <w:insideH w:val="single" w:sz="6" w:space="0" w:color="83992A" w:themeColor="accent1"/>
          <w:insideV w:val="single" w:sz="6" w:space="0" w:color="83992A" w:themeColor="accent1"/>
        </w:tcBorders>
        <w:shd w:val="clear" w:color="auto" w:fill="CBDD8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  <w:insideH w:val="single" w:sz="8" w:space="0" w:color="3C9770" w:themeColor="accent2"/>
        <w:insideV w:val="single" w:sz="8" w:space="0" w:color="3C9770" w:themeColor="accent2"/>
      </w:tblBorders>
    </w:tblPr>
    <w:tcPr>
      <w:shd w:val="clear" w:color="auto" w:fill="CAEAD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AF6F1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EE2" w:themeFill="accent2" w:themeFillTint="33"/>
      </w:tc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tcBorders>
          <w:insideH w:val="single" w:sz="6" w:space="0" w:color="3C9770" w:themeColor="accent2"/>
          <w:insideV w:val="single" w:sz="6" w:space="0" w:color="3C9770" w:themeColor="accent2"/>
        </w:tcBorders>
        <w:shd w:val="clear" w:color="auto" w:fill="94D4B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  <w:insideH w:val="single" w:sz="8" w:space="0" w:color="44709D" w:themeColor="accent3"/>
        <w:insideV w:val="single" w:sz="8" w:space="0" w:color="44709D" w:themeColor="accent3"/>
      </w:tblBorders>
    </w:tblPr>
    <w:tcPr>
      <w:shd w:val="clear" w:color="auto" w:fill="CDDB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0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tcBorders>
          <w:insideH w:val="single" w:sz="6" w:space="0" w:color="44709D" w:themeColor="accent3"/>
          <w:insideV w:val="single" w:sz="6" w:space="0" w:color="44709D" w:themeColor="accent3"/>
        </w:tcBorders>
        <w:shd w:val="clear" w:color="auto" w:fill="9BB7D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  <w:insideH w:val="single" w:sz="8" w:space="0" w:color="A23C33" w:themeColor="accent4"/>
        <w:insideV w:val="single" w:sz="8" w:space="0" w:color="A23C33" w:themeColor="accent4"/>
      </w:tblBorders>
    </w:tblPr>
    <w:tcPr>
      <w:shd w:val="clear" w:color="auto" w:fill="EDC9C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9E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D3D1" w:themeFill="accent4" w:themeFillTint="33"/>
      </w:tc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tcBorders>
          <w:insideH w:val="single" w:sz="6" w:space="0" w:color="A23C33" w:themeColor="accent4"/>
          <w:insideV w:val="single" w:sz="6" w:space="0" w:color="A23C33" w:themeColor="accent4"/>
        </w:tcBorders>
        <w:shd w:val="clear" w:color="auto" w:fill="DB948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  <w:insideH w:val="single" w:sz="8" w:space="0" w:color="D97828" w:themeColor="accent5"/>
        <w:insideV w:val="single" w:sz="8" w:space="0" w:color="D97828" w:themeColor="accent5"/>
      </w:tblBorders>
    </w:tblPr>
    <w:tcPr>
      <w:shd w:val="clear" w:color="auto" w:fill="F5DDC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3D3" w:themeFill="accent5" w:themeFillTint="33"/>
      </w:tc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tcBorders>
          <w:insideH w:val="single" w:sz="6" w:space="0" w:color="D97828" w:themeColor="accent5"/>
          <w:insideV w:val="single" w:sz="6" w:space="0" w:color="D97828" w:themeColor="accent5"/>
        </w:tcBorders>
        <w:shd w:val="clear" w:color="auto" w:fill="ECBB9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  <w:insideH w:val="single" w:sz="8" w:space="0" w:color="DEB340" w:themeColor="accent6"/>
        <w:insideV w:val="single" w:sz="8" w:space="0" w:color="DEB340" w:themeColor="accent6"/>
      </w:tblBorders>
    </w:tblPr>
    <w:tcPr>
      <w:shd w:val="clear" w:color="auto" w:fill="F6ECC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FD8" w:themeFill="accent6" w:themeFillTint="33"/>
      </w:tc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tcBorders>
          <w:insideH w:val="single" w:sz="6" w:space="0" w:color="DEB340" w:themeColor="accent6"/>
          <w:insideV w:val="single" w:sz="6" w:space="0" w:color="DEB340" w:themeColor="accent6"/>
        </w:tcBorders>
        <w:shd w:val="clear" w:color="auto" w:fill="EED89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EC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992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992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3992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BDD8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BDD8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AD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977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977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C977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D4B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D4B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DDB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09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09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09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BB7D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BB7D4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C9C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3C3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3C3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23C3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948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948E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DC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9782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9782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9782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CBB9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CBB9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ECC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34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34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34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89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89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bottom w:val="single" w:sz="8" w:space="0" w:color="83992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3992A" w:themeColor="accent1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83992A" w:themeColor="accent1"/>
          <w:bottom w:val="single" w:sz="8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3992A" w:themeColor="accent1"/>
          <w:bottom w:val="single" w:sz="8" w:space="0" w:color="83992A" w:themeColor="accent1"/>
        </w:tcBorders>
      </w:tcPr>
    </w:tblStylePr>
    <w:tblStylePr w:type="band1Vert">
      <w:tblPr/>
      <w:tcPr>
        <w:shd w:val="clear" w:color="auto" w:fill="E5EEC1" w:themeFill="accent1" w:themeFillTint="3F"/>
      </w:tcPr>
    </w:tblStylePr>
    <w:tblStylePr w:type="band1Horz">
      <w:tblPr/>
      <w:tcPr>
        <w:shd w:val="clear" w:color="auto" w:fill="E5EEC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bottom w:val="single" w:sz="8" w:space="0" w:color="3C977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C9770" w:themeColor="accent2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3C9770" w:themeColor="accent2"/>
          <w:bottom w:val="single" w:sz="8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C9770" w:themeColor="accent2"/>
          <w:bottom w:val="single" w:sz="8" w:space="0" w:color="3C9770" w:themeColor="accent2"/>
        </w:tcBorders>
      </w:tcPr>
    </w:tblStylePr>
    <w:tblStylePr w:type="band1Vert">
      <w:tblPr/>
      <w:tcPr>
        <w:shd w:val="clear" w:color="auto" w:fill="CAEADC" w:themeFill="accent2" w:themeFillTint="3F"/>
      </w:tcPr>
    </w:tblStylePr>
    <w:tblStylePr w:type="band1Horz">
      <w:tblPr/>
      <w:tcPr>
        <w:shd w:val="clear" w:color="auto" w:fill="CAEADC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bottom w:val="single" w:sz="8" w:space="0" w:color="44709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09D" w:themeColor="accent3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44709D" w:themeColor="accent3"/>
          <w:bottom w:val="single" w:sz="8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09D" w:themeColor="accent3"/>
          <w:bottom w:val="single" w:sz="8" w:space="0" w:color="44709D" w:themeColor="accent3"/>
        </w:tcBorders>
      </w:tcPr>
    </w:tblStylePr>
    <w:tblStylePr w:type="band1Vert">
      <w:tblPr/>
      <w:tcPr>
        <w:shd w:val="clear" w:color="auto" w:fill="CDDBE9" w:themeFill="accent3" w:themeFillTint="3F"/>
      </w:tcPr>
    </w:tblStylePr>
    <w:tblStylePr w:type="band1Horz">
      <w:tblPr/>
      <w:tcPr>
        <w:shd w:val="clear" w:color="auto" w:fill="CDDBE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bottom w:val="single" w:sz="8" w:space="0" w:color="A23C3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23C33" w:themeColor="accent4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A23C33" w:themeColor="accent4"/>
          <w:bottom w:val="single" w:sz="8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23C33" w:themeColor="accent4"/>
          <w:bottom w:val="single" w:sz="8" w:space="0" w:color="A23C33" w:themeColor="accent4"/>
        </w:tcBorders>
      </w:tcPr>
    </w:tblStylePr>
    <w:tblStylePr w:type="band1Vert">
      <w:tblPr/>
      <w:tcPr>
        <w:shd w:val="clear" w:color="auto" w:fill="EDC9C6" w:themeFill="accent4" w:themeFillTint="3F"/>
      </w:tcPr>
    </w:tblStylePr>
    <w:tblStylePr w:type="band1Horz">
      <w:tblPr/>
      <w:tcPr>
        <w:shd w:val="clear" w:color="auto" w:fill="EDC9C6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bottom w:val="single" w:sz="8" w:space="0" w:color="D9782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97828" w:themeColor="accent5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D97828" w:themeColor="accent5"/>
          <w:bottom w:val="single" w:sz="8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97828" w:themeColor="accent5"/>
          <w:bottom w:val="single" w:sz="8" w:space="0" w:color="D97828" w:themeColor="accent5"/>
        </w:tcBorders>
      </w:tcPr>
    </w:tblStylePr>
    <w:tblStylePr w:type="band1Vert">
      <w:tblPr/>
      <w:tcPr>
        <w:shd w:val="clear" w:color="auto" w:fill="F5DDC9" w:themeFill="accent5" w:themeFillTint="3F"/>
      </w:tcPr>
    </w:tblStylePr>
    <w:tblStylePr w:type="band1Horz">
      <w:tblPr/>
      <w:tcPr>
        <w:shd w:val="clear" w:color="auto" w:fill="F5DDC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locked/>
    <w:rsid w:val="00051108"/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bottom w:val="single" w:sz="8" w:space="0" w:color="DEB34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340" w:themeColor="accent6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DEB340" w:themeColor="accent6"/>
          <w:bottom w:val="single" w:sz="8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340" w:themeColor="accent6"/>
          <w:bottom w:val="single" w:sz="8" w:space="0" w:color="DEB340" w:themeColor="accent6"/>
        </w:tcBorders>
      </w:tcPr>
    </w:tblStylePr>
    <w:tblStylePr w:type="band1Vert">
      <w:tblPr/>
      <w:tcPr>
        <w:shd w:val="clear" w:color="auto" w:fill="F6ECCF" w:themeFill="accent6" w:themeFillTint="3F"/>
      </w:tcPr>
    </w:tblStylePr>
    <w:tblStylePr w:type="band1Horz">
      <w:tblPr/>
      <w:tcPr>
        <w:shd w:val="clear" w:color="auto" w:fill="F6ECC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3992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3992A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3992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3992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EC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C9770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C977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C977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AD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09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09D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09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09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DDB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23C3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23C33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23C3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23C3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C9C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9782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97828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9782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9782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DC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locked/>
    <w:rsid w:val="00051108"/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34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EB340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34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34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ECC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B1CC45" w:themeColor="accent1" w:themeTint="BF"/>
        <w:left w:val="single" w:sz="8" w:space="0" w:color="B1CC45" w:themeColor="accent1" w:themeTint="BF"/>
        <w:bottom w:val="single" w:sz="8" w:space="0" w:color="B1CC45" w:themeColor="accent1" w:themeTint="BF"/>
        <w:right w:val="single" w:sz="8" w:space="0" w:color="B1CC45" w:themeColor="accent1" w:themeTint="BF"/>
        <w:insideH w:val="single" w:sz="8" w:space="0" w:color="B1CC4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1CC45" w:themeColor="accent1" w:themeTint="BF"/>
          <w:left w:val="single" w:sz="8" w:space="0" w:color="B1CC45" w:themeColor="accent1" w:themeTint="BF"/>
          <w:bottom w:val="single" w:sz="8" w:space="0" w:color="B1CC45" w:themeColor="accent1" w:themeTint="BF"/>
          <w:right w:val="single" w:sz="8" w:space="0" w:color="B1CC45" w:themeColor="accent1" w:themeTint="BF"/>
          <w:insideH w:val="nil"/>
          <w:insideV w:val="nil"/>
        </w:tcBorders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CC45" w:themeColor="accent1" w:themeTint="BF"/>
          <w:left w:val="single" w:sz="8" w:space="0" w:color="B1CC45" w:themeColor="accent1" w:themeTint="BF"/>
          <w:bottom w:val="single" w:sz="8" w:space="0" w:color="B1CC45" w:themeColor="accent1" w:themeTint="BF"/>
          <w:right w:val="single" w:sz="8" w:space="0" w:color="B1CC4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EC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EC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5EBF95" w:themeColor="accent2" w:themeTint="BF"/>
        <w:left w:val="single" w:sz="8" w:space="0" w:color="5EBF95" w:themeColor="accent2" w:themeTint="BF"/>
        <w:bottom w:val="single" w:sz="8" w:space="0" w:color="5EBF95" w:themeColor="accent2" w:themeTint="BF"/>
        <w:right w:val="single" w:sz="8" w:space="0" w:color="5EBF95" w:themeColor="accent2" w:themeTint="BF"/>
        <w:insideH w:val="single" w:sz="8" w:space="0" w:color="5EBF9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EBF95" w:themeColor="accent2" w:themeTint="BF"/>
          <w:left w:val="single" w:sz="8" w:space="0" w:color="5EBF95" w:themeColor="accent2" w:themeTint="BF"/>
          <w:bottom w:val="single" w:sz="8" w:space="0" w:color="5EBF95" w:themeColor="accent2" w:themeTint="BF"/>
          <w:right w:val="single" w:sz="8" w:space="0" w:color="5EBF95" w:themeColor="accent2" w:themeTint="BF"/>
          <w:insideH w:val="nil"/>
          <w:insideV w:val="nil"/>
        </w:tcBorders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EBF95" w:themeColor="accent2" w:themeTint="BF"/>
          <w:left w:val="single" w:sz="8" w:space="0" w:color="5EBF95" w:themeColor="accent2" w:themeTint="BF"/>
          <w:bottom w:val="single" w:sz="8" w:space="0" w:color="5EBF95" w:themeColor="accent2" w:themeTint="BF"/>
          <w:right w:val="single" w:sz="8" w:space="0" w:color="5EBF9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AD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AD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6993BE" w:themeColor="accent3" w:themeTint="BF"/>
        <w:left w:val="single" w:sz="8" w:space="0" w:color="6993BE" w:themeColor="accent3" w:themeTint="BF"/>
        <w:bottom w:val="single" w:sz="8" w:space="0" w:color="6993BE" w:themeColor="accent3" w:themeTint="BF"/>
        <w:right w:val="single" w:sz="8" w:space="0" w:color="6993BE" w:themeColor="accent3" w:themeTint="BF"/>
        <w:insideH w:val="single" w:sz="8" w:space="0" w:color="6993B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993BE" w:themeColor="accent3" w:themeTint="BF"/>
          <w:left w:val="single" w:sz="8" w:space="0" w:color="6993BE" w:themeColor="accent3" w:themeTint="BF"/>
          <w:bottom w:val="single" w:sz="8" w:space="0" w:color="6993BE" w:themeColor="accent3" w:themeTint="BF"/>
          <w:right w:val="single" w:sz="8" w:space="0" w:color="6993BE" w:themeColor="accent3" w:themeTint="BF"/>
          <w:insideH w:val="nil"/>
          <w:insideV w:val="nil"/>
        </w:tcBorders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993BE" w:themeColor="accent3" w:themeTint="BF"/>
          <w:left w:val="single" w:sz="8" w:space="0" w:color="6993BE" w:themeColor="accent3" w:themeTint="BF"/>
          <w:bottom w:val="single" w:sz="8" w:space="0" w:color="6993BE" w:themeColor="accent3" w:themeTint="BF"/>
          <w:right w:val="single" w:sz="8" w:space="0" w:color="6993B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B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DDB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C95E55" w:themeColor="accent4" w:themeTint="BF"/>
        <w:left w:val="single" w:sz="8" w:space="0" w:color="C95E55" w:themeColor="accent4" w:themeTint="BF"/>
        <w:bottom w:val="single" w:sz="8" w:space="0" w:color="C95E55" w:themeColor="accent4" w:themeTint="BF"/>
        <w:right w:val="single" w:sz="8" w:space="0" w:color="C95E55" w:themeColor="accent4" w:themeTint="BF"/>
        <w:insideH w:val="single" w:sz="8" w:space="0" w:color="C95E55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95E55" w:themeColor="accent4" w:themeTint="BF"/>
          <w:left w:val="single" w:sz="8" w:space="0" w:color="C95E55" w:themeColor="accent4" w:themeTint="BF"/>
          <w:bottom w:val="single" w:sz="8" w:space="0" w:color="C95E55" w:themeColor="accent4" w:themeTint="BF"/>
          <w:right w:val="single" w:sz="8" w:space="0" w:color="C95E55" w:themeColor="accent4" w:themeTint="BF"/>
          <w:insideH w:val="nil"/>
          <w:insideV w:val="nil"/>
        </w:tcBorders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95E55" w:themeColor="accent4" w:themeTint="BF"/>
          <w:left w:val="single" w:sz="8" w:space="0" w:color="C95E55" w:themeColor="accent4" w:themeTint="BF"/>
          <w:bottom w:val="single" w:sz="8" w:space="0" w:color="C95E55" w:themeColor="accent4" w:themeTint="BF"/>
          <w:right w:val="single" w:sz="8" w:space="0" w:color="C95E55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C9C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C9C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2995D" w:themeColor="accent5" w:themeTint="BF"/>
        <w:left w:val="single" w:sz="8" w:space="0" w:color="E2995D" w:themeColor="accent5" w:themeTint="BF"/>
        <w:bottom w:val="single" w:sz="8" w:space="0" w:color="E2995D" w:themeColor="accent5" w:themeTint="BF"/>
        <w:right w:val="single" w:sz="8" w:space="0" w:color="E2995D" w:themeColor="accent5" w:themeTint="BF"/>
        <w:insideH w:val="single" w:sz="8" w:space="0" w:color="E2995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2995D" w:themeColor="accent5" w:themeTint="BF"/>
          <w:left w:val="single" w:sz="8" w:space="0" w:color="E2995D" w:themeColor="accent5" w:themeTint="BF"/>
          <w:bottom w:val="single" w:sz="8" w:space="0" w:color="E2995D" w:themeColor="accent5" w:themeTint="BF"/>
          <w:right w:val="single" w:sz="8" w:space="0" w:color="E2995D" w:themeColor="accent5" w:themeTint="BF"/>
          <w:insideH w:val="nil"/>
          <w:insideV w:val="nil"/>
        </w:tcBorders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2995D" w:themeColor="accent5" w:themeTint="BF"/>
          <w:left w:val="single" w:sz="8" w:space="0" w:color="E2995D" w:themeColor="accent5" w:themeTint="BF"/>
          <w:bottom w:val="single" w:sz="8" w:space="0" w:color="E2995D" w:themeColor="accent5" w:themeTint="BF"/>
          <w:right w:val="single" w:sz="8" w:space="0" w:color="E2995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DC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DC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6C56F" w:themeColor="accent6" w:themeTint="BF"/>
        <w:left w:val="single" w:sz="8" w:space="0" w:color="E6C56F" w:themeColor="accent6" w:themeTint="BF"/>
        <w:bottom w:val="single" w:sz="8" w:space="0" w:color="E6C56F" w:themeColor="accent6" w:themeTint="BF"/>
        <w:right w:val="single" w:sz="8" w:space="0" w:color="E6C56F" w:themeColor="accent6" w:themeTint="BF"/>
        <w:insideH w:val="single" w:sz="8" w:space="0" w:color="E6C56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56F" w:themeColor="accent6" w:themeTint="BF"/>
          <w:left w:val="single" w:sz="8" w:space="0" w:color="E6C56F" w:themeColor="accent6" w:themeTint="BF"/>
          <w:bottom w:val="single" w:sz="8" w:space="0" w:color="E6C56F" w:themeColor="accent6" w:themeTint="BF"/>
          <w:right w:val="single" w:sz="8" w:space="0" w:color="E6C56F" w:themeColor="accent6" w:themeTint="BF"/>
          <w:insideH w:val="nil"/>
          <w:insideV w:val="nil"/>
        </w:tcBorders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56F" w:themeColor="accent6" w:themeTint="BF"/>
          <w:left w:val="single" w:sz="8" w:space="0" w:color="E6C56F" w:themeColor="accent6" w:themeTint="BF"/>
          <w:bottom w:val="single" w:sz="8" w:space="0" w:color="E6C56F" w:themeColor="accent6" w:themeTint="BF"/>
          <w:right w:val="single" w:sz="8" w:space="0" w:color="E6C56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CC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ECC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99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3992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977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C977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09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09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3C3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23C3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9782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9782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3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34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locked/>
    <w:rsid w:val="00051108"/>
    <w:rPr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locked/>
    <w:rsid w:val="000511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51108"/>
    <w:rPr>
      <w:rFonts w:asciiTheme="majorHAnsi" w:eastAsiaTheme="majorEastAsia" w:hAnsiTheme="majorHAnsi" w:cstheme="majorBidi"/>
      <w:kern w:val="0"/>
      <w:shd w:val="pct20" w:color="auto" w:fill="auto"/>
      <w14:ligatures w14:val="none"/>
    </w:rPr>
  </w:style>
  <w:style w:type="paragraph" w:styleId="NormalIndent">
    <w:name w:val="Normal Indent"/>
    <w:basedOn w:val="Normal"/>
    <w:uiPriority w:val="99"/>
    <w:semiHidden/>
    <w:unhideWhenUsed/>
    <w:locked/>
    <w:rsid w:val="0005110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locked/>
    <w:rsid w:val="00051108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locked/>
    <w:rsid w:val="00051108"/>
  </w:style>
  <w:style w:type="table" w:styleId="PlainTable1">
    <w:name w:val="Plain Table 1"/>
    <w:basedOn w:val="TableNormal"/>
    <w:uiPriority w:val="41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locked/>
    <w:rsid w:val="00051108"/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locked/>
    <w:rsid w:val="00051108"/>
    <w:pPr>
      <w:spacing w:after="0" w:line="240" w:lineRule="auto"/>
    </w:pPr>
    <w:rPr>
      <w:rFonts w:ascii="Consolas" w:hAnsi="Consolas"/>
      <w:sz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51108"/>
    <w:rPr>
      <w:rFonts w:ascii="Consolas" w:eastAsiaTheme="minorEastAsia" w:hAnsi="Consolas"/>
      <w:kern w:val="0"/>
      <w:sz w:val="21"/>
      <w:szCs w:val="21"/>
      <w14:ligatures w14:val="none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locked/>
    <w:rsid w:val="0005110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paragraph" w:styleId="Signature">
    <w:name w:val="Signature"/>
    <w:basedOn w:val="Normal"/>
    <w:link w:val="SignatureChar"/>
    <w:uiPriority w:val="99"/>
    <w:semiHidden/>
    <w:unhideWhenUsed/>
    <w:locked/>
    <w:rsid w:val="00051108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51108"/>
    <w:rPr>
      <w:rFonts w:ascii="Aptos" w:eastAsiaTheme="minorEastAsia" w:hAnsi="Aptos"/>
      <w:kern w:val="0"/>
      <w:szCs w:val="21"/>
      <w14:ligatures w14:val="none"/>
    </w:rPr>
  </w:style>
  <w:style w:type="character" w:styleId="SmartHyperlink">
    <w:name w:val="Smart Hyperlink"/>
    <w:basedOn w:val="DefaultParagraphFont"/>
    <w:uiPriority w:val="99"/>
    <w:semiHidden/>
    <w:unhideWhenUsed/>
    <w:locked/>
    <w:rsid w:val="00051108"/>
    <w:rPr>
      <w:u w:val="dotted"/>
    </w:rPr>
  </w:style>
  <w:style w:type="character" w:styleId="SmartLink">
    <w:name w:val="Smart Link"/>
    <w:basedOn w:val="DefaultParagraphFont"/>
    <w:uiPriority w:val="99"/>
    <w:semiHidden/>
    <w:unhideWhenUsed/>
    <w:locked/>
    <w:rsid w:val="00051108"/>
    <w:rPr>
      <w:color w:val="0000FF"/>
      <w:u w:val="single"/>
      <w:shd w:val="clear" w:color="auto" w:fill="F3F2F1"/>
    </w:rPr>
  </w:style>
  <w:style w:type="table" w:styleId="Table3Deffects1">
    <w:name w:val="Table 3D effects 1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color w:val="000080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color w:val="FFFFFF"/>
      <w:kern w:val="0"/>
      <w:sz w:val="21"/>
      <w:szCs w:val="21"/>
      <w14:ligatures w14:val="none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locked/>
    <w:rsid w:val="00051108"/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locked/>
    <w:rsid w:val="00051108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locked/>
    <w:rsid w:val="00051108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locked/>
    <w:rsid w:val="0005110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locked/>
    <w:rsid w:val="00051108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locked/>
    <w:rsid w:val="00051108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locked/>
    <w:rsid w:val="0005110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locked/>
    <w:rsid w:val="00051108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locked/>
    <w:rsid w:val="00051108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locked/>
    <w:rsid w:val="00051108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locked/>
    <w:rsid w:val="00051108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locked/>
    <w:rsid w:val="00051108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locked/>
    <w:rsid w:val="00051108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locked/>
    <w:rsid w:val="00051108"/>
    <w:pPr>
      <w:spacing w:after="100"/>
      <w:ind w:left="1920"/>
    </w:pPr>
  </w:style>
  <w:style w:type="character" w:customStyle="1" w:styleId="NormalWebChar">
    <w:name w:val="Normal (Web) Char"/>
    <w:basedOn w:val="DefaultParagraphFont"/>
    <w:link w:val="NormalWeb"/>
    <w:uiPriority w:val="99"/>
    <w:semiHidden/>
    <w:rsid w:val="00051108"/>
    <w:rPr>
      <w:rFonts w:ascii="Aptos" w:eastAsiaTheme="minorEastAsia" w:hAnsi="Aptos" w:cs="Aptos"/>
      <w:kern w:val="0"/>
      <w:szCs w:val="21"/>
      <w14:ligatures w14:val="none"/>
    </w:rPr>
  </w:style>
  <w:style w:type="character" w:customStyle="1" w:styleId="MeadowsBold">
    <w:name w:val="Meadows Bold"/>
    <w:uiPriority w:val="1"/>
    <w:locked/>
    <w:rsid w:val="00051108"/>
  </w:style>
  <w:style w:type="character" w:customStyle="1" w:styleId="MeadowsItalic">
    <w:name w:val="Meadows Italic"/>
    <w:basedOn w:val="SubtleEmphasis"/>
    <w:uiPriority w:val="1"/>
    <w:locked/>
    <w:rsid w:val="00051108"/>
    <w:rPr>
      <w:i/>
      <w:iCs/>
    </w:rPr>
  </w:style>
  <w:style w:type="paragraph" w:customStyle="1" w:styleId="NormalMeadows">
    <w:name w:val="Normal Meadows"/>
    <w:basedOn w:val="Normal"/>
    <w:link w:val="NormalMeadowsChar"/>
    <w:qFormat/>
    <w:rsid w:val="00051108"/>
  </w:style>
  <w:style w:type="character" w:customStyle="1" w:styleId="NormalMeadowsChar">
    <w:name w:val="Normal Meadows Char"/>
    <w:basedOn w:val="DefaultParagraphFont"/>
    <w:link w:val="NormalMeadows"/>
    <w:rsid w:val="00051108"/>
    <w:rPr>
      <w:rFonts w:ascii="Aptos" w:eastAsiaTheme="minorEastAsia" w:hAnsi="Aptos"/>
      <w:kern w:val="0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1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2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control" Target="activeX/activeX1.xml"/><Relationship Id="rId17" Type="http://schemas.openxmlformats.org/officeDocument/2006/relationships/header" Target="header3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A7CED1FDCC4D2CBADE7F9C5356C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B33CA6-55CC-4BCA-B7B9-320EFC2D2026}"/>
      </w:docPartPr>
      <w:docPartBody>
        <w:p w:rsidR="00B11533" w:rsidRDefault="00575245" w:rsidP="00575245">
          <w:pPr>
            <w:pStyle w:val="87A7CED1FDCC4D2CBADE7F9C5356C4361"/>
          </w:pPr>
          <w:r w:rsidRPr="00797103">
            <w:rPr>
              <w:rStyle w:val="PlaceholderText"/>
            </w:rPr>
            <w:t xml:space="preserve"> </w:t>
          </w:r>
        </w:p>
      </w:docPartBody>
    </w:docPart>
    <w:docPart>
      <w:docPartPr>
        <w:name w:val="6078F1E38BED4DCDAA2FEDC6015F6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5F504-E2C3-48E0-87B6-655FF256B245}"/>
      </w:docPartPr>
      <w:docPartBody>
        <w:p w:rsidR="009A6272" w:rsidRDefault="00575245" w:rsidP="00501C6B">
          <w:pPr>
            <w:pStyle w:val="6078F1E38BED4DCDAA2FEDC6015F62314"/>
          </w:pPr>
          <w:r w:rsidRPr="00C67069">
            <w:t xml:space="preserve"> </w:t>
          </w:r>
        </w:p>
      </w:docPartBody>
    </w:docPart>
    <w:docPart>
      <w:docPartPr>
        <w:name w:val="477BD2BED8C7456DB18E1455DB70F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3B2B8-72D5-4331-A04A-E23EBF22E286}"/>
      </w:docPartPr>
      <w:docPartBody>
        <w:p w:rsidR="00822607" w:rsidRDefault="00575245">
          <w:r w:rsidRPr="004E2A26">
            <w:t>Monthly</w:t>
          </w:r>
        </w:p>
      </w:docPartBody>
    </w:docPart>
    <w:docPart>
      <w:docPartPr>
        <w:name w:val="5E2E67C19F6E4D7AB31EABD363AA2D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45A74-8AC0-46D3-8900-CD6424DF5AF9}"/>
      </w:docPartPr>
      <w:docPartBody>
        <w:p w:rsidR="006B43B1" w:rsidRDefault="006B43B1" w:rsidP="006B43B1">
          <w:pPr>
            <w:pStyle w:val="5E2E67C19F6E4D7AB31EABD363AA2DC6"/>
          </w:pPr>
          <w:r w:rsidRPr="00A21F1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D02C1-5C19-42CC-9907-3EED0BBE10B2}"/>
      </w:docPartPr>
      <w:docPartBody>
        <w:p w:rsidR="00342198" w:rsidRDefault="00342198">
          <w:r w:rsidRPr="00883C25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CB"/>
    <w:rsid w:val="00027861"/>
    <w:rsid w:val="00037CEA"/>
    <w:rsid w:val="000C74E8"/>
    <w:rsid w:val="000E1B68"/>
    <w:rsid w:val="000E7F1D"/>
    <w:rsid w:val="0012459C"/>
    <w:rsid w:val="00130C0F"/>
    <w:rsid w:val="00170CEF"/>
    <w:rsid w:val="00191606"/>
    <w:rsid w:val="001A751B"/>
    <w:rsid w:val="001B6AE5"/>
    <w:rsid w:val="001D0355"/>
    <w:rsid w:val="001D3DDD"/>
    <w:rsid w:val="00203E3B"/>
    <w:rsid w:val="0021537E"/>
    <w:rsid w:val="0026240E"/>
    <w:rsid w:val="00270F3B"/>
    <w:rsid w:val="00280364"/>
    <w:rsid w:val="0028193E"/>
    <w:rsid w:val="002B6498"/>
    <w:rsid w:val="002C5DB4"/>
    <w:rsid w:val="00305EF0"/>
    <w:rsid w:val="0030740C"/>
    <w:rsid w:val="00310A8B"/>
    <w:rsid w:val="003152C3"/>
    <w:rsid w:val="003270C7"/>
    <w:rsid w:val="00327C38"/>
    <w:rsid w:val="00342198"/>
    <w:rsid w:val="00396AD2"/>
    <w:rsid w:val="003A4935"/>
    <w:rsid w:val="003C49F7"/>
    <w:rsid w:val="003E130F"/>
    <w:rsid w:val="00423E0A"/>
    <w:rsid w:val="00436183"/>
    <w:rsid w:val="004422E2"/>
    <w:rsid w:val="00464D8F"/>
    <w:rsid w:val="004B221D"/>
    <w:rsid w:val="004C0614"/>
    <w:rsid w:val="00501C6B"/>
    <w:rsid w:val="00541215"/>
    <w:rsid w:val="005427D0"/>
    <w:rsid w:val="00573AFD"/>
    <w:rsid w:val="00575245"/>
    <w:rsid w:val="005A6FCE"/>
    <w:rsid w:val="005E1A24"/>
    <w:rsid w:val="005F48F3"/>
    <w:rsid w:val="006053AB"/>
    <w:rsid w:val="00606AEC"/>
    <w:rsid w:val="00627DA7"/>
    <w:rsid w:val="00662D66"/>
    <w:rsid w:val="00677A90"/>
    <w:rsid w:val="006B43B1"/>
    <w:rsid w:val="006F2468"/>
    <w:rsid w:val="006F5BF2"/>
    <w:rsid w:val="00710B00"/>
    <w:rsid w:val="00720F2F"/>
    <w:rsid w:val="00781F93"/>
    <w:rsid w:val="007B6A97"/>
    <w:rsid w:val="00806D6C"/>
    <w:rsid w:val="00815471"/>
    <w:rsid w:val="00822607"/>
    <w:rsid w:val="00865FBE"/>
    <w:rsid w:val="00883777"/>
    <w:rsid w:val="00893C14"/>
    <w:rsid w:val="008A1DB4"/>
    <w:rsid w:val="008C17C3"/>
    <w:rsid w:val="008C489A"/>
    <w:rsid w:val="008E5CF6"/>
    <w:rsid w:val="00914CD6"/>
    <w:rsid w:val="009867CF"/>
    <w:rsid w:val="00990B74"/>
    <w:rsid w:val="009A43F2"/>
    <w:rsid w:val="009A6272"/>
    <w:rsid w:val="009C2E0C"/>
    <w:rsid w:val="009C60EE"/>
    <w:rsid w:val="00A47EA8"/>
    <w:rsid w:val="00A5441B"/>
    <w:rsid w:val="00A61676"/>
    <w:rsid w:val="00A6422E"/>
    <w:rsid w:val="00AB1A37"/>
    <w:rsid w:val="00AB2653"/>
    <w:rsid w:val="00AB6122"/>
    <w:rsid w:val="00AD27EE"/>
    <w:rsid w:val="00AF240E"/>
    <w:rsid w:val="00B006E6"/>
    <w:rsid w:val="00B11533"/>
    <w:rsid w:val="00B40DB7"/>
    <w:rsid w:val="00B541E1"/>
    <w:rsid w:val="00B64BA9"/>
    <w:rsid w:val="00B9773E"/>
    <w:rsid w:val="00BA3814"/>
    <w:rsid w:val="00BB0AF4"/>
    <w:rsid w:val="00BC0AAC"/>
    <w:rsid w:val="00BC43BB"/>
    <w:rsid w:val="00BF40D5"/>
    <w:rsid w:val="00BF596E"/>
    <w:rsid w:val="00C02B94"/>
    <w:rsid w:val="00C22627"/>
    <w:rsid w:val="00C35771"/>
    <w:rsid w:val="00C8762D"/>
    <w:rsid w:val="00CC3B3E"/>
    <w:rsid w:val="00CC5D02"/>
    <w:rsid w:val="00CD3C2C"/>
    <w:rsid w:val="00CE2065"/>
    <w:rsid w:val="00CF5FC1"/>
    <w:rsid w:val="00D2320E"/>
    <w:rsid w:val="00D57922"/>
    <w:rsid w:val="00D65A36"/>
    <w:rsid w:val="00D7298D"/>
    <w:rsid w:val="00D87471"/>
    <w:rsid w:val="00D96C51"/>
    <w:rsid w:val="00DB18CB"/>
    <w:rsid w:val="00DB34D0"/>
    <w:rsid w:val="00DB4A31"/>
    <w:rsid w:val="00DD53CF"/>
    <w:rsid w:val="00DD5B4D"/>
    <w:rsid w:val="00DF14C7"/>
    <w:rsid w:val="00E42460"/>
    <w:rsid w:val="00E80649"/>
    <w:rsid w:val="00EA1E98"/>
    <w:rsid w:val="00EE114C"/>
    <w:rsid w:val="00F67DD9"/>
    <w:rsid w:val="00F71BEC"/>
    <w:rsid w:val="00F748D4"/>
    <w:rsid w:val="00F90621"/>
    <w:rsid w:val="00FB4ABB"/>
    <w:rsid w:val="00FF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575245"/>
    <w:rPr>
      <w:color w:val="auto"/>
      <w:lang w:val="en-US"/>
    </w:rPr>
  </w:style>
  <w:style w:type="paragraph" w:customStyle="1" w:styleId="6078F1E38BED4DCDAA2FEDC6015F62314">
    <w:name w:val="6078F1E38BED4DCDAA2FEDC6015F62314"/>
    <w:rsid w:val="00501C6B"/>
    <w:pPr>
      <w:keepNext/>
      <w:keepLines/>
      <w:spacing w:before="80" w:after="0" w:line="240" w:lineRule="auto"/>
      <w:jc w:val="center"/>
      <w:outlineLvl w:val="1"/>
    </w:pPr>
    <w:rPr>
      <w:rFonts w:asciiTheme="majorHAnsi" w:eastAsiaTheme="majorEastAsia" w:hAnsiTheme="majorHAnsi" w:cstheme="majorBidi"/>
      <w:color w:val="3A7C22" w:themeColor="accent6" w:themeShade="BF"/>
      <w:kern w:val="0"/>
      <w:sz w:val="28"/>
      <w:szCs w:val="28"/>
      <w14:ligatures w14:val="none"/>
    </w:rPr>
  </w:style>
  <w:style w:type="paragraph" w:customStyle="1" w:styleId="5E2E67C19F6E4D7AB31EABD363AA2DC6">
    <w:name w:val="5E2E67C19F6E4D7AB31EABD363AA2DC6"/>
    <w:rsid w:val="006B43B1"/>
  </w:style>
  <w:style w:type="paragraph" w:customStyle="1" w:styleId="87A7CED1FDCC4D2CBADE7F9C5356C4361">
    <w:name w:val="87A7CED1FDCC4D2CBADE7F9C5356C4361"/>
    <w:rsid w:val="00575245"/>
    <w:pPr>
      <w:keepNext/>
      <w:keepLines/>
      <w:spacing w:before="80" w:after="80" w:line="240" w:lineRule="auto"/>
      <w:jc w:val="center"/>
      <w:outlineLvl w:val="1"/>
    </w:pPr>
    <w:rPr>
      <w:rFonts w:ascii="Aptos" w:eastAsiaTheme="majorEastAsia" w:hAnsi="Aptos" w:cstheme="majorBidi"/>
      <w:color w:val="3A7C22" w:themeColor="accent6" w:themeShade="BF"/>
      <w:kern w:val="0"/>
      <w:sz w:val="28"/>
      <w:szCs w:val="28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Meadows Theme">
  <a:themeElements>
    <a:clrScheme name="Organic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83992A"/>
      </a:accent1>
      <a:accent2>
        <a:srgbClr val="3C9770"/>
      </a:accent2>
      <a:accent3>
        <a:srgbClr val="44709D"/>
      </a:accent3>
      <a:accent4>
        <a:srgbClr val="A23C33"/>
      </a:accent4>
      <a:accent5>
        <a:srgbClr val="D97828"/>
      </a:accent5>
      <a:accent6>
        <a:srgbClr val="DEB340"/>
      </a:accent6>
      <a:hlink>
        <a:srgbClr val="A8BF4D"/>
      </a:hlink>
      <a:folHlink>
        <a:srgbClr val="B4CA80"/>
      </a:folHlink>
    </a:clrScheme>
    <a:fontScheme name="Organic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DocentMap>
  <PlannedEndTime> </PlannedEndTime>
  <PlannedLocation> </PlannedLocation>
</DocentMap>
</file>

<file path=customXml/item2.xml><?xml version="1.0" encoding="utf-8"?>
<DocentIMS>
  <PlannedDate/>
  <PlannedTime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wp14"&gt;&lt;w:body&gt;&lt;w:p w14:paraId="300A09E6" w14:textId="77777777" w:rsidR="00BB1C9B" w:rsidRDefault="00BB1C9B"&gt;&lt;w:pPr&gt;&lt;w:ind w:left="720"/&gt;&lt;w:contextualSpacing/&gt;&lt;/w:pPr&gt;&lt;w:r&gt;&lt;w:t&gt;7:00 PM&lt;/w:t&gt;&lt;/w:r&gt;&lt;/w:p&gt;&lt;w:sectPr w:rsidR="00000000"&gt;&lt;w:pgSz w:w="12240" w:h="15840"/&gt;&lt;w:pgMar w:top="1440" w:right="1800" w:bottom="1440" w:left="1800" w:header="720" w:footer="720" w:gutter="0"/&gt;&lt;w:cols w:space="720"/&gt;&lt;/w:sectPr&gt;&lt;/w:body&gt;&lt;/w:document&gt;&lt;/pkg:xmlData&gt;&lt;/pkg:part&gt;&lt;pkg:part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w16du"&gt;&lt;w:docDefaults&gt;&lt;w:rPrDefault&gt;&lt;w:rPr&gt;&lt;w:rFonts w:asciiTheme="minorHAnsi" w:eastAsiaTheme="minorHAnsi" w:hAnsiTheme="minorHAnsi" w:cstheme="minorBidi"/&gt;&lt;w:kern w:val="2"/&gt;&lt;w:sz w:val="24"/&gt;&lt;w:szCs w:val="24"/&gt;&lt;w:lang w:val="en-US" w:eastAsia="en-US" w:bidi="ar-SA"/&gt;&lt;w14:ligatures w14:val="standardContextual"/&gt;&lt;/w:rPr&gt;&lt;/w:rPrDefault&gt;&lt;w:pPrDefault/&gt;&lt;/w:docDefaults&gt;&lt;w:style w:type="paragraph" w:default="1" w:styleId="Normal"&gt;&lt;w:name w:val="Normal"/&gt;&lt;w:pPr&gt;&lt;w:spacing w:after="200" w:line="288" w:lineRule="auto"/&gt;&lt;/w:pPr&gt;&lt;w:rPr&gt;&lt;w:rFonts w:ascii="Aptos" w:eastAsiaTheme="minorEastAsia" w:hAnsi="Aptos"/&gt;&lt;w:kern w:val="0"/&gt;&lt;w:szCs w:val="21"/&gt;&lt;w14:ligatures w14:val="none"/&gt;&lt;/w:rPr&gt;&lt;/w:style&gt;&lt;w:style w:type="character" w:default="1" w:styleId="DefaultParagraphFont"&gt;&lt;w:name w:val="Default Paragraph Font"/&gt;&lt;w:uiPriority w:val="1"/&gt;&lt;w:semiHidden/&gt;&lt;w:unhideWhenUsed/&gt;&lt;/w:style&gt;&lt;w:style w:type="table" w:default="1" w:styleId="TableNormal"&gt;&lt;w:name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w:styleId="NoList"&gt;&lt;w:name w:val="No List"/&gt;&lt;w:uiPriority w:val="99"/&gt;&lt;w:semiHidden/&gt;&lt;w:unhideWhenUsed/&gt;&lt;/w:style&gt;&lt;/w:styles&gt;&lt;/pkg:xmlData&gt;&lt;/pkg:part&gt;&lt;/pkg:package&gt;
</PlannedTime>
  <MeetingMonth/>
  <DocDate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wp14"&gt;&lt;w:body&gt;&lt;w:p w14:paraId="27D26B91" w14:textId="173A4F29" w:rsidR="00D46138" w:rsidRDefault="00D46138"&gt;&lt;w:pPr&gt;&lt;w:tabs&gt;&lt;w:tab w:val="left" w:pos="720"/&gt;&lt;w:tab w:val="right" w:pos="9360"/&gt;&lt;/w:tabs&gt;&lt;w:spacing w:after="0"/&gt;&lt;w:jc w:val="both"/&gt;&lt;/w:pPr&gt;&lt;w:r&gt;&lt;w:t&gt;3/3/2025&lt;/w:t&gt;&lt;/w:r&gt;&lt;/w:p&gt;&lt;w:sectPr w:rsidR="000D31B8"&gt;&lt;w:pgSz w:w="12240" w:h="15840"/&gt;&lt;w:pgMar w:top="1440" w:right="1800" w:bottom="1440" w:left="1800" w:header="720" w:footer="720" w:gutter="0"/&gt;&lt;w:cols w:space="720"/&gt;&lt;/w:sectPr&gt;&lt;/w:body&gt;&lt;/w:document&gt;&lt;/pkg:xmlData&gt;&lt;/pkg:part&gt;&lt;pkg:part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w16du"&gt;&lt;w:docDefaults&gt;&lt;w:rPrDefault&gt;&lt;w:rPr&gt;&lt;w:rFonts w:asciiTheme="minorHAnsi" w:eastAsiaTheme="minorHAnsi" w:hAnsiTheme="minorHAnsi" w:cstheme="minorBidi"/&gt;&lt;w:kern w:val="2"/&gt;&lt;w:sz w:val="24"/&gt;&lt;w:szCs w:val="24"/&gt;&lt;w:lang w:val="en-US" w:eastAsia="en-US" w:bidi="ar-SA"/&gt;&lt;w14:ligatures w14:val="standardContextual"/&gt;&lt;/w:rPr&gt;&lt;/w:rPrDefault&gt;&lt;w:pPrDefault/&gt;&lt;/w:docDefaults&gt;&lt;w:style w:type="paragraph" w:default="1" w:styleId="Normal"&gt;&lt;w:name w:val="Normal"/&gt;&lt;w:pPr&gt;&lt;w:spacing w:after="200" w:line="288" w:lineRule="auto"/&gt;&lt;/w:pPr&gt;&lt;w:rPr&gt;&lt;w:rFonts w:ascii="Aptos" w:eastAsiaTheme="minorEastAsia" w:hAnsi="Aptos"/&gt;&lt;w:kern w:val="0"/&gt;&lt;w:szCs w:val="21"/&gt;&lt;w14:ligatures w14:val="none"/&gt;&lt;/w:rPr&gt;&lt;/w:style&gt;&lt;w:style w:type="character" w:default="1" w:styleId="DefaultParagraphFont"&gt;&lt;w:name w:val="Default Paragraph Font"/&gt;&lt;w:uiPriority w:val="1"/&gt;&lt;w:semiHidden/&gt;&lt;w:unhideWhenUsed/&gt;&lt;/w:style&gt;&lt;w:style w:type="table" w:default="1" w:styleId="TableNormal"&gt;&lt;w:name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w:styleId="NoList"&gt;&lt;w:name w:val="No List"/&gt;&lt;w:uiPriority w:val="99"/&gt;&lt;w:semiHidden/&gt;&lt;w:unhideWhenUsed/&gt;&lt;/w:style&gt;&lt;/w:styles&gt;&lt;/pkg:xmlData&gt;&lt;/pkg:part&gt;&lt;/pkg:package&gt;
</DocDate>
</DocentIM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2CE42-1911-41A5-8580-B1B77FD8FCED}">
  <ds:schemaRefs/>
</ds:datastoreItem>
</file>

<file path=customXml/itemProps2.xml><?xml version="1.0" encoding="utf-8"?>
<ds:datastoreItem xmlns:ds="http://schemas.openxmlformats.org/officeDocument/2006/customXml" ds:itemID="{6FF7639D-9C32-41C7-948F-7CA50431E280}">
  <ds:schemaRefs/>
</ds:datastoreItem>
</file>

<file path=customXml/itemProps3.xml><?xml version="1.0" encoding="utf-8"?>
<ds:datastoreItem xmlns:ds="http://schemas.openxmlformats.org/officeDocument/2006/customXml" ds:itemID="{C58ACCB8-27BC-43A3-ADAD-9EAFB54ED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Meeting Agenda.dotm</Template>
  <TotalTime>0</TotalTime>
  <Pages>4</Pages>
  <Words>114</Words>
  <Characters>661</Characters>
  <Application>Microsoft Office Word</Application>
  <DocSecurity>8</DocSecurity>
  <Lines>73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Meadows Board</dc:creator>
  <cp:keywords/>
  <dc:description/>
  <cp:lastModifiedBy>Abdallah Ali</cp:lastModifiedBy>
  <cp:revision>3</cp:revision>
  <cp:lastPrinted>2024-06-27T23:06:00Z</cp:lastPrinted>
  <dcterms:created xsi:type="dcterms:W3CDTF">2025-03-04T07:55:00Z</dcterms:created>
  <dcterms:modified xsi:type="dcterms:W3CDTF">2025-06-25T03:58:00Z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DocentTemplate">
    <vt:bool>true</vt:bool>
  </property>
  <property fmtid="{D5CDD505-2E9C-101B-9397-08002B2CF9AE}" pid="3" name="docentDocURL">
    <vt:lpwstr>http://mymeadows.org:8080/Plone/templates/meeting-doc-templates/meeting-agenda.dotm</vt:lpwstr>
  </property>
  <property fmtid="{D5CDD505-2E9C-101B-9397-08002B2CF9AE}" pid="4" name="docentDocState">
    <vt:lpwstr>Private</vt:lpwstr>
  </property>
  <property fmtid="{D5CDD505-2E9C-101B-9397-08002B2CF9AE}" pid="5" name="isDocentDocument">
    <vt:bool>true</vt:bool>
  </property>
  <property fmtid="{D5CDD505-2E9C-101B-9397-08002B2CF9AE}" pid="6" name="docentDocType">
    <vt:lpwstr>Meeting Agenda</vt:lpwstr>
  </property>
  <property fmtid="{D5CDD505-2E9C-101B-9397-08002B2CF9AE}" pid="7" name="docentProject">
    <vt:lpwstr>Meadows Board</vt:lpwstr>
  </property>
  <property fmtid="{D5CDD505-2E9C-101B-9397-08002B2CF9AE}" pid="8" name="docentContractNo">
    <vt:lpwstr>123-08</vt:lpwstr>
  </property>
  <property fmtid="{D5CDD505-2E9C-101B-9397-08002B2CF9AE}" pid="9" name="docentCreationDate">
    <vt:lpwstr>3/3/2025</vt:lpwstr>
  </property>
  <property fmtid="{D5CDD505-2E9C-101B-9397-08002B2CF9AE}" pid="10" name="docentPublishingDate">
    <vt:lpwstr/>
  </property>
  <property fmtid="{D5CDD505-2E9C-101B-9397-08002B2CF9AE}" pid="11" name="docentMeetingType">
    <vt:lpwstr/>
  </property>
  <property fmtid="{D5CDD505-2E9C-101B-9397-08002B2CF9AE}" pid="12" name="docentVersion">
    <vt:i4>2</vt:i4>
  </property>
  <property fmtid="{D5CDD505-2E9C-101B-9397-08002B2CF9AE}" pid="13" name="docentTemplateDate">
    <vt:lpwstr>3/4/2025 9:55:21 AM</vt:lpwstr>
  </property>
  <property fmtid="{D5CDD505-2E9C-101B-9397-08002B2CF9AE}" pid="14" name="docentTemplateVersion">
    <vt:i4>66</vt:i4>
  </property>
</Properties>
</file>