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32328" w14:textId="3495178E" w:rsidR="003C34F2" w:rsidRPr="00050F9A" w:rsidRDefault="003C34F2" w:rsidP="003C34F2">
      <w:pPr>
        <w:pStyle w:val="Heading2"/>
        <w:rPr>
          <w:b/>
          <w:bCs/>
        </w:rPr>
      </w:pPr>
      <w:r w:rsidRPr="00050F9A">
        <w:t xml:space="preserve">The Meadows </w:t>
      </w:r>
      <w:sdt>
        <w:sdtPr>
          <w:alias w:val="MeetingMonth"/>
          <w:tag w:val="MeetingMonth"/>
          <w:id w:val="-1888173556"/>
          <w:placeholder>
            <w:docPart w:val="0F39FBE158424BC98D239247DCF9E8E3"/>
          </w:placeholder>
          <w:dataBinding w:xpath="/DocentIMS/MeetingMonth[1]" w:storeItemID="{C41FCF20-C57F-436C-84E2-5AD4F4F20C2E}"/>
          <w15:appearance w15:val="hidden"/>
          <w:text/>
        </w:sdtPr>
        <w:sdtEndPr/>
        <w:sdtContent>
          <w:r w:rsidR="00E651A4">
            <w:t>Monthly</w:t>
          </w:r>
        </w:sdtContent>
      </w:sdt>
      <w:r w:rsidRPr="00050F9A">
        <w:t xml:space="preserve"> Board Meeting</w:t>
      </w:r>
    </w:p>
    <w:p w14:paraId="02D88A6E" w14:textId="46AC9931" w:rsidR="003C34F2" w:rsidRPr="00050F9A" w:rsidRDefault="003C34F2" w:rsidP="003C34F2">
      <w:pPr>
        <w:pStyle w:val="Heading2"/>
        <w:rPr>
          <w:b/>
          <w:bCs/>
        </w:rPr>
      </w:pPr>
      <w:r w:rsidRPr="00050F9A">
        <w:t xml:space="preserve">Meeting </w:t>
      </w:r>
      <w:r>
        <w:t>Minutes</w:t>
      </w:r>
    </w:p>
    <w:p w14:paraId="484349B8" w14:textId="304AB949" w:rsidR="003C34F2" w:rsidRPr="00D07AB6" w:rsidRDefault="0016124F" w:rsidP="003C34F2">
      <w:pPr>
        <w:pStyle w:val="Heading2"/>
      </w:pPr>
      <w:sdt>
        <w:sdtPr>
          <w:alias w:val="PlannedDate"/>
          <w:tag w:val="PlannedDate"/>
          <w:id w:val="-1655361366"/>
          <w:placeholder>
            <w:docPart w:val="2083556B3FE24CBE9F45CDED9853718C"/>
          </w:placeholder>
          <w:dataBinding w:xpath="/DocentIMS/PlannedDate[1]" w:storeItemID="{C41FCF20-C57F-436C-84E2-5AD4F4F20C2E}"/>
          <w15:appearance w15:val="hidden"/>
          <w:date>
            <w:dateFormat w:val="MMM d, yyyy"/>
            <w:lid w:val="en-US"/>
            <w:storeMappedDataAs w:val="dateTime"/>
            <w:calendar w:val="gregorian"/>
          </w:date>
        </w:sdtPr>
        <w:sdtEndPr/>
        <w:sdtContent>
          <w:r w:rsidR="00BE3A4F">
            <w:t xml:space="preserve"> </w:t>
          </w:r>
        </w:sdtContent>
      </w:sdt>
      <w:r w:rsidR="003C34F2">
        <w:t xml:space="preserve">    </w:t>
      </w:r>
      <w:r w:rsidR="003C34F2" w:rsidRPr="00797103">
        <w:t xml:space="preserve"> </w:t>
      </w:r>
      <w:sdt>
        <w:sdtPr>
          <w:alias w:val="PlannedTime"/>
          <w:id w:val="-1063407998"/>
          <w:placeholder>
            <w:docPart w:val="3552A4AB97FB4CA38FAA5004245B55A3"/>
          </w:placeholder>
          <w15:dataBinding w:xpath="/DocentIMS/PlannedTime[1]" w:storeItemID="{C41FCF20-C57F-436C-84E2-5AD4F4F20C2E}" w16sdtdh:storeItemChecksum="5m9o7g=="/>
          <w15:appearance w15:val="hidden"/>
        </w:sdtPr>
        <w:sdtEndPr/>
        <w:sdtContent>
          <w:r w:rsidR="00E7170C">
            <w:t xml:space="preserve"> </w:t>
          </w:r>
        </w:sdtContent>
      </w:sdt>
    </w:p>
    <w:p w14:paraId="4F61A2EA" w14:textId="764CDDA6" w:rsidR="00284ABE" w:rsidRPr="00797103" w:rsidRDefault="00E33566" w:rsidP="00E33566">
      <w:pPr>
        <w:keepNext/>
        <w:keepLines/>
        <w:jc w:val="center"/>
        <w:outlineLvl w:val="1"/>
        <w:rPr>
          <w:rFonts w:eastAsiaTheme="majorEastAsia" w:cstheme="majorBidi"/>
        </w:rPr>
      </w:pPr>
      <w:r>
        <w:rPr>
          <w:rFonts w:eastAsiaTheme="majorEastAsia" w:cstheme="majorBidi"/>
        </w:rPr>
        <w:t xml:space="preserve">Meeting Location: </w:t>
      </w:r>
      <w:sdt>
        <w:sdtPr>
          <w:rPr>
            <w:rFonts w:eastAsiaTheme="majorEastAsia" w:cstheme="majorBidi"/>
          </w:rPr>
          <w:alias w:val="PlannedLocation"/>
          <w:id w:val="1037783433"/>
          <w:placeholder>
            <w:docPart w:val="DefaultPlaceholder_-1854013440"/>
          </w:placeholder>
          <w:dataBinding w:xpath="/DocentMap/PlannedLocation[1]" w:storeItemID="{10F1579F-1128-4F64-8134-119ECCCB979F}"/>
          <w15:appearance w15:val="hidden"/>
          <w:text/>
        </w:sdtPr>
        <w:sdtEndPr/>
        <w:sdtContent>
          <w:r w:rsidR="00455770">
            <w:rPr>
              <w:rFonts w:eastAsiaTheme="majorEastAsia" w:cstheme="majorBidi"/>
            </w:rPr>
            <w:t xml:space="preserve"> </w:t>
          </w:r>
        </w:sdtContent>
      </w:sdt>
      <w:r w:rsidR="00284ABE" w:rsidRPr="005B717A">
        <w:rPr>
          <w:noProof/>
        </w:rPr>
        <mc:AlternateContent>
          <mc:Choice Requires="wps">
            <w:drawing>
              <wp:inline distT="0" distB="0" distL="0" distR="0" wp14:anchorId="5D267AED" wp14:editId="76AD9726">
                <wp:extent cx="5943600" cy="0"/>
                <wp:effectExtent l="0" t="0" r="0" b="0"/>
                <wp:docPr id="155284692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DEB34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119F9E9F" id="Straight Connector 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" strokecolor="#deb340">
                <w10:anchorlock/>
              </v:line>
            </w:pict>
          </mc:Fallback>
        </mc:AlternateContent>
      </w:r>
    </w:p>
    <w:p w14:paraId="0529B706" w14:textId="1DE3DF25" w:rsidR="00D231D3" w:rsidRDefault="00D231D3" w:rsidP="00D231D3">
      <w:pPr>
        <w:pStyle w:val="Heading2"/>
      </w:pPr>
      <w:r>
        <w:t>Management Stuff</w:t>
      </w:r>
    </w:p>
    <w:p w14:paraId="3E71E64F" w14:textId="77777777" w:rsidR="00DE6004" w:rsidRDefault="008D5DDB" w:rsidP="008D5DDB">
      <w:pPr>
        <w:pStyle w:val="ListParagraph"/>
        <w:numPr>
          <w:ilvl w:val="0"/>
          <w:numId w:val="3"/>
        </w:numPr>
        <w:rPr>
          <w:bCs/>
        </w:rPr>
      </w:pPr>
      <w:r w:rsidRPr="0063610D">
        <w:rPr>
          <w:bCs/>
        </w:rPr>
        <w:t xml:space="preserve">Call to Order </w:t>
      </w:r>
    </w:p>
    <w:p w14:paraId="2D8E6A19" w14:textId="0AE344E4" w:rsidR="008D5DDB" w:rsidRPr="008D5DDB" w:rsidRDefault="0016124F" w:rsidP="00DE6004">
      <w:pPr>
        <w:pStyle w:val="ListParagraph"/>
        <w:rPr>
          <w:bCs/>
        </w:rPr>
      </w:pPr>
      <w:sdt>
        <w:sdtPr>
          <w:rPr>
            <w:bCs/>
          </w:rPr>
          <w:alias w:val="ActualDate"/>
          <w:tag w:val="ActualDate"/>
          <w:id w:val="-822660682"/>
          <w:lock w:val="sdtLocked"/>
          <w:placeholder>
            <w:docPart w:val="DefaultPlaceholder_-1854013437"/>
          </w:placeholder>
          <w:dataBinding w:xpath="/DocentIMS/ActualDate[1]" w:storeItemID="{C41FCF20-C57F-436C-84E2-5AD4F4F20C2E}"/>
          <w15:appearance w15:val="hidden"/>
          <w:date>
            <w:dateFormat w:val="M/dd/yyyy"/>
            <w:lid w:val="en-US"/>
            <w:storeMappedDataAs w:val="dateTime"/>
            <w:calendar w:val="gregorian"/>
          </w:date>
        </w:sdtPr>
        <w:sdtEndPr/>
        <w:sdtContent>
          <w:r w:rsidR="008D5DDB">
            <w:rPr>
              <w:bCs/>
            </w:rPr>
            <w:t xml:space="preserve"> </w:t>
          </w:r>
        </w:sdtContent>
      </w:sdt>
      <w:r w:rsidR="008D5DDB">
        <w:rPr>
          <w:bCs/>
        </w:rPr>
        <w:t xml:space="preserve"> </w:t>
      </w:r>
      <w:sdt>
        <w:sdtPr>
          <w:rPr>
            <w:bCs/>
          </w:rPr>
          <w:alias w:val="ActualTime"/>
          <w:tag w:val="ActualTime"/>
          <w:id w:val="187727902"/>
          <w:lock w:val="sdtLocked"/>
          <w:placeholder>
            <w:docPart w:val="095CF7A8F4ED49F4831F12A0ABE40A93"/>
          </w:placeholder>
          <w:showingPlcHdr/>
          <w15:dataBinding w:xpath="/DocentIMS/ActualTime[1]" w:storeItemID="{C41FCF20-C57F-436C-84E2-5AD4F4F20C2E}"/>
          <w15:appearance w15:val="hidden"/>
        </w:sdtPr>
        <w:sdtEndPr/>
        <w:sdtContent>
          <w:r w:rsidRPr="0016124F">
            <w:rPr>
              <w:rStyle w:val="PlaceholderText"/>
            </w:rPr>
            <w:t xml:space="preserve"> </w:t>
          </w:r>
        </w:sdtContent>
      </w:sdt>
    </w:p>
    <w:p w14:paraId="2C5F1E8C" w14:textId="6E2F7452" w:rsidR="00D231D3" w:rsidRPr="0063610D" w:rsidRDefault="00D231D3" w:rsidP="00D231D3">
      <w:pPr>
        <w:pStyle w:val="ListParagraph"/>
        <w:numPr>
          <w:ilvl w:val="0"/>
          <w:numId w:val="3"/>
        </w:numPr>
        <w:rPr>
          <w:bCs/>
        </w:rPr>
      </w:pPr>
      <w:r w:rsidRPr="0063610D">
        <w:rPr>
          <w:bCs/>
        </w:rPr>
        <w:t xml:space="preserve">Attendees:   </w:t>
      </w:r>
    </w:p>
    <w:p w14:paraId="15FD3DA6" w14:textId="36520834" w:rsidR="00D231D3" w:rsidRPr="0063610D" w:rsidRDefault="00DE6004" w:rsidP="00DE6004">
      <w:pPr>
        <w:ind w:left="720"/>
        <w:rPr>
          <w:bCs/>
        </w:rPr>
      </w:pPr>
      <w:r>
        <w:rPr>
          <w:bCs/>
        </w:rPr>
        <w:t>Look at Table 3</w:t>
      </w:r>
    </w:p>
    <w:p w14:paraId="2F32D090" w14:textId="77777777" w:rsidR="00D231D3" w:rsidRPr="0063610D" w:rsidRDefault="00D231D3" w:rsidP="00D231D3">
      <w:pPr>
        <w:pStyle w:val="ListParagraph"/>
        <w:numPr>
          <w:ilvl w:val="0"/>
          <w:numId w:val="3"/>
        </w:numPr>
        <w:rPr>
          <w:bCs/>
        </w:rPr>
      </w:pPr>
      <w:permStart w:id="803013649" w:edGrp="everyone"/>
      <w:r w:rsidRPr="0063610D">
        <w:rPr>
          <w:bCs/>
        </w:rPr>
        <w:t>Agenda Approval</w:t>
      </w:r>
    </w:p>
    <w:p w14:paraId="4B77F430" w14:textId="77777777" w:rsidR="00D231D3" w:rsidRPr="0063610D" w:rsidRDefault="00D231D3" w:rsidP="00D231D3">
      <w:pPr>
        <w:rPr>
          <w:bCs/>
        </w:rPr>
      </w:pPr>
    </w:p>
    <w:p w14:paraId="53DFA10A" w14:textId="77777777" w:rsidR="00D231D3" w:rsidRPr="0063610D" w:rsidRDefault="00D231D3" w:rsidP="00D231D3">
      <w:pPr>
        <w:pStyle w:val="ListParagraph"/>
        <w:numPr>
          <w:ilvl w:val="0"/>
          <w:numId w:val="3"/>
        </w:numPr>
        <w:rPr>
          <w:bCs/>
        </w:rPr>
      </w:pPr>
      <w:r w:rsidRPr="0063610D">
        <w:rPr>
          <w:bCs/>
        </w:rPr>
        <w:t>Minutes Approval</w:t>
      </w:r>
    </w:p>
    <w:p w14:paraId="4531E109" w14:textId="77777777" w:rsidR="00D231D3" w:rsidRPr="0063610D" w:rsidRDefault="00D231D3" w:rsidP="00D231D3">
      <w:pPr>
        <w:rPr>
          <w:bCs/>
        </w:rPr>
      </w:pPr>
    </w:p>
    <w:p w14:paraId="2592FF65" w14:textId="77777777" w:rsidR="00D231D3" w:rsidRPr="0063610D" w:rsidRDefault="00D231D3" w:rsidP="00D231D3">
      <w:pPr>
        <w:pStyle w:val="Heading2"/>
      </w:pPr>
      <w:r w:rsidRPr="0063610D">
        <w:t>Financials</w:t>
      </w:r>
    </w:p>
    <w:p w14:paraId="135C9977" w14:textId="77777777" w:rsidR="00D231D3" w:rsidRPr="0063610D" w:rsidRDefault="00D231D3" w:rsidP="00D231D3">
      <w:pPr>
        <w:ind w:firstLine="360"/>
        <w:rPr>
          <w:bCs/>
        </w:rPr>
      </w:pPr>
      <w:r w:rsidRPr="0063610D">
        <w:rPr>
          <w:bCs/>
        </w:rPr>
        <w:t>Invoices</w:t>
      </w:r>
    </w:p>
    <w:p w14:paraId="6278208D" w14:textId="77777777" w:rsidR="00D231D3" w:rsidRPr="0063610D" w:rsidRDefault="00D231D3" w:rsidP="00D231D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Cs/>
          <w:color w:val="000000"/>
        </w:rPr>
      </w:pPr>
      <w:bookmarkStart w:id="0" w:name="_Hlk174363050"/>
      <w:r w:rsidRPr="0063610D">
        <w:rPr>
          <w:bCs/>
          <w:color w:val="000000"/>
        </w:rPr>
        <w:t xml:space="preserve">Review and approve on Vantica </w:t>
      </w:r>
      <w:bookmarkEnd w:id="0"/>
    </w:p>
    <w:p w14:paraId="3585B583" w14:textId="77777777" w:rsidR="00D231D3" w:rsidRDefault="00D231D3" w:rsidP="00D231D3">
      <w:pPr>
        <w:ind w:left="360"/>
        <w:rPr>
          <w:bCs/>
        </w:rPr>
      </w:pPr>
      <w:r w:rsidRPr="0063610D">
        <w:rPr>
          <w:bCs/>
        </w:rPr>
        <w:t xml:space="preserve">Financial Summary </w:t>
      </w:r>
    </w:p>
    <w:p w14:paraId="659138D5" w14:textId="0633E24E" w:rsidR="00D231D3" w:rsidRPr="0063610D" w:rsidRDefault="00D231D3" w:rsidP="00D231D3">
      <w:pPr>
        <w:ind w:left="360"/>
        <w:rPr>
          <w:bCs/>
        </w:rPr>
      </w:pPr>
    </w:p>
    <w:p w14:paraId="0F3E1FD8" w14:textId="77777777" w:rsidR="00D231D3" w:rsidRPr="0063610D" w:rsidRDefault="00D231D3" w:rsidP="00D231D3">
      <w:pPr>
        <w:ind w:left="360"/>
        <w:rPr>
          <w:bCs/>
        </w:rPr>
      </w:pPr>
      <w:r w:rsidRPr="0063610D">
        <w:rPr>
          <w:bCs/>
        </w:rPr>
        <w:t xml:space="preserve">Review Financial Report </w:t>
      </w:r>
    </w:p>
    <w:p w14:paraId="5D585A7D" w14:textId="77777777" w:rsidR="00D231D3" w:rsidRPr="0063610D" w:rsidRDefault="00D231D3" w:rsidP="00D231D3">
      <w:pPr>
        <w:ind w:left="360"/>
        <w:rPr>
          <w:bCs/>
        </w:rPr>
      </w:pPr>
    </w:p>
    <w:p w14:paraId="21945005" w14:textId="77777777" w:rsidR="00D231D3" w:rsidRPr="0063610D" w:rsidRDefault="00D231D3" w:rsidP="00D231D3">
      <w:pPr>
        <w:ind w:left="360"/>
        <w:rPr>
          <w:bCs/>
        </w:rPr>
      </w:pPr>
      <w:r w:rsidRPr="0063610D">
        <w:rPr>
          <w:bCs/>
        </w:rPr>
        <w:t>Motion to approve reports</w:t>
      </w:r>
    </w:p>
    <w:p w14:paraId="51CE84CA" w14:textId="77777777" w:rsidR="00D231D3" w:rsidRPr="0063610D" w:rsidRDefault="00D231D3" w:rsidP="00D231D3">
      <w:pPr>
        <w:rPr>
          <w:bCs/>
        </w:rPr>
      </w:pPr>
    </w:p>
    <w:p w14:paraId="7AC92354" w14:textId="77777777" w:rsidR="00D231D3" w:rsidRPr="0063610D" w:rsidRDefault="00D231D3" w:rsidP="00D231D3">
      <w:pPr>
        <w:pStyle w:val="Heading2"/>
      </w:pPr>
      <w:r w:rsidRPr="0063610D">
        <w:lastRenderedPageBreak/>
        <w:t>Committees</w:t>
      </w:r>
    </w:p>
    <w:p w14:paraId="115D4794" w14:textId="77777777" w:rsidR="00D231D3" w:rsidRDefault="00D231D3" w:rsidP="00D231D3">
      <w:pPr>
        <w:rPr>
          <w:bCs/>
        </w:rPr>
      </w:pPr>
    </w:p>
    <w:p w14:paraId="428FA832" w14:textId="77777777" w:rsidR="00D231D3" w:rsidRPr="0063610D" w:rsidRDefault="00D231D3" w:rsidP="00D231D3">
      <w:pPr>
        <w:pStyle w:val="ListParagraph"/>
        <w:numPr>
          <w:ilvl w:val="0"/>
          <w:numId w:val="2"/>
        </w:numPr>
        <w:rPr>
          <w:bCs/>
        </w:rPr>
      </w:pPr>
      <w:r w:rsidRPr="0063610D">
        <w:rPr>
          <w:bCs/>
        </w:rPr>
        <w:t xml:space="preserve">ARC Committee    </w:t>
      </w:r>
    </w:p>
    <w:p w14:paraId="1C345F2E" w14:textId="77777777" w:rsidR="00D231D3" w:rsidRPr="0063610D" w:rsidRDefault="00D231D3" w:rsidP="00D231D3">
      <w:pPr>
        <w:pBdr>
          <w:top w:val="nil"/>
          <w:left w:val="nil"/>
          <w:bottom w:val="nil"/>
          <w:right w:val="nil"/>
          <w:between w:val="nil"/>
        </w:pBdr>
        <w:rPr>
          <w:bCs/>
        </w:rPr>
      </w:pPr>
    </w:p>
    <w:p w14:paraId="20343976" w14:textId="77777777" w:rsidR="00D231D3" w:rsidRPr="0063610D" w:rsidRDefault="00D231D3" w:rsidP="00D231D3">
      <w:pPr>
        <w:pStyle w:val="ListParagraph"/>
        <w:numPr>
          <w:ilvl w:val="0"/>
          <w:numId w:val="2"/>
        </w:numPr>
        <w:rPr>
          <w:bCs/>
        </w:rPr>
      </w:pPr>
      <w:r w:rsidRPr="0063610D">
        <w:rPr>
          <w:bCs/>
        </w:rPr>
        <w:t xml:space="preserve">Clubhouse Committee    </w:t>
      </w:r>
    </w:p>
    <w:p w14:paraId="0E8D1DDD" w14:textId="77777777" w:rsidR="00D231D3" w:rsidRPr="0063610D" w:rsidRDefault="00D231D3" w:rsidP="00D231D3">
      <w:pPr>
        <w:pBdr>
          <w:top w:val="nil"/>
          <w:left w:val="nil"/>
          <w:bottom w:val="nil"/>
          <w:right w:val="nil"/>
          <w:between w:val="nil"/>
        </w:pBdr>
        <w:rPr>
          <w:bCs/>
        </w:rPr>
      </w:pPr>
    </w:p>
    <w:p w14:paraId="56BF7163" w14:textId="77777777" w:rsidR="00D231D3" w:rsidRPr="0063610D" w:rsidRDefault="00D231D3" w:rsidP="00D231D3">
      <w:pPr>
        <w:pStyle w:val="ListParagraph"/>
        <w:numPr>
          <w:ilvl w:val="0"/>
          <w:numId w:val="2"/>
        </w:numPr>
        <w:rPr>
          <w:bCs/>
        </w:rPr>
      </w:pPr>
      <w:r w:rsidRPr="0063610D">
        <w:rPr>
          <w:bCs/>
        </w:rPr>
        <w:t xml:space="preserve">Pool Committee    </w:t>
      </w:r>
    </w:p>
    <w:p w14:paraId="096DD575" w14:textId="77777777" w:rsidR="00D231D3" w:rsidRPr="0063610D" w:rsidRDefault="00D231D3" w:rsidP="00D231D3">
      <w:pPr>
        <w:rPr>
          <w:bCs/>
          <w:color w:val="000000"/>
        </w:rPr>
      </w:pPr>
    </w:p>
    <w:p w14:paraId="55A2B1F5" w14:textId="77777777" w:rsidR="00D231D3" w:rsidRPr="0063610D" w:rsidRDefault="00D231D3" w:rsidP="00D231D3">
      <w:pPr>
        <w:pStyle w:val="ListParagraph"/>
        <w:numPr>
          <w:ilvl w:val="0"/>
          <w:numId w:val="2"/>
        </w:numPr>
        <w:rPr>
          <w:bCs/>
        </w:rPr>
      </w:pPr>
      <w:r w:rsidRPr="0063610D">
        <w:rPr>
          <w:bCs/>
        </w:rPr>
        <w:t xml:space="preserve">Management Report </w:t>
      </w:r>
    </w:p>
    <w:p w14:paraId="5D91F6A5" w14:textId="77777777" w:rsidR="00D231D3" w:rsidRPr="0063610D" w:rsidRDefault="00D231D3" w:rsidP="00D231D3">
      <w:pPr>
        <w:rPr>
          <w:bCs/>
        </w:rPr>
      </w:pPr>
    </w:p>
    <w:p w14:paraId="43AFEE55" w14:textId="77777777" w:rsidR="00D231D3" w:rsidRPr="0063610D" w:rsidRDefault="00D231D3" w:rsidP="00D231D3">
      <w:pPr>
        <w:pStyle w:val="ListParagraph"/>
        <w:numPr>
          <w:ilvl w:val="0"/>
          <w:numId w:val="2"/>
        </w:numPr>
        <w:rPr>
          <w:bCs/>
        </w:rPr>
      </w:pPr>
      <w:r w:rsidRPr="0063610D">
        <w:rPr>
          <w:bCs/>
        </w:rPr>
        <w:t>Unfinished Business</w:t>
      </w:r>
    </w:p>
    <w:p w14:paraId="4F571D47" w14:textId="77777777" w:rsidR="00D231D3" w:rsidRPr="0063610D" w:rsidRDefault="00D231D3" w:rsidP="00D231D3">
      <w:pPr>
        <w:rPr>
          <w:bCs/>
        </w:rPr>
      </w:pPr>
    </w:p>
    <w:p w14:paraId="5C0B03EF" w14:textId="77777777" w:rsidR="00D231D3" w:rsidRPr="0063610D" w:rsidRDefault="00D231D3" w:rsidP="00D231D3">
      <w:pPr>
        <w:pStyle w:val="ListParagraph"/>
        <w:numPr>
          <w:ilvl w:val="0"/>
          <w:numId w:val="2"/>
        </w:numPr>
        <w:rPr>
          <w:bCs/>
        </w:rPr>
      </w:pPr>
      <w:r w:rsidRPr="0063610D">
        <w:rPr>
          <w:bCs/>
        </w:rPr>
        <w:t>New Business</w:t>
      </w:r>
    </w:p>
    <w:p w14:paraId="2DA2CB2E" w14:textId="77777777" w:rsidR="00D231D3" w:rsidRPr="0063610D" w:rsidRDefault="00D231D3" w:rsidP="00D231D3">
      <w:pPr>
        <w:rPr>
          <w:bCs/>
        </w:rPr>
      </w:pPr>
    </w:p>
    <w:p w14:paraId="59597801" w14:textId="77777777" w:rsidR="00D231D3" w:rsidRPr="0063610D" w:rsidRDefault="00D231D3" w:rsidP="00D231D3">
      <w:pPr>
        <w:pStyle w:val="Heading2"/>
      </w:pPr>
      <w:r w:rsidRPr="0063610D">
        <w:t>Homeowners Forum</w:t>
      </w:r>
    </w:p>
    <w:p w14:paraId="32D394D7" w14:textId="2F444566" w:rsidR="00E33566" w:rsidRDefault="00E33566" w:rsidP="00E33566">
      <w:pPr>
        <w:rPr>
          <w:bCs/>
        </w:rPr>
      </w:pPr>
      <w:r>
        <w:rPr>
          <w:bCs/>
        </w:rPr>
        <w:t>Meeting Location:</w:t>
      </w:r>
      <w:r w:rsidR="00E935C3">
        <w:rPr>
          <w:bCs/>
        </w:rPr>
        <w:t xml:space="preserve"> </w:t>
      </w:r>
      <w:sdt>
        <w:sdtPr>
          <w:rPr>
            <w:bCs/>
          </w:rPr>
          <w:alias w:val="ActualLocation"/>
          <w:id w:val="-353496440"/>
          <w:placeholder>
            <w:docPart w:val="DefaultPlaceholder_-1854013440"/>
          </w:placeholder>
          <w:dataBinding w:xpath="/DocentMap/ActualLocation[1]" w:storeItemID="{10F1579F-1128-4F64-8134-119ECCCB979F}"/>
          <w15:appearance w15:val="hidden"/>
          <w:text/>
        </w:sdtPr>
        <w:sdtEndPr/>
        <w:sdtContent>
          <w:r>
            <w:rPr>
              <w:bCs/>
            </w:rPr>
            <w:t xml:space="preserve"> </w:t>
          </w:r>
        </w:sdtContent>
      </w:sdt>
    </w:p>
    <w:p w14:paraId="222AA85A" w14:textId="14E4638C" w:rsidR="00D231D3" w:rsidRPr="0063610D" w:rsidRDefault="00D231D3" w:rsidP="00D231D3">
      <w:pPr>
        <w:rPr>
          <w:bCs/>
        </w:rPr>
      </w:pPr>
      <w:r w:rsidRPr="0063610D">
        <w:rPr>
          <w:bCs/>
        </w:rPr>
        <w:t xml:space="preserve">Motion to </w:t>
      </w:r>
      <w:r w:rsidR="00E33566">
        <w:rPr>
          <w:bCs/>
        </w:rPr>
        <w:t>end meeting</w:t>
      </w:r>
      <w:r w:rsidRPr="0063610D">
        <w:rPr>
          <w:bCs/>
        </w:rPr>
        <w:t xml:space="preserve"> by: </w:t>
      </w:r>
      <w:sdt>
        <w:sdtPr>
          <w:rPr>
            <w:bCs/>
          </w:rPr>
          <w:alias w:val="MeetingEnder"/>
          <w:id w:val="62225958"/>
          <w:placeholder>
            <w:docPart w:val="DefaultPlaceholder_-1854013440"/>
          </w:placeholder>
          <w:dataBinding w:xpath="/DocentMap/MeetingEnder[1]" w:storeItemID="{10F1579F-1128-4F64-8134-119ECCCB979F}"/>
          <w15:appearance w15:val="hidden"/>
          <w:text/>
        </w:sdtPr>
        <w:sdtEndPr/>
        <w:sdtContent>
          <w:r w:rsidR="00E935C3">
            <w:rPr>
              <w:bCs/>
            </w:rPr>
            <w:t xml:space="preserve"> </w:t>
          </w:r>
        </w:sdtContent>
      </w:sdt>
    </w:p>
    <w:p w14:paraId="6B63BF26" w14:textId="6B796342" w:rsidR="00E935C3" w:rsidRDefault="00D231D3" w:rsidP="00E935C3">
      <w:pPr>
        <w:rPr>
          <w:bCs/>
        </w:rPr>
      </w:pPr>
      <w:r w:rsidRPr="0063610D">
        <w:rPr>
          <w:bCs/>
        </w:rPr>
        <w:t xml:space="preserve">Motion Seconded by: </w:t>
      </w:r>
      <w:sdt>
        <w:sdtPr>
          <w:rPr>
            <w:bCs/>
          </w:rPr>
          <w:alias w:val="MeetingEnder2"/>
          <w:id w:val="-702100096"/>
          <w:placeholder>
            <w:docPart w:val="DefaultPlaceholder_-1854013440"/>
          </w:placeholder>
          <w:dataBinding w:xpath="/DocentMap/MeetingEnder2[1]" w:storeItemID="{10F1579F-1128-4F64-8134-119ECCCB979F}"/>
          <w15:appearance w15:val="hidden"/>
          <w:text/>
        </w:sdtPr>
        <w:sdtEndPr/>
        <w:sdtContent>
          <w:r w:rsidR="00E935C3">
            <w:rPr>
              <w:bCs/>
            </w:rPr>
            <w:t xml:space="preserve"> </w:t>
          </w:r>
        </w:sdtContent>
      </w:sdt>
    </w:p>
    <w:p w14:paraId="1DD44F96" w14:textId="49B585F1" w:rsidR="00D231D3" w:rsidRPr="0063610D" w:rsidRDefault="00D231D3" w:rsidP="00E935C3">
      <w:pPr>
        <w:rPr>
          <w:bCs/>
        </w:rPr>
      </w:pPr>
      <w:r w:rsidRPr="0063610D">
        <w:rPr>
          <w:bCs/>
        </w:rPr>
        <w:t xml:space="preserve">Meeting concluded at </w:t>
      </w:r>
      <w:sdt>
        <w:sdtPr>
          <w:rPr>
            <w:bCs/>
          </w:rPr>
          <w:alias w:val="ActualEndTime"/>
          <w:id w:val="-850103529"/>
          <w:placeholder>
            <w:docPart w:val="50209F36BDA44EC5B4226015057DA7A1"/>
          </w:placeholder>
          <w:dataBinding w:xpath="/DocentMap/ActualEndTime[1]" w:storeItemID="{10F1579F-1128-4F64-8134-119ECCCB979F}"/>
          <w15:appearance w15:val="hidden"/>
          <w:text/>
        </w:sdtPr>
        <w:sdtEndPr/>
        <w:sdtContent>
          <w:r w:rsidR="00E935C3">
            <w:rPr>
              <w:bCs/>
            </w:rPr>
            <w:t xml:space="preserve"> </w:t>
          </w:r>
        </w:sdtContent>
      </w:sdt>
      <w:r w:rsidR="002D434D">
        <w:rPr>
          <w:bCs/>
        </w:rPr>
        <w:t>.</w:t>
      </w:r>
    </w:p>
    <w:permEnd w:id="803013649"/>
    <w:p w14:paraId="59F47C74" w14:textId="77777777" w:rsidR="008751F8" w:rsidRDefault="008751F8">
      <w:pPr>
        <w:spacing w:before="240" w:after="0" w:line="240" w:lineRule="auto"/>
      </w:pPr>
    </w:p>
    <w:p w14:paraId="12ACD84D" w14:textId="77777777" w:rsidR="00E33566" w:rsidRDefault="00E33566">
      <w:pPr>
        <w:spacing w:before="240" w:after="0" w:line="240" w:lineRule="auto"/>
        <w:rPr>
          <w:rFonts w:eastAsiaTheme="majorEastAsia" w:cstheme="majorBidi"/>
          <w:color w:val="B68C1F" w:themeColor="accent6" w:themeShade="BF"/>
          <w:sz w:val="28"/>
          <w:szCs w:val="28"/>
        </w:rPr>
      </w:pPr>
      <w:r>
        <w:br w:type="page"/>
      </w:r>
    </w:p>
    <w:p w14:paraId="109BF55D" w14:textId="3B17949B" w:rsidR="00212562" w:rsidRDefault="00212562" w:rsidP="00212562">
      <w:pPr>
        <w:pStyle w:val="Heading2"/>
        <w:spacing w:after="240"/>
      </w:pPr>
      <w:r>
        <w:lastRenderedPageBreak/>
        <w:t xml:space="preserve">Table 1: </w:t>
      </w:r>
      <w:r w:rsidR="004A46E1">
        <w:t>Tasks</w:t>
      </w:r>
      <w:r>
        <w:t xml:space="preserve"> Reviewed</w:t>
      </w:r>
      <w:r w:rsidR="00D41458">
        <w:t xml:space="preserve"> </w:t>
      </w:r>
      <w:r w:rsidR="004A46E1">
        <w:t>D</w:t>
      </w:r>
      <w:r w:rsidR="00D41458">
        <w:t>uring Meeting</w:t>
      </w:r>
    </w:p>
    <w:p w14:paraId="4087B070" w14:textId="50D1B0D7" w:rsidR="008751F8" w:rsidRPr="008751F8" w:rsidRDefault="008751F8" w:rsidP="008751F8">
      <w:pPr>
        <w:rPr>
          <w:vanish/>
          <w:color w:val="D47E77" w:themeColor="accent4" w:themeTint="99"/>
        </w:rPr>
      </w:pPr>
      <w:r w:rsidRPr="008751F8">
        <w:rPr>
          <w:vanish/>
          <w:color w:val="D47E77" w:themeColor="accent4" w:themeTint="99"/>
        </w:rPr>
        <w:t>Only Tasks in the "Published" state are available to add to agenda.</w:t>
      </w:r>
    </w:p>
    <w:tbl>
      <w:tblPr>
        <w:tblW w:w="962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  <w:tblCaption w:val="Planned Tasks"/>
      </w:tblPr>
      <w:tblGrid>
        <w:gridCol w:w="606"/>
        <w:gridCol w:w="3438"/>
        <w:gridCol w:w="1893"/>
        <w:gridCol w:w="1080"/>
        <w:gridCol w:w="1260"/>
        <w:gridCol w:w="1350"/>
      </w:tblGrid>
      <w:tr w:rsidR="007B6E3E" w:rsidRPr="005B717A" w14:paraId="261B22B0" w14:textId="77777777" w:rsidTr="0016124F">
        <w:trPr>
          <w:cantSplit/>
          <w:trHeight w:val="576"/>
          <w:tblHeader/>
        </w:trPr>
        <w:tc>
          <w:tcPr>
            <w:tcW w:w="606" w:type="dxa"/>
            <w:shd w:val="clear" w:color="auto" w:fill="E3BB57"/>
            <w:vAlign w:val="center"/>
          </w:tcPr>
          <w:p w14:paraId="4DAB41AE" w14:textId="77777777" w:rsidR="007B6E3E" w:rsidRPr="0014163F" w:rsidRDefault="007B6E3E" w:rsidP="003C29DA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No.</w:t>
            </w:r>
          </w:p>
        </w:tc>
        <w:tc>
          <w:tcPr>
            <w:tcW w:w="3438" w:type="dxa"/>
            <w:shd w:val="clear" w:color="auto" w:fill="E3BB57"/>
            <w:vAlign w:val="center"/>
          </w:tcPr>
          <w:p w14:paraId="3E039E5B" w14:textId="77777777" w:rsidR="007B6E3E" w:rsidRPr="0014163F" w:rsidRDefault="007B6E3E" w:rsidP="003C29DA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Title</w:t>
            </w:r>
          </w:p>
        </w:tc>
        <w:tc>
          <w:tcPr>
            <w:tcW w:w="1893" w:type="dxa"/>
            <w:shd w:val="clear" w:color="auto" w:fill="E3BB57"/>
            <w:vAlign w:val="center"/>
          </w:tcPr>
          <w:p w14:paraId="2BDEE359" w14:textId="77777777" w:rsidR="007B6E3E" w:rsidRPr="0014163F" w:rsidRDefault="007B6E3E" w:rsidP="003C29DA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Assigned To</w:t>
            </w:r>
          </w:p>
        </w:tc>
        <w:tc>
          <w:tcPr>
            <w:tcW w:w="1080" w:type="dxa"/>
            <w:shd w:val="clear" w:color="auto" w:fill="E3BB57"/>
            <w:vAlign w:val="center"/>
          </w:tcPr>
          <w:p w14:paraId="20C4A274" w14:textId="77777777" w:rsidR="007B6E3E" w:rsidRPr="0014163F" w:rsidRDefault="007B6E3E" w:rsidP="003C29DA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Priority</w:t>
            </w:r>
          </w:p>
        </w:tc>
        <w:tc>
          <w:tcPr>
            <w:tcW w:w="1260" w:type="dxa"/>
            <w:shd w:val="clear" w:color="auto" w:fill="E3BB57"/>
            <w:vAlign w:val="center"/>
          </w:tcPr>
          <w:p w14:paraId="3298FCCE" w14:textId="77777777" w:rsidR="007B6E3E" w:rsidRPr="0014163F" w:rsidRDefault="007B6E3E" w:rsidP="003C29DA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Due Date</w:t>
            </w:r>
          </w:p>
        </w:tc>
        <w:tc>
          <w:tcPr>
            <w:tcW w:w="1350" w:type="dxa"/>
            <w:shd w:val="clear" w:color="auto" w:fill="E3BB57"/>
            <w:vAlign w:val="center"/>
          </w:tcPr>
          <w:p w14:paraId="32273B4F" w14:textId="53F961E1" w:rsidR="007B6E3E" w:rsidRPr="0014163F" w:rsidRDefault="003C29DA" w:rsidP="003C29DA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Closed</w:t>
            </w:r>
            <w:r w:rsidR="00D41458" w:rsidRPr="0014163F">
              <w:rPr>
                <w:b/>
                <w:bCs/>
              </w:rPr>
              <w:t xml:space="preserve"> in Meeting</w:t>
            </w:r>
            <w:r w:rsidRPr="0014163F">
              <w:rPr>
                <w:b/>
                <w:bCs/>
              </w:rPr>
              <w:t>?</w:t>
            </w:r>
          </w:p>
        </w:tc>
      </w:tr>
      <w:tr w:rsidR="007B6E3E" w:rsidRPr="005B717A" w14:paraId="0F188FDE" w14:textId="77777777" w:rsidTr="0016124F">
        <w:trPr>
          <w:cantSplit/>
          <w:trHeight w:val="576"/>
        </w:trPr>
        <w:tc>
          <w:tcPr>
            <w:tcW w:w="606" w:type="dxa"/>
            <w:shd w:val="clear" w:color="auto" w:fill="auto"/>
            <w:vAlign w:val="center"/>
          </w:tcPr>
          <w:p w14:paraId="7A0E7D5F" w14:textId="77777777" w:rsidR="007B6E3E" w:rsidRPr="005B717A" w:rsidRDefault="007B6E3E" w:rsidP="003C29DA">
            <w:pPr>
              <w:spacing w:after="0"/>
              <w:jc w:val="center"/>
            </w:pPr>
          </w:p>
        </w:tc>
        <w:tc>
          <w:tcPr>
            <w:tcW w:w="3438" w:type="dxa"/>
            <w:shd w:val="clear" w:color="auto" w:fill="auto"/>
            <w:vAlign w:val="center"/>
          </w:tcPr>
          <w:p w14:paraId="18EC91A3" w14:textId="0FFC295D" w:rsidR="007B6E3E" w:rsidRPr="0014163F" w:rsidRDefault="0014163F" w:rsidP="003C29DA">
            <w:pPr>
              <w:spacing w:after="0"/>
              <w:jc w:val="center"/>
              <w:rPr>
                <w:i/>
                <w:iCs/>
              </w:rPr>
            </w:pPr>
            <w:r w:rsidRPr="0014163F">
              <w:rPr>
                <w:i/>
                <w:iCs/>
              </w:rPr>
              <w:t>None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69BD1E3" w14:textId="77777777" w:rsidR="007B6E3E" w:rsidRPr="005B717A" w:rsidRDefault="007B6E3E" w:rsidP="003C29DA">
            <w:pPr>
              <w:spacing w:after="0"/>
              <w:jc w:val="center"/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62CFC9BB" w14:textId="77777777" w:rsidR="007B6E3E" w:rsidRPr="005B717A" w:rsidRDefault="007B6E3E" w:rsidP="003C29DA">
            <w:pPr>
              <w:spacing w:after="0"/>
              <w:jc w:val="center"/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87AE3B9" w14:textId="77777777" w:rsidR="007B6E3E" w:rsidRPr="005B717A" w:rsidRDefault="007B6E3E" w:rsidP="003C29DA">
            <w:pPr>
              <w:spacing w:after="0"/>
              <w:jc w:val="center"/>
            </w:pPr>
          </w:p>
        </w:tc>
        <w:tc>
          <w:tcPr>
            <w:tcW w:w="1350" w:type="dxa"/>
            <w:shd w:val="clear" w:color="auto" w:fill="auto"/>
            <w:vAlign w:val="center"/>
          </w:tcPr>
          <w:p w14:paraId="7D7F1369" w14:textId="77777777" w:rsidR="007B6E3E" w:rsidRPr="005B717A" w:rsidRDefault="007B6E3E" w:rsidP="003C29DA">
            <w:pPr>
              <w:spacing w:after="0"/>
              <w:jc w:val="center"/>
            </w:pPr>
          </w:p>
        </w:tc>
      </w:tr>
    </w:tbl>
    <w:p w14:paraId="27BEC41F" w14:textId="6A57CA3E" w:rsidR="00212562" w:rsidRDefault="00212562"/>
    <w:p w14:paraId="44F6A742" w14:textId="77777777" w:rsidR="00212562" w:rsidRPr="0016124F" w:rsidRDefault="00212562">
      <w:pPr>
        <w:spacing w:before="240" w:after="0" w:line="240" w:lineRule="auto"/>
        <w:rPr>
          <w:color w:val="000000"/>
        </w:rPr>
      </w:pPr>
      <w:r w:rsidRPr="0016124F">
        <w:rPr>
          <w:color w:val="FF0000"/>
        </w:rPr>
        <w:br w:type="page"/>
      </w:r>
    </w:p>
    <w:p w14:paraId="4F4561B0" w14:textId="0D8404D7" w:rsidR="00212562" w:rsidRDefault="00212562" w:rsidP="00212562">
      <w:pPr>
        <w:pStyle w:val="Heading2"/>
      </w:pPr>
      <w:r>
        <w:lastRenderedPageBreak/>
        <w:t xml:space="preserve">Table 2: </w:t>
      </w:r>
      <w:r w:rsidR="004A46E1">
        <w:t>Tasks</w:t>
      </w:r>
      <w:r w:rsidRPr="00423C08">
        <w:t xml:space="preserve"> </w:t>
      </w:r>
      <w:r>
        <w:t>Proposed</w:t>
      </w:r>
      <w:r w:rsidRPr="00423C08">
        <w:t xml:space="preserve"> at This Meeting</w:t>
      </w:r>
    </w:p>
    <w:p w14:paraId="5F282B88" w14:textId="4819ECD9" w:rsidR="008751F8" w:rsidRPr="008751F8" w:rsidRDefault="008751F8" w:rsidP="008751F8">
      <w:pPr>
        <w:rPr>
          <w:vanish/>
          <w:color w:val="D47E77" w:themeColor="accent4" w:themeTint="99"/>
        </w:rPr>
      </w:pPr>
      <w:r w:rsidRPr="008751F8">
        <w:rPr>
          <w:vanish/>
          <w:color w:val="D47E77" w:themeColor="accent4" w:themeTint="99"/>
        </w:rPr>
        <w:t>These Tasks were proposed during the meeting.  While reviewing these minutes, the board shall decide if they wish to “Approve” these Tasks – that is  to create these tasks for the project.</w:t>
      </w:r>
    </w:p>
    <w:tbl>
      <w:tblPr>
        <w:tblStyle w:val="TableGrid"/>
        <w:tblW w:w="10165" w:type="dxa"/>
        <w:tblLook w:val="04A0" w:firstRow="1" w:lastRow="0" w:firstColumn="1" w:lastColumn="0" w:noHBand="0" w:noVBand="1"/>
        <w:tblCaption w:val="Proposed Tasks"/>
      </w:tblPr>
      <w:tblGrid>
        <w:gridCol w:w="2695"/>
        <w:gridCol w:w="1800"/>
        <w:gridCol w:w="1890"/>
        <w:gridCol w:w="1890"/>
        <w:gridCol w:w="1890"/>
      </w:tblGrid>
      <w:tr w:rsidR="00B02FC4" w14:paraId="74BE2DFB" w14:textId="15AEF3EA" w:rsidTr="0016124F">
        <w:trPr>
          <w:cantSplit/>
          <w:trHeight w:val="576"/>
          <w:tblHeader/>
        </w:trPr>
        <w:tc>
          <w:tcPr>
            <w:tcW w:w="2695" w:type="dxa"/>
            <w:shd w:val="clear" w:color="auto" w:fill="E3BB57"/>
            <w:vAlign w:val="center"/>
          </w:tcPr>
          <w:p w14:paraId="76B58E6E" w14:textId="77777777" w:rsidR="00B02FC4" w:rsidRPr="0014163F" w:rsidRDefault="00B02FC4" w:rsidP="00B02FC4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Title</w:t>
            </w:r>
          </w:p>
        </w:tc>
        <w:tc>
          <w:tcPr>
            <w:tcW w:w="1800" w:type="dxa"/>
            <w:shd w:val="clear" w:color="auto" w:fill="E3BB57"/>
            <w:vAlign w:val="center"/>
          </w:tcPr>
          <w:p w14:paraId="2E25FBE9" w14:textId="77777777" w:rsidR="00B02FC4" w:rsidRPr="0014163F" w:rsidRDefault="00B02FC4" w:rsidP="00B02FC4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Assigned to</w:t>
            </w:r>
          </w:p>
        </w:tc>
        <w:tc>
          <w:tcPr>
            <w:tcW w:w="1890" w:type="dxa"/>
            <w:shd w:val="clear" w:color="auto" w:fill="E3BB57"/>
            <w:vAlign w:val="center"/>
          </w:tcPr>
          <w:p w14:paraId="023DED7E" w14:textId="77777777" w:rsidR="00B02FC4" w:rsidRPr="0014163F" w:rsidRDefault="00B02FC4" w:rsidP="00B02FC4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Priority</w:t>
            </w:r>
          </w:p>
        </w:tc>
        <w:tc>
          <w:tcPr>
            <w:tcW w:w="1890" w:type="dxa"/>
            <w:shd w:val="clear" w:color="auto" w:fill="E3BB57"/>
            <w:vAlign w:val="center"/>
          </w:tcPr>
          <w:p w14:paraId="1CCCB811" w14:textId="77777777" w:rsidR="00B02FC4" w:rsidRPr="0014163F" w:rsidRDefault="00B02FC4" w:rsidP="00B02FC4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Due Date</w:t>
            </w:r>
          </w:p>
        </w:tc>
        <w:tc>
          <w:tcPr>
            <w:tcW w:w="1890" w:type="dxa"/>
            <w:shd w:val="clear" w:color="auto" w:fill="E3BB57"/>
            <w:vAlign w:val="center"/>
          </w:tcPr>
          <w:p w14:paraId="73D01FC9" w14:textId="1866C393" w:rsidR="00B02FC4" w:rsidRPr="0014163F" w:rsidRDefault="00B02FC4" w:rsidP="00B02FC4">
            <w:pPr>
              <w:spacing w:after="0"/>
              <w:jc w:val="center"/>
              <w:rPr>
                <w:b/>
                <w:bCs/>
              </w:rPr>
            </w:pPr>
            <w:r w:rsidRPr="0014163F">
              <w:rPr>
                <w:b/>
                <w:bCs/>
              </w:rPr>
              <w:t>Approved?</w:t>
            </w:r>
          </w:p>
        </w:tc>
      </w:tr>
      <w:tr w:rsidR="00B02FC4" w14:paraId="4270F737" w14:textId="126062AD" w:rsidTr="0016124F">
        <w:trPr>
          <w:cantSplit/>
          <w:trHeight w:val="576"/>
        </w:trPr>
        <w:tc>
          <w:tcPr>
            <w:tcW w:w="2695" w:type="dxa"/>
            <w:vAlign w:val="center"/>
          </w:tcPr>
          <w:p w14:paraId="3EF6E3CE" w14:textId="15073CFC" w:rsidR="00B02FC4" w:rsidRPr="0014163F" w:rsidRDefault="0014163F" w:rsidP="00B02FC4">
            <w:pPr>
              <w:spacing w:after="0"/>
              <w:jc w:val="center"/>
              <w:rPr>
                <w:i/>
                <w:iCs/>
              </w:rPr>
            </w:pPr>
            <w:r w:rsidRPr="0014163F">
              <w:rPr>
                <w:i/>
                <w:iCs/>
              </w:rPr>
              <w:t>None</w:t>
            </w:r>
          </w:p>
        </w:tc>
        <w:tc>
          <w:tcPr>
            <w:tcW w:w="1800" w:type="dxa"/>
            <w:vAlign w:val="center"/>
          </w:tcPr>
          <w:p w14:paraId="208E25C9" w14:textId="77777777" w:rsidR="00B02FC4" w:rsidRDefault="00B02FC4" w:rsidP="00B02FC4">
            <w:pPr>
              <w:spacing w:after="0"/>
              <w:jc w:val="center"/>
            </w:pPr>
          </w:p>
        </w:tc>
        <w:tc>
          <w:tcPr>
            <w:tcW w:w="1890" w:type="dxa"/>
            <w:vAlign w:val="center"/>
          </w:tcPr>
          <w:p w14:paraId="084C6298" w14:textId="77777777" w:rsidR="00B02FC4" w:rsidRDefault="00B02FC4" w:rsidP="00B02FC4">
            <w:pPr>
              <w:spacing w:after="0"/>
              <w:jc w:val="center"/>
            </w:pPr>
          </w:p>
        </w:tc>
        <w:tc>
          <w:tcPr>
            <w:tcW w:w="1890" w:type="dxa"/>
            <w:vAlign w:val="center"/>
          </w:tcPr>
          <w:p w14:paraId="756F1B23" w14:textId="77777777" w:rsidR="00B02FC4" w:rsidRDefault="00B02FC4" w:rsidP="00B02FC4">
            <w:pPr>
              <w:spacing w:after="0"/>
              <w:jc w:val="center"/>
            </w:pPr>
          </w:p>
        </w:tc>
        <w:tc>
          <w:tcPr>
            <w:tcW w:w="1890" w:type="dxa"/>
            <w:vAlign w:val="center"/>
          </w:tcPr>
          <w:p w14:paraId="16B635AE" w14:textId="0BB36DB0" w:rsidR="00B02FC4" w:rsidRDefault="00B02FC4" w:rsidP="00B02FC4">
            <w:pPr>
              <w:spacing w:after="0"/>
              <w:jc w:val="center"/>
            </w:pPr>
          </w:p>
        </w:tc>
      </w:tr>
    </w:tbl>
    <w:p w14:paraId="7BC33722" w14:textId="57141DDE" w:rsidR="00DE6004" w:rsidRDefault="00DE6004"/>
    <w:p w14:paraId="39CAB07B" w14:textId="77777777" w:rsidR="00DE6004" w:rsidRPr="0016124F" w:rsidRDefault="00DE6004">
      <w:pPr>
        <w:spacing w:before="240" w:after="0" w:line="240" w:lineRule="auto"/>
        <w:rPr>
          <w:color w:val="000000"/>
        </w:rPr>
      </w:pPr>
      <w:r w:rsidRPr="0016124F">
        <w:rPr>
          <w:color w:val="FF0000"/>
        </w:rPr>
        <w:br w:type="page"/>
      </w:r>
    </w:p>
    <w:p w14:paraId="7605C99A" w14:textId="69466F7E" w:rsidR="007B6E3E" w:rsidRDefault="00DE6004" w:rsidP="00DE6004">
      <w:pPr>
        <w:pStyle w:val="Heading2"/>
        <w:spacing w:line="360" w:lineRule="auto"/>
      </w:pPr>
      <w:r>
        <w:lastRenderedPageBreak/>
        <w:t>Table 3: Attendees</w:t>
      </w:r>
    </w:p>
    <w:tbl>
      <w:tblPr>
        <w:tblStyle w:val="TableGrid"/>
        <w:tblW w:w="0" w:type="auto"/>
        <w:tblLook w:val="04A0" w:firstRow="1" w:lastRow="0" w:firstColumn="1" w:lastColumn="0" w:noHBand="0" w:noVBand="1"/>
        <w:tblCaption w:val="Attendees"/>
      </w:tblPr>
      <w:tblGrid>
        <w:gridCol w:w="2337"/>
        <w:gridCol w:w="2337"/>
        <w:gridCol w:w="2338"/>
        <w:gridCol w:w="2338"/>
      </w:tblGrid>
      <w:tr w:rsidR="00DE6004" w14:paraId="0A104380" w14:textId="77777777" w:rsidTr="0016124F">
        <w:trPr>
          <w:cantSplit/>
          <w:trHeight w:val="567"/>
          <w:tblHeader/>
        </w:trPr>
        <w:tc>
          <w:tcPr>
            <w:tcW w:w="2337" w:type="dxa"/>
            <w:shd w:val="clear" w:color="auto" w:fill="DEB340" w:themeFill="accent6"/>
            <w:vAlign w:val="center"/>
          </w:tcPr>
          <w:p w14:paraId="3A714C38" w14:textId="4CCB5D2B" w:rsidR="00DE6004" w:rsidRPr="00DE6004" w:rsidRDefault="00DE6004" w:rsidP="00DE6004">
            <w:pPr>
              <w:spacing w:after="0"/>
              <w:jc w:val="center"/>
              <w:rPr>
                <w:b/>
                <w:bCs/>
              </w:rPr>
            </w:pPr>
            <w:r w:rsidRPr="00DE6004">
              <w:rPr>
                <w:b/>
                <w:bCs/>
              </w:rPr>
              <w:t>Group Name</w:t>
            </w:r>
          </w:p>
        </w:tc>
        <w:tc>
          <w:tcPr>
            <w:tcW w:w="2337" w:type="dxa"/>
            <w:shd w:val="clear" w:color="auto" w:fill="DEB340" w:themeFill="accent6"/>
            <w:vAlign w:val="center"/>
          </w:tcPr>
          <w:p w14:paraId="2785DEFB" w14:textId="718E6154" w:rsidR="00DE6004" w:rsidRPr="00DE6004" w:rsidRDefault="00DE6004" w:rsidP="00DE6004">
            <w:pPr>
              <w:spacing w:after="0"/>
              <w:jc w:val="center"/>
              <w:rPr>
                <w:b/>
                <w:bCs/>
              </w:rPr>
            </w:pPr>
            <w:r w:rsidRPr="00DE6004">
              <w:rPr>
                <w:b/>
                <w:bCs/>
              </w:rPr>
              <w:t>Attendee’s Name</w:t>
            </w:r>
          </w:p>
        </w:tc>
        <w:tc>
          <w:tcPr>
            <w:tcW w:w="2338" w:type="dxa"/>
            <w:shd w:val="clear" w:color="auto" w:fill="DEB340" w:themeFill="accent6"/>
            <w:vAlign w:val="center"/>
          </w:tcPr>
          <w:p w14:paraId="55C80678" w14:textId="6F6BB5D2" w:rsidR="00DE6004" w:rsidRPr="00DE6004" w:rsidRDefault="00DE6004" w:rsidP="00DE6004">
            <w:pPr>
              <w:spacing w:after="0"/>
              <w:jc w:val="center"/>
              <w:rPr>
                <w:b/>
                <w:bCs/>
              </w:rPr>
            </w:pPr>
            <w:r w:rsidRPr="00DE6004">
              <w:rPr>
                <w:b/>
                <w:bCs/>
              </w:rPr>
              <w:t>Company</w:t>
            </w:r>
          </w:p>
        </w:tc>
        <w:tc>
          <w:tcPr>
            <w:tcW w:w="2338" w:type="dxa"/>
            <w:shd w:val="clear" w:color="auto" w:fill="DEB340" w:themeFill="accent6"/>
            <w:vAlign w:val="center"/>
          </w:tcPr>
          <w:p w14:paraId="75AD07C7" w14:textId="4AD9B038" w:rsidR="00DE6004" w:rsidRPr="00DE6004" w:rsidRDefault="00DE6004" w:rsidP="00DE6004">
            <w:pPr>
              <w:spacing w:after="0"/>
              <w:jc w:val="center"/>
              <w:rPr>
                <w:b/>
                <w:bCs/>
              </w:rPr>
            </w:pPr>
            <w:r w:rsidRPr="00DE6004">
              <w:rPr>
                <w:b/>
                <w:bCs/>
              </w:rPr>
              <w:t>Email</w:t>
            </w:r>
          </w:p>
        </w:tc>
      </w:tr>
      <w:tr w:rsidR="00DE6004" w14:paraId="1141157A" w14:textId="77777777" w:rsidTr="0016124F">
        <w:trPr>
          <w:cantSplit/>
          <w:trHeight w:val="567"/>
        </w:trPr>
        <w:tc>
          <w:tcPr>
            <w:tcW w:w="2337" w:type="dxa"/>
            <w:shd w:val="clear" w:color="auto" w:fill="auto"/>
            <w:vAlign w:val="center"/>
          </w:tcPr>
          <w:p w14:paraId="4E615426" w14:textId="77777777" w:rsidR="00DE6004" w:rsidRPr="00DE6004" w:rsidRDefault="00DE6004" w:rsidP="00DE6004">
            <w:pPr>
              <w:spacing w:after="0"/>
            </w:pPr>
          </w:p>
        </w:tc>
        <w:tc>
          <w:tcPr>
            <w:tcW w:w="2337" w:type="dxa"/>
            <w:shd w:val="clear" w:color="auto" w:fill="auto"/>
            <w:vAlign w:val="center"/>
          </w:tcPr>
          <w:p w14:paraId="06E610FF" w14:textId="77777777" w:rsidR="00DE6004" w:rsidRPr="00DE6004" w:rsidRDefault="00DE6004" w:rsidP="00DE6004">
            <w:pPr>
              <w:spacing w:after="0"/>
            </w:pPr>
          </w:p>
        </w:tc>
        <w:tc>
          <w:tcPr>
            <w:tcW w:w="2338" w:type="dxa"/>
            <w:shd w:val="clear" w:color="auto" w:fill="auto"/>
            <w:vAlign w:val="center"/>
          </w:tcPr>
          <w:p w14:paraId="4326BC49" w14:textId="77777777" w:rsidR="00DE6004" w:rsidRPr="00DE6004" w:rsidRDefault="00DE6004" w:rsidP="00DE6004">
            <w:pPr>
              <w:spacing w:after="0"/>
            </w:pPr>
          </w:p>
        </w:tc>
        <w:tc>
          <w:tcPr>
            <w:tcW w:w="2338" w:type="dxa"/>
            <w:shd w:val="clear" w:color="auto" w:fill="auto"/>
            <w:vAlign w:val="center"/>
          </w:tcPr>
          <w:p w14:paraId="40121875" w14:textId="77777777" w:rsidR="00DE6004" w:rsidRPr="00DE6004" w:rsidRDefault="00DE6004" w:rsidP="00DE6004">
            <w:pPr>
              <w:spacing w:after="0"/>
            </w:pPr>
          </w:p>
        </w:tc>
      </w:tr>
    </w:tbl>
    <w:p w14:paraId="25290926" w14:textId="77777777" w:rsidR="00DE6004" w:rsidRPr="00DE6004" w:rsidRDefault="00DE6004" w:rsidP="00DE6004"/>
    <w:sectPr w:rsidR="00DE6004" w:rsidRPr="00DE6004" w:rsidSect="009C7E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00" w:right="1440" w:bottom="1440" w:left="1440" w:header="547" w:footer="288" w:gutter="0"/>
      <w:pgBorders w:offsetFrom="page">
        <w:top w:val="single" w:sz="48" w:space="24" w:color="64041F"/>
        <w:left w:val="single" w:sz="48" w:space="24" w:color="64041F"/>
        <w:bottom w:val="single" w:sz="48" w:space="24" w:color="64041F"/>
        <w:right w:val="single" w:sz="48" w:space="24" w:color="64041F"/>
      </w:pgBorders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ED0C6" w14:textId="77777777" w:rsidR="00E46133" w:rsidRDefault="00E46133">
      <w:r>
        <w:separator/>
      </w:r>
    </w:p>
  </w:endnote>
  <w:endnote w:type="continuationSeparator" w:id="0">
    <w:p w14:paraId="0572B511" w14:textId="77777777" w:rsidR="00E46133" w:rsidRDefault="00E46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F1162" w14:textId="77777777" w:rsidR="003F4F99" w:rsidRDefault="003F4F99" w:rsidP="003F4F99">
    <w:pPr>
      <w:pStyle w:val="Footer"/>
    </w:pPr>
  </w:p>
  <w:p w14:paraId="0872A616" w14:textId="77777777" w:rsidR="00257D16" w:rsidRDefault="00257D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887F1" w14:textId="77777777" w:rsidR="003F4F99" w:rsidRPr="00B11E70" w:rsidRDefault="003F4F99" w:rsidP="003F4F99">
    <w:r w:rsidRPr="00597A17">
      <w:rPr>
        <w:noProof/>
        <w:sz w:val="22"/>
        <w:szCs w:val="22"/>
      </w:rPr>
      <mc:AlternateContent>
        <mc:Choice Requires="wps">
          <w:drawing>
            <wp:inline distT="0" distB="0" distL="0" distR="0" wp14:anchorId="4D1888D0" wp14:editId="4145672F">
              <wp:extent cx="5935185" cy="8888"/>
              <wp:effectExtent l="0" t="0" r="27940" b="29845"/>
              <wp:docPr id="153405758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35185" cy="8888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5E36CD6D" id="Straight Connector 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7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" strokecolor="#deb340 [3209]">
              <w10:anchorlock/>
            </v:line>
          </w:pict>
        </mc:Fallback>
      </mc:AlternateContent>
    </w:r>
  </w:p>
  <w:tbl>
    <w:tblPr>
      <w:tblW w:w="9360" w:type="dxa"/>
      <w:tblLayout w:type="fixed"/>
      <w:tblLook w:val="04A0" w:firstRow="1" w:lastRow="0" w:firstColumn="1" w:lastColumn="0" w:noHBand="0" w:noVBand="1"/>
    </w:tblPr>
    <w:tblGrid>
      <w:gridCol w:w="7830"/>
      <w:gridCol w:w="1530"/>
    </w:tblGrid>
    <w:tr w:rsidR="003F4F99" w14:paraId="0AEBA91B" w14:textId="77777777" w:rsidTr="00B11E70">
      <w:tc>
        <w:tcPr>
          <w:tcW w:w="7830" w:type="dxa"/>
        </w:tcPr>
        <w:sdt>
          <w:sdtPr>
            <w:rPr>
              <w:sz w:val="22"/>
              <w:szCs w:val="22"/>
            </w:rPr>
            <w:alias w:val="DocDate"/>
            <w:id w:val="-693301737"/>
            <w:placeholder>
              <w:docPart w:val="658C495C848D46E49753A89A4C43BAC6"/>
            </w:placeholder>
            <w15:dataBinding w:xpath="/DocentIMS/DocDate[1]" w:storeItemID="{C41FCF20-C57F-436C-84E2-5AD4F4F20C2E}" w16sdtdh:storeItemChecksum="5m9o7g=="/>
          </w:sdtPr>
          <w:sdtEndPr/>
          <w:sdtContent>
            <w:p w14:paraId="3BE3D55C" w14:textId="6F293115" w:rsidR="003F4F99" w:rsidRPr="00597A17" w:rsidRDefault="0016124F" w:rsidP="003F4F99">
              <w:pPr>
                <w:tabs>
                  <w:tab w:val="left" w:pos="720"/>
                  <w:tab w:val="right" w:pos="9360"/>
                </w:tabs>
                <w:spacing w:after="0"/>
                <w:jc w:val="both"/>
                <w:rPr>
                  <w:sz w:val="22"/>
                  <w:szCs w:val="22"/>
                </w:rPr>
              </w:pPr>
              <w:r>
                <w:t>2/26/2025</w:t>
              </w:r>
            </w:p>
          </w:sdtContent>
        </w:sdt>
      </w:tc>
      <w:tc>
        <w:tcPr>
          <w:tcW w:w="1530" w:type="dxa"/>
        </w:tcPr>
        <w:p w14:paraId="2E7CF5BA" w14:textId="77777777" w:rsidR="003F4F99" w:rsidRPr="00597A17" w:rsidRDefault="003F4F99" w:rsidP="00597A17">
          <w:pPr>
            <w:spacing w:after="0"/>
            <w:rPr>
              <w:sz w:val="22"/>
              <w:szCs w:val="22"/>
            </w:rPr>
          </w:pPr>
          <w:r w:rsidRPr="00597A17">
            <w:rPr>
              <w:sz w:val="22"/>
              <w:szCs w:val="22"/>
            </w:rPr>
            <w:t xml:space="preserve">Page | </w:t>
          </w:r>
          <w:r w:rsidRPr="00597A17">
            <w:rPr>
              <w:sz w:val="22"/>
              <w:szCs w:val="22"/>
            </w:rPr>
            <w:fldChar w:fldCharType="begin"/>
          </w:r>
          <w:r w:rsidRPr="00597A17">
            <w:rPr>
              <w:sz w:val="22"/>
              <w:szCs w:val="22"/>
            </w:rPr>
            <w:instrText xml:space="preserve"> PAGE   \* MERGEFORMAT </w:instrText>
          </w:r>
          <w:r w:rsidRPr="00597A17">
            <w:rPr>
              <w:sz w:val="22"/>
              <w:szCs w:val="22"/>
            </w:rPr>
            <w:fldChar w:fldCharType="separate"/>
          </w:r>
          <w:r w:rsidRPr="00597A17">
            <w:rPr>
              <w:sz w:val="22"/>
              <w:szCs w:val="22"/>
            </w:rPr>
            <w:t>1</w:t>
          </w:r>
          <w:r w:rsidRPr="00597A17">
            <w:rPr>
              <w:sz w:val="22"/>
              <w:szCs w:val="22"/>
            </w:rPr>
            <w:fldChar w:fldCharType="end"/>
          </w:r>
        </w:p>
      </w:tc>
    </w:tr>
  </w:tbl>
  <w:p w14:paraId="0DC31DB2" w14:textId="77777777" w:rsidR="003F4F99" w:rsidRPr="00597A17" w:rsidRDefault="003F4F99" w:rsidP="003F4F99">
    <w:pPr>
      <w:rPr>
        <w:sz w:val="2"/>
        <w:szCs w:val="2"/>
      </w:rPr>
    </w:pPr>
  </w:p>
  <w:p w14:paraId="1156E193" w14:textId="77777777" w:rsidR="003F4F99" w:rsidRPr="00597A17" w:rsidRDefault="003F4F99" w:rsidP="003F4F99">
    <w:pPr>
      <w:rPr>
        <w:sz w:val="2"/>
        <w:szCs w:val="2"/>
      </w:rPr>
    </w:pPr>
  </w:p>
  <w:p w14:paraId="7F59166D" w14:textId="77777777" w:rsidR="003A4D0B" w:rsidRPr="003C29DA" w:rsidRDefault="003A4D0B" w:rsidP="003C29DA">
    <w:pPr>
      <w:pStyle w:val="Footer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117AA" w14:textId="77777777" w:rsidR="003F4F99" w:rsidRDefault="003F4F99" w:rsidP="003F4F99">
    <w:pPr>
      <w:pStyle w:val="Footer"/>
    </w:pPr>
  </w:p>
  <w:p w14:paraId="109CCA52" w14:textId="77777777" w:rsidR="00257D16" w:rsidRDefault="00257D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256C79" w14:textId="77777777" w:rsidR="00E46133" w:rsidRDefault="00E46133">
      <w:r>
        <w:separator/>
      </w:r>
    </w:p>
  </w:footnote>
  <w:footnote w:type="continuationSeparator" w:id="0">
    <w:p w14:paraId="580C1E77" w14:textId="77777777" w:rsidR="00E46133" w:rsidRDefault="00E46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77697" w14:textId="77777777" w:rsidR="003F4F99" w:rsidRDefault="003F4F99" w:rsidP="003F4F99">
    <w:pPr>
      <w:pStyle w:val="Header"/>
    </w:pPr>
  </w:p>
  <w:p w14:paraId="0F1F05FE" w14:textId="77777777" w:rsidR="00257D16" w:rsidRDefault="00257D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8A46B" w14:textId="60413276" w:rsidR="003F4F99" w:rsidRPr="00597A17" w:rsidRDefault="003F4F99" w:rsidP="003F4F99">
    <w:pPr>
      <w:spacing w:after="0"/>
      <w:rPr>
        <w:sz w:val="20"/>
        <w:szCs w:val="20"/>
      </w:rPr>
    </w:pPr>
    <w:bookmarkStart w:id="1" w:name="_Hlk183108182"/>
    <w:bookmarkStart w:id="2" w:name="_Hlk183108183"/>
    <w:bookmarkStart w:id="3" w:name="_Hlk183113095"/>
    <w:bookmarkStart w:id="4" w:name="_Hlk183113096"/>
    <w:r w:rsidRPr="00B11E70">
      <w:rPr>
        <w:noProof/>
      </w:rPr>
      <w:drawing>
        <wp:anchor distT="0" distB="0" distL="114300" distR="114300" simplePos="0" relativeHeight="251659264" behindDoc="0" locked="0" layoutInCell="1" allowOverlap="1" wp14:anchorId="3008A65E" wp14:editId="56E3239D">
          <wp:simplePos x="0" y="0"/>
          <wp:positionH relativeFrom="column">
            <wp:posOffset>0</wp:posOffset>
          </wp:positionH>
          <wp:positionV relativeFrom="paragraph">
            <wp:posOffset>-701</wp:posOffset>
          </wp:positionV>
          <wp:extent cx="1709928" cy="557784"/>
          <wp:effectExtent l="0" t="0" r="5080" b="0"/>
          <wp:wrapSquare wrapText="bothSides"/>
          <wp:docPr id="1068773737" name="Picture 4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7993147" name="Picture 4" descr="A logo for a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9928" cy="557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alias w:val="Version &amp; Date"/>
        <w:tag w:val="Version &amp; Date"/>
        <w:id w:val="-1289824119"/>
      </w:sdtPr>
      <w:sdtEndPr>
        <w:rPr>
          <w:sz w:val="20"/>
          <w:szCs w:val="20"/>
        </w:rPr>
      </w:sdtEndPr>
      <w:sdtContent>
        <w:r w:rsidR="0016124F">
          <w:rPr>
            <w:sz w:val="20"/>
            <w:szCs w:val="20"/>
          </w:rPr>
          <w:t>Template Version: 1 (2/26/2025 - 4:26 PM)</w:t>
        </w:r>
      </w:sdtContent>
    </w:sdt>
    <w:bookmarkEnd w:id="1"/>
    <w:bookmarkEnd w:id="2"/>
    <w:bookmarkEnd w:id="3"/>
    <w:bookmarkEnd w:id="4"/>
  </w:p>
  <w:p w14:paraId="5C34C15A" w14:textId="2FFA37BC" w:rsidR="00D24390" w:rsidRPr="00B11E70" w:rsidRDefault="00D24390" w:rsidP="00D2439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F9FD9" w14:textId="77777777" w:rsidR="003F4F99" w:rsidRDefault="003F4F99" w:rsidP="003F4F99">
    <w:pPr>
      <w:pStyle w:val="Header"/>
    </w:pPr>
  </w:p>
  <w:p w14:paraId="71DED4CE" w14:textId="77777777" w:rsidR="00257D16" w:rsidRDefault="00257D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A2DF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1A83F2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0467CD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D6217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3C45FB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D2CB4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066523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1AE026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2F64D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090EC0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A786D"/>
    <w:multiLevelType w:val="multilevel"/>
    <w:tmpl w:val="7BB2B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0E7DC3"/>
    <w:multiLevelType w:val="hybridMultilevel"/>
    <w:tmpl w:val="95A6B0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4182A35"/>
    <w:multiLevelType w:val="multilevel"/>
    <w:tmpl w:val="CB389C4C"/>
    <w:lvl w:ilvl="0">
      <w:start w:val="1"/>
      <w:numFmt w:val="bullet"/>
      <w:lvlText w:val=""/>
      <w:lvlJc w:val="left"/>
      <w:pPr>
        <w:ind w:left="720" w:hanging="360"/>
      </w:pPr>
      <w:rPr>
        <w:rFonts w:ascii="Wingdings 2" w:hAnsi="Wingdings 2" w:hint="default"/>
        <w:sz w:val="18"/>
        <w:szCs w:val="18"/>
      </w:rPr>
    </w:lvl>
    <w:lvl w:ilvl="1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24"/>
      </w:rPr>
    </w:lvl>
    <w:lvl w:ilvl="3">
      <w:start w:val="1"/>
      <w:numFmt w:val="bullet"/>
      <w:lvlText w:val=""/>
      <w:lvlJc w:val="left"/>
      <w:pPr>
        <w:ind w:left="1800" w:hanging="360"/>
      </w:pPr>
      <w:rPr>
        <w:rFonts w:ascii="Wingdings" w:hAnsi="Wingdings" w:hint="default"/>
        <w:sz w:val="16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5">
      <w:start w:val="1"/>
      <w:numFmt w:val="none"/>
      <w:lvlText w:val=""/>
      <w:lvlJc w:val="left"/>
      <w:pPr>
        <w:ind w:left="25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28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600" w:hanging="360"/>
      </w:pPr>
      <w:rPr>
        <w:rFonts w:hint="default"/>
      </w:rPr>
    </w:lvl>
  </w:abstractNum>
  <w:abstractNum w:abstractNumId="13" w15:restartNumberingAfterBreak="0">
    <w:nsid w:val="075D3CEA"/>
    <w:multiLevelType w:val="hybridMultilevel"/>
    <w:tmpl w:val="59A6CD8A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DE7B39"/>
    <w:multiLevelType w:val="hybridMultilevel"/>
    <w:tmpl w:val="1EE48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EB7504"/>
    <w:multiLevelType w:val="hybridMultilevel"/>
    <w:tmpl w:val="CD5E2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26C6E58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7" w15:restartNumberingAfterBreak="0">
    <w:nsid w:val="14E3759D"/>
    <w:multiLevelType w:val="hybridMultilevel"/>
    <w:tmpl w:val="8AE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66D7608"/>
    <w:multiLevelType w:val="hybridMultilevel"/>
    <w:tmpl w:val="C2B06C7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AA14F6A"/>
    <w:multiLevelType w:val="hybridMultilevel"/>
    <w:tmpl w:val="91168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8F75E5"/>
    <w:multiLevelType w:val="hybridMultilevel"/>
    <w:tmpl w:val="747C4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233B9B"/>
    <w:multiLevelType w:val="hybridMultilevel"/>
    <w:tmpl w:val="B714E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BA77DF"/>
    <w:multiLevelType w:val="hybridMultilevel"/>
    <w:tmpl w:val="E4BEE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94D24F3"/>
    <w:multiLevelType w:val="hybridMultilevel"/>
    <w:tmpl w:val="79B0F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C3A11"/>
    <w:multiLevelType w:val="hybridMultilevel"/>
    <w:tmpl w:val="B44434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C70D4B"/>
    <w:multiLevelType w:val="multilevel"/>
    <w:tmpl w:val="2C700B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387E7678"/>
    <w:multiLevelType w:val="hybridMultilevel"/>
    <w:tmpl w:val="307EB8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C7E725A"/>
    <w:multiLevelType w:val="hybridMultilevel"/>
    <w:tmpl w:val="54DCC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E6B3F7E"/>
    <w:multiLevelType w:val="hybridMultilevel"/>
    <w:tmpl w:val="3B9413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E7F4315"/>
    <w:multiLevelType w:val="hybridMultilevel"/>
    <w:tmpl w:val="43E881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F38095F"/>
    <w:multiLevelType w:val="hybridMultilevel"/>
    <w:tmpl w:val="5FE4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09028C0"/>
    <w:multiLevelType w:val="multilevel"/>
    <w:tmpl w:val="2C700B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43AA0C98"/>
    <w:multiLevelType w:val="hybridMultilevel"/>
    <w:tmpl w:val="997A64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5A05B14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46BC6288"/>
    <w:multiLevelType w:val="hybridMultilevel"/>
    <w:tmpl w:val="8A6CEB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7D625EF"/>
    <w:multiLevelType w:val="hybridMultilevel"/>
    <w:tmpl w:val="3BD02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8273E6B"/>
    <w:multiLevelType w:val="hybridMultilevel"/>
    <w:tmpl w:val="510E19A4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AC1133F"/>
    <w:multiLevelType w:val="hybridMultilevel"/>
    <w:tmpl w:val="FD66F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44C2C06"/>
    <w:multiLevelType w:val="hybridMultilevel"/>
    <w:tmpl w:val="3F6EF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DD3CF1"/>
    <w:multiLevelType w:val="hybridMultilevel"/>
    <w:tmpl w:val="08A05C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5AA08E7"/>
    <w:multiLevelType w:val="hybridMultilevel"/>
    <w:tmpl w:val="95A6B0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84102D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66A508E8"/>
    <w:multiLevelType w:val="hybridMultilevel"/>
    <w:tmpl w:val="EDEC1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D34132"/>
    <w:multiLevelType w:val="hybridMultilevel"/>
    <w:tmpl w:val="80CA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2F610F"/>
    <w:multiLevelType w:val="hybridMultilevel"/>
    <w:tmpl w:val="8E9A15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AA4E2A"/>
    <w:multiLevelType w:val="multilevel"/>
    <w:tmpl w:val="0068F23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upperLetter"/>
      <w:lvlRestart w:val="0"/>
      <w:suff w:val="nothing"/>
      <w:lvlText w:val="Appendix %9"/>
      <w:lvlJc w:val="left"/>
      <w:pPr>
        <w:ind w:left="0" w:firstLine="0"/>
      </w:pPr>
      <w:rPr>
        <w:rFonts w:ascii="Arial" w:hAnsi="Arial" w:hint="default"/>
        <w:b w:val="0"/>
        <w:i w:val="0"/>
        <w:color w:val="898F4B"/>
        <w:sz w:val="40"/>
      </w:rPr>
    </w:lvl>
  </w:abstractNum>
  <w:abstractNum w:abstractNumId="46" w15:restartNumberingAfterBreak="0">
    <w:nsid w:val="73777BFA"/>
    <w:multiLevelType w:val="multilevel"/>
    <w:tmpl w:val="52EED518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58" w:hanging="79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2" w:hanging="96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92" w:hanging="113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19" w:hanging="136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8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9" w:hanging="170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86" w:hanging="1928"/>
      </w:pPr>
      <w:rPr>
        <w:rFonts w:hint="default"/>
      </w:rPr>
    </w:lvl>
  </w:abstractNum>
  <w:abstractNum w:abstractNumId="47" w15:restartNumberingAfterBreak="0">
    <w:nsid w:val="756624D9"/>
    <w:multiLevelType w:val="hybridMultilevel"/>
    <w:tmpl w:val="8F9E03E2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0357FD"/>
    <w:multiLevelType w:val="hybridMultilevel"/>
    <w:tmpl w:val="BF06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5683905">
    <w:abstractNumId w:val="31"/>
  </w:num>
  <w:num w:numId="2" w16cid:durableId="1817064795">
    <w:abstractNumId w:val="23"/>
  </w:num>
  <w:num w:numId="3" w16cid:durableId="1731686999">
    <w:abstractNumId w:val="25"/>
  </w:num>
  <w:num w:numId="4" w16cid:durableId="646861926">
    <w:abstractNumId w:val="45"/>
  </w:num>
  <w:num w:numId="5" w16cid:durableId="248735746">
    <w:abstractNumId w:val="45"/>
  </w:num>
  <w:num w:numId="6" w16cid:durableId="1656642360">
    <w:abstractNumId w:val="45"/>
  </w:num>
  <w:num w:numId="7" w16cid:durableId="978847126">
    <w:abstractNumId w:val="45"/>
  </w:num>
  <w:num w:numId="8" w16cid:durableId="209616137">
    <w:abstractNumId w:val="45"/>
  </w:num>
  <w:num w:numId="9" w16cid:durableId="18967354">
    <w:abstractNumId w:val="9"/>
  </w:num>
  <w:num w:numId="10" w16cid:durableId="140120275">
    <w:abstractNumId w:val="12"/>
  </w:num>
  <w:num w:numId="11" w16cid:durableId="1302274259">
    <w:abstractNumId w:val="8"/>
  </w:num>
  <w:num w:numId="12" w16cid:durableId="1225528509">
    <w:abstractNumId w:val="46"/>
  </w:num>
  <w:num w:numId="13" w16cid:durableId="1212154497">
    <w:abstractNumId w:val="10"/>
  </w:num>
  <w:num w:numId="14" w16cid:durableId="2040399589">
    <w:abstractNumId w:val="45"/>
  </w:num>
  <w:num w:numId="15" w16cid:durableId="662927860">
    <w:abstractNumId w:val="45"/>
  </w:num>
  <w:num w:numId="16" w16cid:durableId="1245265301">
    <w:abstractNumId w:val="45"/>
  </w:num>
  <w:num w:numId="17" w16cid:durableId="829980635">
    <w:abstractNumId w:val="45"/>
  </w:num>
  <w:num w:numId="18" w16cid:durableId="1307513287">
    <w:abstractNumId w:val="45"/>
  </w:num>
  <w:num w:numId="19" w16cid:durableId="739905430">
    <w:abstractNumId w:val="12"/>
  </w:num>
  <w:num w:numId="20" w16cid:durableId="789589595">
    <w:abstractNumId w:val="46"/>
  </w:num>
  <w:num w:numId="21" w16cid:durableId="287057079">
    <w:abstractNumId w:val="10"/>
  </w:num>
  <w:num w:numId="22" w16cid:durableId="312687053">
    <w:abstractNumId w:val="21"/>
  </w:num>
  <w:num w:numId="23" w16cid:durableId="1744982297">
    <w:abstractNumId w:val="40"/>
  </w:num>
  <w:num w:numId="24" w16cid:durableId="1635600935">
    <w:abstractNumId w:val="14"/>
  </w:num>
  <w:num w:numId="25" w16cid:durableId="1659260916">
    <w:abstractNumId w:val="11"/>
  </w:num>
  <w:num w:numId="26" w16cid:durableId="1924531725">
    <w:abstractNumId w:val="32"/>
  </w:num>
  <w:num w:numId="27" w16cid:durableId="1673682194">
    <w:abstractNumId w:val="24"/>
  </w:num>
  <w:num w:numId="28" w16cid:durableId="407309743">
    <w:abstractNumId w:val="19"/>
  </w:num>
  <w:num w:numId="29" w16cid:durableId="2057123567">
    <w:abstractNumId w:val="22"/>
  </w:num>
  <w:num w:numId="30" w16cid:durableId="1156264499">
    <w:abstractNumId w:val="15"/>
  </w:num>
  <w:num w:numId="31" w16cid:durableId="877551460">
    <w:abstractNumId w:val="36"/>
  </w:num>
  <w:num w:numId="32" w16cid:durableId="1560634846">
    <w:abstractNumId w:val="47"/>
  </w:num>
  <w:num w:numId="33" w16cid:durableId="1351373625">
    <w:abstractNumId w:val="29"/>
  </w:num>
  <w:num w:numId="34" w16cid:durableId="1492090660">
    <w:abstractNumId w:val="38"/>
  </w:num>
  <w:num w:numId="35" w16cid:durableId="1429159134">
    <w:abstractNumId w:val="37"/>
  </w:num>
  <w:num w:numId="36" w16cid:durableId="33042038">
    <w:abstractNumId w:val="13"/>
  </w:num>
  <w:num w:numId="37" w16cid:durableId="882524640">
    <w:abstractNumId w:val="43"/>
  </w:num>
  <w:num w:numId="38" w16cid:durableId="115367047">
    <w:abstractNumId w:val="39"/>
  </w:num>
  <w:num w:numId="39" w16cid:durableId="700790325">
    <w:abstractNumId w:val="30"/>
  </w:num>
  <w:num w:numId="40" w16cid:durableId="1812096788">
    <w:abstractNumId w:val="27"/>
  </w:num>
  <w:num w:numId="41" w16cid:durableId="1311981379">
    <w:abstractNumId w:val="20"/>
  </w:num>
  <w:num w:numId="42" w16cid:durableId="668867001">
    <w:abstractNumId w:val="17"/>
  </w:num>
  <w:num w:numId="43" w16cid:durableId="1467238850">
    <w:abstractNumId w:val="42"/>
  </w:num>
  <w:num w:numId="44" w16cid:durableId="35130179">
    <w:abstractNumId w:val="34"/>
  </w:num>
  <w:num w:numId="45" w16cid:durableId="531111439">
    <w:abstractNumId w:val="44"/>
  </w:num>
  <w:num w:numId="46" w16cid:durableId="18089664">
    <w:abstractNumId w:val="35"/>
  </w:num>
  <w:num w:numId="47" w16cid:durableId="911626336">
    <w:abstractNumId w:val="26"/>
  </w:num>
  <w:num w:numId="48" w16cid:durableId="1500345651">
    <w:abstractNumId w:val="48"/>
  </w:num>
  <w:num w:numId="49" w16cid:durableId="1698313683">
    <w:abstractNumId w:val="18"/>
  </w:num>
  <w:num w:numId="50" w16cid:durableId="284654456">
    <w:abstractNumId w:val="28"/>
  </w:num>
  <w:num w:numId="51" w16cid:durableId="337581792">
    <w:abstractNumId w:val="33"/>
  </w:num>
  <w:num w:numId="52" w16cid:durableId="791944316">
    <w:abstractNumId w:val="41"/>
  </w:num>
  <w:num w:numId="53" w16cid:durableId="952059722">
    <w:abstractNumId w:val="16"/>
  </w:num>
  <w:num w:numId="54" w16cid:durableId="576521598">
    <w:abstractNumId w:val="7"/>
  </w:num>
  <w:num w:numId="55" w16cid:durableId="1204832334">
    <w:abstractNumId w:val="6"/>
  </w:num>
  <w:num w:numId="56" w16cid:durableId="1091848988">
    <w:abstractNumId w:val="5"/>
  </w:num>
  <w:num w:numId="57" w16cid:durableId="1825506684">
    <w:abstractNumId w:val="4"/>
  </w:num>
  <w:num w:numId="58" w16cid:durableId="36708308">
    <w:abstractNumId w:val="3"/>
  </w:num>
  <w:num w:numId="59" w16cid:durableId="181823839">
    <w:abstractNumId w:val="2"/>
  </w:num>
  <w:num w:numId="60" w16cid:durableId="555750384">
    <w:abstractNumId w:val="1"/>
  </w:num>
  <w:num w:numId="61" w16cid:durableId="1893619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cumentProtection w:edit="readOnly" w:formatting="1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1D3"/>
    <w:rsid w:val="00003AB8"/>
    <w:rsid w:val="00037CEA"/>
    <w:rsid w:val="000534E7"/>
    <w:rsid w:val="0005729A"/>
    <w:rsid w:val="00090678"/>
    <w:rsid w:val="000A3D0F"/>
    <w:rsid w:val="000A55D2"/>
    <w:rsid w:val="000B0E65"/>
    <w:rsid w:val="000C6158"/>
    <w:rsid w:val="000C6FFA"/>
    <w:rsid w:val="000E7027"/>
    <w:rsid w:val="00113F29"/>
    <w:rsid w:val="00122452"/>
    <w:rsid w:val="00130C0F"/>
    <w:rsid w:val="0014163F"/>
    <w:rsid w:val="0016124F"/>
    <w:rsid w:val="00164BB9"/>
    <w:rsid w:val="00177190"/>
    <w:rsid w:val="00180E5D"/>
    <w:rsid w:val="00195B18"/>
    <w:rsid w:val="001B319C"/>
    <w:rsid w:val="001B44D2"/>
    <w:rsid w:val="001C43D4"/>
    <w:rsid w:val="00212562"/>
    <w:rsid w:val="0021537E"/>
    <w:rsid w:val="0022578E"/>
    <w:rsid w:val="00257D16"/>
    <w:rsid w:val="002615E2"/>
    <w:rsid w:val="002832C4"/>
    <w:rsid w:val="00283D90"/>
    <w:rsid w:val="00284ABE"/>
    <w:rsid w:val="002875B8"/>
    <w:rsid w:val="002A6DB3"/>
    <w:rsid w:val="002B6498"/>
    <w:rsid w:val="002D434D"/>
    <w:rsid w:val="002E6406"/>
    <w:rsid w:val="002F61C7"/>
    <w:rsid w:val="00301D89"/>
    <w:rsid w:val="00310A8B"/>
    <w:rsid w:val="003177FF"/>
    <w:rsid w:val="0032102A"/>
    <w:rsid w:val="00327C38"/>
    <w:rsid w:val="003462BE"/>
    <w:rsid w:val="00347EDD"/>
    <w:rsid w:val="00383B46"/>
    <w:rsid w:val="00386909"/>
    <w:rsid w:val="003930E3"/>
    <w:rsid w:val="003A4D0B"/>
    <w:rsid w:val="003B0799"/>
    <w:rsid w:val="003B53FD"/>
    <w:rsid w:val="003C29DA"/>
    <w:rsid w:val="003C34F2"/>
    <w:rsid w:val="003C42CD"/>
    <w:rsid w:val="003C790A"/>
    <w:rsid w:val="003E1C5E"/>
    <w:rsid w:val="003E53C6"/>
    <w:rsid w:val="003F4F99"/>
    <w:rsid w:val="004069C4"/>
    <w:rsid w:val="00420BC3"/>
    <w:rsid w:val="0043252D"/>
    <w:rsid w:val="004342DA"/>
    <w:rsid w:val="004422E2"/>
    <w:rsid w:val="00455770"/>
    <w:rsid w:val="00486A05"/>
    <w:rsid w:val="00495AC5"/>
    <w:rsid w:val="004A46E1"/>
    <w:rsid w:val="004B221D"/>
    <w:rsid w:val="00515F56"/>
    <w:rsid w:val="00524048"/>
    <w:rsid w:val="00531C7E"/>
    <w:rsid w:val="00541215"/>
    <w:rsid w:val="0054561E"/>
    <w:rsid w:val="00563B58"/>
    <w:rsid w:val="00566017"/>
    <w:rsid w:val="005805B9"/>
    <w:rsid w:val="005A6FCE"/>
    <w:rsid w:val="005D62E9"/>
    <w:rsid w:val="005E6542"/>
    <w:rsid w:val="005E7545"/>
    <w:rsid w:val="005F5179"/>
    <w:rsid w:val="005F74EB"/>
    <w:rsid w:val="00621993"/>
    <w:rsid w:val="006249C6"/>
    <w:rsid w:val="00630214"/>
    <w:rsid w:val="00636491"/>
    <w:rsid w:val="006553EF"/>
    <w:rsid w:val="00662D66"/>
    <w:rsid w:val="006664FB"/>
    <w:rsid w:val="00677A90"/>
    <w:rsid w:val="00681FF9"/>
    <w:rsid w:val="006840D2"/>
    <w:rsid w:val="006949ED"/>
    <w:rsid w:val="006A0A91"/>
    <w:rsid w:val="006A1FAD"/>
    <w:rsid w:val="006F2468"/>
    <w:rsid w:val="0070099D"/>
    <w:rsid w:val="00715125"/>
    <w:rsid w:val="00742C28"/>
    <w:rsid w:val="00770F7B"/>
    <w:rsid w:val="00781F93"/>
    <w:rsid w:val="00796671"/>
    <w:rsid w:val="007B40C7"/>
    <w:rsid w:val="007B6A97"/>
    <w:rsid w:val="007B6E3E"/>
    <w:rsid w:val="007C3145"/>
    <w:rsid w:val="007C7E94"/>
    <w:rsid w:val="00800F78"/>
    <w:rsid w:val="00805155"/>
    <w:rsid w:val="00806952"/>
    <w:rsid w:val="00814365"/>
    <w:rsid w:val="00815471"/>
    <w:rsid w:val="00836DEC"/>
    <w:rsid w:val="0084743C"/>
    <w:rsid w:val="00861FAB"/>
    <w:rsid w:val="008751F8"/>
    <w:rsid w:val="00875F1E"/>
    <w:rsid w:val="00882014"/>
    <w:rsid w:val="008836DF"/>
    <w:rsid w:val="00894469"/>
    <w:rsid w:val="00895F6E"/>
    <w:rsid w:val="008B58EE"/>
    <w:rsid w:val="008C489A"/>
    <w:rsid w:val="008C6992"/>
    <w:rsid w:val="008D5DDB"/>
    <w:rsid w:val="008E5CF6"/>
    <w:rsid w:val="008F5C20"/>
    <w:rsid w:val="009302FD"/>
    <w:rsid w:val="0097767A"/>
    <w:rsid w:val="00980FC4"/>
    <w:rsid w:val="00982F74"/>
    <w:rsid w:val="009867CF"/>
    <w:rsid w:val="00990B74"/>
    <w:rsid w:val="009A3029"/>
    <w:rsid w:val="009A43F2"/>
    <w:rsid w:val="009A4F17"/>
    <w:rsid w:val="009B7E63"/>
    <w:rsid w:val="009C2E0C"/>
    <w:rsid w:val="009C60EE"/>
    <w:rsid w:val="009C7E4F"/>
    <w:rsid w:val="009D3CBF"/>
    <w:rsid w:val="00A01094"/>
    <w:rsid w:val="00A04983"/>
    <w:rsid w:val="00A16F33"/>
    <w:rsid w:val="00A17091"/>
    <w:rsid w:val="00A47EA8"/>
    <w:rsid w:val="00A57DC0"/>
    <w:rsid w:val="00A6422E"/>
    <w:rsid w:val="00A71DE7"/>
    <w:rsid w:val="00AA2055"/>
    <w:rsid w:val="00AB1A37"/>
    <w:rsid w:val="00AB6122"/>
    <w:rsid w:val="00AC6A89"/>
    <w:rsid w:val="00AC6F11"/>
    <w:rsid w:val="00AD264F"/>
    <w:rsid w:val="00AD27EE"/>
    <w:rsid w:val="00AE70AA"/>
    <w:rsid w:val="00B02FC4"/>
    <w:rsid w:val="00B0521D"/>
    <w:rsid w:val="00B06F5A"/>
    <w:rsid w:val="00B07967"/>
    <w:rsid w:val="00B12ECA"/>
    <w:rsid w:val="00B40DB7"/>
    <w:rsid w:val="00B8006F"/>
    <w:rsid w:val="00B9773E"/>
    <w:rsid w:val="00BB0B45"/>
    <w:rsid w:val="00BB5E85"/>
    <w:rsid w:val="00BC43BB"/>
    <w:rsid w:val="00BD630D"/>
    <w:rsid w:val="00BE3A4F"/>
    <w:rsid w:val="00BF40D5"/>
    <w:rsid w:val="00C04D38"/>
    <w:rsid w:val="00C23081"/>
    <w:rsid w:val="00C50108"/>
    <w:rsid w:val="00C6401F"/>
    <w:rsid w:val="00C66632"/>
    <w:rsid w:val="00C853EE"/>
    <w:rsid w:val="00C8762D"/>
    <w:rsid w:val="00C92FF1"/>
    <w:rsid w:val="00CA01DD"/>
    <w:rsid w:val="00CD1062"/>
    <w:rsid w:val="00CD3C2C"/>
    <w:rsid w:val="00CE329C"/>
    <w:rsid w:val="00CE4A5F"/>
    <w:rsid w:val="00CF5FC1"/>
    <w:rsid w:val="00CF6D9B"/>
    <w:rsid w:val="00D149C1"/>
    <w:rsid w:val="00D231D3"/>
    <w:rsid w:val="00D24390"/>
    <w:rsid w:val="00D262F9"/>
    <w:rsid w:val="00D36828"/>
    <w:rsid w:val="00D41458"/>
    <w:rsid w:val="00D55F33"/>
    <w:rsid w:val="00D57922"/>
    <w:rsid w:val="00D63A62"/>
    <w:rsid w:val="00D86B2B"/>
    <w:rsid w:val="00D967BC"/>
    <w:rsid w:val="00DA5309"/>
    <w:rsid w:val="00DB34D0"/>
    <w:rsid w:val="00DC31C0"/>
    <w:rsid w:val="00DE6004"/>
    <w:rsid w:val="00DF14C7"/>
    <w:rsid w:val="00DF49E1"/>
    <w:rsid w:val="00DF712E"/>
    <w:rsid w:val="00E33566"/>
    <w:rsid w:val="00E46133"/>
    <w:rsid w:val="00E61CDF"/>
    <w:rsid w:val="00E651A4"/>
    <w:rsid w:val="00E713AB"/>
    <w:rsid w:val="00E7170C"/>
    <w:rsid w:val="00E779CF"/>
    <w:rsid w:val="00E80649"/>
    <w:rsid w:val="00E935C3"/>
    <w:rsid w:val="00E95F33"/>
    <w:rsid w:val="00EA0065"/>
    <w:rsid w:val="00EB7672"/>
    <w:rsid w:val="00EC1FBD"/>
    <w:rsid w:val="00ED5849"/>
    <w:rsid w:val="00ED5864"/>
    <w:rsid w:val="00EE03CD"/>
    <w:rsid w:val="00F17B2B"/>
    <w:rsid w:val="00F23686"/>
    <w:rsid w:val="00F67543"/>
    <w:rsid w:val="00F877C7"/>
    <w:rsid w:val="00FC6BF6"/>
    <w:rsid w:val="00FE18A6"/>
    <w:rsid w:val="00FE44D4"/>
    <w:rsid w:val="00FE5BBF"/>
    <w:rsid w:val="00FF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1678C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Verdana"/>
        <w:sz w:val="22"/>
        <w:szCs w:val="22"/>
        <w:lang w:val="en-US" w:eastAsia="en-US" w:bidi="ar-SA"/>
      </w:rPr>
    </w:rPrDefault>
    <w:pPrDefault>
      <w:pPr>
        <w:spacing w:before="24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Meadows - Normal"/>
    <w:rsid w:val="003F4F99"/>
    <w:pPr>
      <w:spacing w:before="0" w:after="200" w:line="288" w:lineRule="auto"/>
    </w:pPr>
    <w:rPr>
      <w:rFonts w:ascii="Aptos" w:eastAsiaTheme="minorEastAsia" w:hAnsi="Aptos" w:cstheme="minorBidi"/>
      <w:sz w:val="24"/>
      <w:szCs w:val="21"/>
    </w:rPr>
  </w:style>
  <w:style w:type="paragraph" w:styleId="Heading1">
    <w:name w:val="heading 1"/>
    <w:basedOn w:val="Normal"/>
    <w:next w:val="Normal"/>
    <w:link w:val="Heading1Char"/>
    <w:uiPriority w:val="9"/>
    <w:rsid w:val="003F4F9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B68C1F" w:themeColor="accent6" w:themeShade="BF"/>
      <w:sz w:val="40"/>
      <w:szCs w:val="40"/>
    </w:rPr>
  </w:style>
  <w:style w:type="paragraph" w:styleId="Heading2">
    <w:name w:val="heading 2"/>
    <w:aliases w:val="Meadows Heading 2,Meadows - Heading 2,Heading 2 Meadows"/>
    <w:basedOn w:val="Normal"/>
    <w:next w:val="Normal"/>
    <w:link w:val="Heading2Char"/>
    <w:uiPriority w:val="9"/>
    <w:unhideWhenUsed/>
    <w:qFormat/>
    <w:rsid w:val="003F4F99"/>
    <w:pPr>
      <w:keepNext/>
      <w:keepLines/>
      <w:spacing w:before="80" w:after="80" w:line="240" w:lineRule="auto"/>
      <w:jc w:val="center"/>
      <w:outlineLvl w:val="1"/>
    </w:pPr>
    <w:rPr>
      <w:rFonts w:eastAsiaTheme="majorEastAsia" w:cstheme="majorBidi"/>
      <w:color w:val="B68C1F" w:themeColor="accent6" w:themeShade="BF"/>
      <w:sz w:val="28"/>
      <w:szCs w:val="28"/>
    </w:rPr>
  </w:style>
  <w:style w:type="paragraph" w:styleId="Heading3">
    <w:name w:val="heading 3"/>
    <w:aliases w:val="Meadows - Heading 3,Heading 3 Meadows,Heading 3 - Meadows"/>
    <w:basedOn w:val="Normal"/>
    <w:next w:val="Normal"/>
    <w:link w:val="Heading3Char"/>
    <w:uiPriority w:val="9"/>
    <w:unhideWhenUsed/>
    <w:qFormat/>
    <w:rsid w:val="003F4F99"/>
    <w:pPr>
      <w:keepNext/>
      <w:keepLines/>
      <w:spacing w:after="0" w:line="360" w:lineRule="auto"/>
      <w:ind w:left="288" w:right="-144"/>
      <w:outlineLvl w:val="2"/>
    </w:pPr>
    <w:rPr>
      <w:rFonts w:eastAsiaTheme="majorEastAsia" w:cstheme="majorBidi"/>
      <w:color w:val="B68C1F" w:themeColor="accent6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F4F9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DEB340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F4F9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DEB340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3F4F9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DEB340" w:themeColor="accent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4F9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DEB340" w:themeColor="accent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3F4F9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DEB340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3F4F9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DEB340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4F99"/>
    <w:rPr>
      <w:rFonts w:asciiTheme="majorHAnsi" w:eastAsiaTheme="majorEastAsia" w:hAnsiTheme="majorHAnsi" w:cstheme="majorBidi"/>
      <w:color w:val="B68C1F" w:themeColor="accent6" w:themeShade="BF"/>
      <w:sz w:val="40"/>
      <w:szCs w:val="40"/>
    </w:rPr>
  </w:style>
  <w:style w:type="character" w:customStyle="1" w:styleId="Heading2Char">
    <w:name w:val="Heading 2 Char"/>
    <w:aliases w:val="Meadows Heading 2 Char,Meadows - Heading 2 Char,Heading 2 Meadows Char"/>
    <w:basedOn w:val="DefaultParagraphFont"/>
    <w:link w:val="Heading2"/>
    <w:uiPriority w:val="9"/>
    <w:rsid w:val="003F4F99"/>
    <w:rPr>
      <w:rFonts w:ascii="Aptos" w:eastAsiaTheme="majorEastAsia" w:hAnsi="Aptos" w:cstheme="majorBidi"/>
      <w:color w:val="B68C1F" w:themeColor="accent6" w:themeShade="BF"/>
      <w:sz w:val="28"/>
      <w:szCs w:val="28"/>
    </w:rPr>
  </w:style>
  <w:style w:type="character" w:customStyle="1" w:styleId="Heading3Char">
    <w:name w:val="Heading 3 Char"/>
    <w:aliases w:val="Meadows - Heading 3 Char,Heading 3 Meadows Char,Heading 3 - Meadows Char"/>
    <w:basedOn w:val="DefaultParagraphFont"/>
    <w:link w:val="Heading3"/>
    <w:uiPriority w:val="9"/>
    <w:rsid w:val="003F4F99"/>
    <w:rPr>
      <w:rFonts w:ascii="Aptos" w:eastAsiaTheme="majorEastAsia" w:hAnsi="Aptos" w:cstheme="majorBidi"/>
      <w:color w:val="B68C1F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F4F99"/>
    <w:rPr>
      <w:rFonts w:asciiTheme="majorHAnsi" w:eastAsiaTheme="majorEastAsia" w:hAnsiTheme="majorHAnsi" w:cstheme="majorBidi"/>
      <w:color w:val="DEB340" w:themeColor="accent6"/>
    </w:rPr>
  </w:style>
  <w:style w:type="character" w:customStyle="1" w:styleId="Heading5Char">
    <w:name w:val="Heading 5 Char"/>
    <w:basedOn w:val="DefaultParagraphFont"/>
    <w:link w:val="Heading5"/>
    <w:uiPriority w:val="9"/>
    <w:rsid w:val="003F4F99"/>
    <w:rPr>
      <w:rFonts w:asciiTheme="majorHAnsi" w:eastAsiaTheme="majorEastAsia" w:hAnsiTheme="majorHAnsi" w:cstheme="majorBidi"/>
      <w:i/>
      <w:iCs/>
      <w:color w:val="DEB340" w:themeColor="accent6"/>
    </w:rPr>
  </w:style>
  <w:style w:type="character" w:customStyle="1" w:styleId="Heading6Char">
    <w:name w:val="Heading 6 Char"/>
    <w:basedOn w:val="DefaultParagraphFont"/>
    <w:link w:val="Heading6"/>
    <w:uiPriority w:val="9"/>
    <w:rsid w:val="003F4F99"/>
    <w:rPr>
      <w:rFonts w:asciiTheme="majorHAnsi" w:eastAsiaTheme="majorEastAsia" w:hAnsiTheme="majorHAnsi" w:cstheme="majorBidi"/>
      <w:color w:val="DEB340" w:themeColor="accent6"/>
      <w:sz w:val="24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rsid w:val="003F4F99"/>
    <w:rPr>
      <w:rFonts w:asciiTheme="majorHAnsi" w:eastAsiaTheme="majorEastAsia" w:hAnsiTheme="majorHAnsi" w:cstheme="majorBidi"/>
      <w:b/>
      <w:bCs/>
      <w:color w:val="DEB340" w:themeColor="accent6"/>
      <w:sz w:val="24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rsid w:val="003F4F99"/>
    <w:rPr>
      <w:rFonts w:asciiTheme="majorHAnsi" w:eastAsiaTheme="majorEastAsia" w:hAnsiTheme="majorHAnsi" w:cstheme="majorBidi"/>
      <w:b/>
      <w:bCs/>
      <w:i/>
      <w:iCs/>
      <w:color w:val="DEB340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3F4F99"/>
    <w:rPr>
      <w:rFonts w:asciiTheme="majorHAnsi" w:eastAsiaTheme="majorEastAsia" w:hAnsiTheme="majorHAnsi" w:cstheme="majorBidi"/>
      <w:i/>
      <w:iCs/>
      <w:color w:val="DEB340" w:themeColor="accent6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3F4F9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3F4F9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rsid w:val="003F4F9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3F4F99"/>
    <w:rPr>
      <w:rFonts w:asciiTheme="majorHAnsi" w:eastAsiaTheme="majorEastAsia" w:hAnsiTheme="majorHAnsi" w:cstheme="majorBidi"/>
      <w:sz w:val="30"/>
      <w:szCs w:val="30"/>
    </w:rPr>
  </w:style>
  <w:style w:type="paragraph" w:styleId="Quote">
    <w:name w:val="Quote"/>
    <w:basedOn w:val="Normal"/>
    <w:next w:val="Normal"/>
    <w:link w:val="QuoteChar"/>
    <w:uiPriority w:val="29"/>
    <w:rsid w:val="003F4F9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3F4F99"/>
    <w:rPr>
      <w:rFonts w:ascii="Aptos" w:eastAsiaTheme="minorEastAsia" w:hAnsi="Aptos" w:cstheme="minorBidi"/>
      <w:i/>
      <w:iCs/>
      <w:color w:val="262626" w:themeColor="text1" w:themeTint="D9"/>
      <w:sz w:val="24"/>
      <w:szCs w:val="21"/>
    </w:rPr>
  </w:style>
  <w:style w:type="paragraph" w:styleId="ListParagraph">
    <w:name w:val="List Paragraph"/>
    <w:basedOn w:val="Normal"/>
    <w:uiPriority w:val="34"/>
    <w:qFormat/>
    <w:rsid w:val="003F4F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3F4F99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rsid w:val="003F4F9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DEB340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4F99"/>
    <w:rPr>
      <w:rFonts w:asciiTheme="majorHAnsi" w:eastAsiaTheme="majorEastAsia" w:hAnsiTheme="majorHAnsi" w:cstheme="majorBidi"/>
      <w:i/>
      <w:iCs/>
      <w:color w:val="DEB340" w:themeColor="accent6"/>
      <w:sz w:val="32"/>
      <w:szCs w:val="32"/>
    </w:rPr>
  </w:style>
  <w:style w:type="character" w:styleId="IntenseReference">
    <w:name w:val="Intense Reference"/>
    <w:basedOn w:val="DefaultParagraphFont"/>
    <w:uiPriority w:val="32"/>
    <w:rsid w:val="003F4F99"/>
    <w:rPr>
      <w:b/>
      <w:bCs/>
      <w:smallCaps/>
      <w:color w:val="DEB340" w:themeColor="accent6"/>
    </w:rPr>
  </w:style>
  <w:style w:type="paragraph" w:styleId="Header">
    <w:name w:val="header"/>
    <w:basedOn w:val="Normal"/>
    <w:link w:val="HeaderChar"/>
    <w:uiPriority w:val="21"/>
    <w:unhideWhenUsed/>
    <w:rsid w:val="003F4F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21"/>
    <w:rsid w:val="003F4F99"/>
    <w:rPr>
      <w:rFonts w:ascii="Aptos" w:eastAsiaTheme="minorEastAsia" w:hAnsi="Aptos" w:cstheme="minorBidi"/>
      <w:sz w:val="24"/>
      <w:szCs w:val="21"/>
    </w:rPr>
  </w:style>
  <w:style w:type="paragraph" w:styleId="Footer">
    <w:name w:val="footer"/>
    <w:basedOn w:val="Normal"/>
    <w:link w:val="FooterChar"/>
    <w:uiPriority w:val="99"/>
    <w:unhideWhenUsed/>
    <w:rsid w:val="003F4F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4F99"/>
    <w:rPr>
      <w:rFonts w:ascii="Aptos" w:eastAsiaTheme="minorEastAsia" w:hAnsi="Aptos" w:cstheme="minorBidi"/>
      <w:sz w:val="24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4F99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3F4F99"/>
    <w:rPr>
      <w:b/>
      <w:bCs/>
    </w:rPr>
  </w:style>
  <w:style w:type="character" w:styleId="Emphasis">
    <w:name w:val="Emphasis"/>
    <w:aliases w:val="Bold"/>
    <w:basedOn w:val="DefaultParagraphFont"/>
    <w:uiPriority w:val="20"/>
    <w:qFormat/>
    <w:rsid w:val="003F4F99"/>
    <w:rPr>
      <w:i/>
      <w:iCs/>
      <w:color w:val="DEB340" w:themeColor="accent6"/>
    </w:rPr>
  </w:style>
  <w:style w:type="paragraph" w:styleId="NoSpacing">
    <w:name w:val="No Spacing"/>
    <w:uiPriority w:val="1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</w:style>
  <w:style w:type="character" w:styleId="SubtleEmphasis">
    <w:name w:val="Subtle Emphasis"/>
    <w:aliases w:val="Italic"/>
    <w:basedOn w:val="DefaultParagraphFont"/>
    <w:uiPriority w:val="19"/>
    <w:qFormat/>
    <w:rsid w:val="003F4F99"/>
    <w:rPr>
      <w:i/>
      <w:iCs/>
    </w:rPr>
  </w:style>
  <w:style w:type="character" w:styleId="SubtleReference">
    <w:name w:val="Subtle Reference"/>
    <w:basedOn w:val="DefaultParagraphFont"/>
    <w:uiPriority w:val="31"/>
    <w:rsid w:val="003F4F99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rsid w:val="003F4F9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4F99"/>
    <w:pPr>
      <w:outlineLvl w:val="9"/>
    </w:pPr>
  </w:style>
  <w:style w:type="paragraph" w:customStyle="1" w:styleId="Right794cm">
    <w:name w:val="Right:  7.94 cm"/>
    <w:basedOn w:val="Normal"/>
    <w:rsid w:val="0097767A"/>
    <w:pPr>
      <w:ind w:right="4502"/>
    </w:pPr>
  </w:style>
  <w:style w:type="paragraph" w:customStyle="1" w:styleId="SenderName">
    <w:name w:val="Sender Name"/>
    <w:basedOn w:val="Normal"/>
    <w:rsid w:val="0097767A"/>
    <w:pPr>
      <w:spacing w:before="720"/>
    </w:pPr>
  </w:style>
  <w:style w:type="paragraph" w:customStyle="1" w:styleId="RecipientName">
    <w:name w:val="Recipient Name"/>
    <w:basedOn w:val="Normal"/>
    <w:rsid w:val="0097767A"/>
    <w:pPr>
      <w:tabs>
        <w:tab w:val="left" w:pos="360"/>
      </w:tabs>
      <w:ind w:left="360" w:hanging="360"/>
    </w:pPr>
  </w:style>
  <w:style w:type="paragraph" w:customStyle="1" w:styleId="LetterDate">
    <w:name w:val="Letter Date"/>
    <w:basedOn w:val="Normal"/>
    <w:rsid w:val="0097767A"/>
    <w:pPr>
      <w:spacing w:after="720"/>
    </w:pPr>
  </w:style>
  <w:style w:type="paragraph" w:customStyle="1" w:styleId="Appendix-CvrPgTtlLn1">
    <w:name w:val="Appendix - Cvr Pg Ttl Ln 1"/>
    <w:next w:val="Normal"/>
    <w:uiPriority w:val="2"/>
    <w:rsid w:val="0097767A"/>
    <w:pPr>
      <w:spacing w:before="600"/>
      <w:ind w:right="1267"/>
    </w:pPr>
    <w:rPr>
      <w:rFonts w:ascii="Franklin Gothic Demi" w:eastAsiaTheme="majorEastAsia" w:hAnsi="Franklin Gothic Demi" w:cstheme="majorBidi"/>
      <w:iCs/>
      <w:color w:val="333333"/>
      <w:sz w:val="70"/>
      <w:szCs w:val="70"/>
    </w:rPr>
  </w:style>
  <w:style w:type="paragraph" w:customStyle="1" w:styleId="Appendix-CvrPgTtlLn2">
    <w:name w:val="Appendix - Cvr Pg Ttl Ln 2"/>
    <w:rsid w:val="0097767A"/>
    <w:pPr>
      <w:tabs>
        <w:tab w:val="left" w:pos="7373"/>
      </w:tabs>
      <w:ind w:right="1267"/>
    </w:pPr>
    <w:rPr>
      <w:rFonts w:ascii="Rockwell" w:eastAsiaTheme="majorEastAsia" w:hAnsi="Rockwell" w:cstheme="majorBidi"/>
      <w:bCs/>
      <w:color w:val="676768"/>
      <w:sz w:val="56"/>
      <w:szCs w:val="56"/>
    </w:rPr>
  </w:style>
  <w:style w:type="paragraph" w:customStyle="1" w:styleId="Accent-Quote">
    <w:name w:val="Accent-Quote"/>
    <w:rsid w:val="0097767A"/>
    <w:pPr>
      <w:spacing w:before="180"/>
    </w:pPr>
    <w:rPr>
      <w:rFonts w:ascii="Baskerville Old Face" w:hAnsi="Baskerville Old Face"/>
      <w:sz w:val="24"/>
      <w:szCs w:val="24"/>
    </w:rPr>
  </w:style>
  <w:style w:type="paragraph" w:customStyle="1" w:styleId="Headerpg1">
    <w:name w:val="Header pg 1"/>
    <w:basedOn w:val="Header"/>
    <w:rsid w:val="0097767A"/>
    <w:pPr>
      <w:tabs>
        <w:tab w:val="clear" w:pos="4680"/>
        <w:tab w:val="clear" w:pos="9360"/>
        <w:tab w:val="center" w:pos="4819"/>
        <w:tab w:val="right" w:pos="9638"/>
      </w:tabs>
      <w:spacing w:after="960"/>
      <w:ind w:right="-547"/>
      <w:jc w:val="right"/>
    </w:pPr>
    <w:rPr>
      <w:rFonts w:ascii="Rockwell" w:hAnsi="Rockwell"/>
      <w:sz w:val="32"/>
      <w:szCs w:val="32"/>
    </w:rPr>
  </w:style>
  <w:style w:type="paragraph" w:customStyle="1" w:styleId="Appendixtext">
    <w:name w:val="Appendix text"/>
    <w:basedOn w:val="Normal"/>
    <w:uiPriority w:val="14"/>
    <w:rsid w:val="0097767A"/>
    <w:pPr>
      <w:spacing w:before="960" w:line="300" w:lineRule="atLeast"/>
    </w:pPr>
    <w:rPr>
      <w:rFonts w:eastAsia="Times New Roman" w:cs="Times New Roman"/>
      <w:szCs w:val="24"/>
    </w:rPr>
  </w:style>
  <w:style w:type="paragraph" w:customStyle="1" w:styleId="References">
    <w:name w:val="References"/>
    <w:basedOn w:val="Normal"/>
    <w:rsid w:val="0097767A"/>
    <w:pPr>
      <w:spacing w:before="120"/>
      <w:ind w:left="360" w:hanging="360"/>
    </w:pPr>
    <w:rPr>
      <w:rFonts w:ascii="Calibri Light" w:hAnsi="Calibri Light"/>
    </w:rPr>
  </w:style>
  <w:style w:type="paragraph" w:customStyle="1" w:styleId="TableHeading">
    <w:name w:val="Table Heading"/>
    <w:basedOn w:val="Normal"/>
    <w:next w:val="Normal"/>
    <w:link w:val="TableHeadingChar"/>
    <w:rsid w:val="0097767A"/>
    <w:pPr>
      <w:keepNext/>
      <w:keepLines/>
      <w:tabs>
        <w:tab w:val="left" w:pos="590"/>
      </w:tabs>
      <w:spacing w:line="276" w:lineRule="auto"/>
      <w:jc w:val="center"/>
      <w:outlineLvl w:val="4"/>
    </w:pPr>
    <w:rPr>
      <w:rFonts w:ascii="Arial" w:hAnsi="Arial" w:cs="Calibri"/>
      <w:b/>
      <w:color w:val="404040" w:themeColor="text1" w:themeTint="BF"/>
      <w:sz w:val="20"/>
      <w:szCs w:val="18"/>
    </w:rPr>
  </w:style>
  <w:style w:type="character" w:customStyle="1" w:styleId="TableHeadingChar">
    <w:name w:val="Table Heading Char"/>
    <w:basedOn w:val="DefaultParagraphFont"/>
    <w:link w:val="TableHeading"/>
    <w:rsid w:val="0097767A"/>
    <w:rPr>
      <w:rFonts w:ascii="Arial" w:hAnsi="Arial" w:cs="Calibri"/>
      <w:b/>
      <w:color w:val="404040" w:themeColor="text1" w:themeTint="BF"/>
      <w:sz w:val="20"/>
      <w:szCs w:val="18"/>
    </w:rPr>
  </w:style>
  <w:style w:type="paragraph" w:styleId="ListBullet">
    <w:name w:val="List Bullet"/>
    <w:basedOn w:val="Normal"/>
    <w:uiPriority w:val="99"/>
    <w:unhideWhenUsed/>
    <w:rsid w:val="003F4F99"/>
    <w:pPr>
      <w:numPr>
        <w:numId w:val="9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3F4F99"/>
    <w:pPr>
      <w:numPr>
        <w:numId w:val="11"/>
      </w:numPr>
      <w:contextualSpacing/>
    </w:pPr>
  </w:style>
  <w:style w:type="character" w:styleId="PlaceholderText">
    <w:name w:val="Placeholder Text"/>
    <w:basedOn w:val="DefaultParagraphFont"/>
    <w:uiPriority w:val="99"/>
    <w:rsid w:val="003F4F99"/>
    <w:rPr>
      <w:color w:val="auto"/>
      <w:lang w:val="en-US"/>
    </w:rPr>
  </w:style>
  <w:style w:type="character" w:styleId="Hyperlink">
    <w:name w:val="Hyperlink"/>
    <w:basedOn w:val="DefaultParagraphFont"/>
    <w:uiPriority w:val="99"/>
    <w:unhideWhenUsed/>
    <w:rsid w:val="003F4F99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4F9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semiHidden/>
    <w:unhideWhenUsed/>
    <w:rsid w:val="003F4F99"/>
    <w:pPr>
      <w:spacing w:before="100" w:beforeAutospacing="1" w:after="100" w:afterAutospacing="1"/>
    </w:pPr>
    <w:rPr>
      <w:rFonts w:cs="Aptos"/>
    </w:rPr>
  </w:style>
  <w:style w:type="character" w:customStyle="1" w:styleId="Meadows-NormalChar">
    <w:name w:val="Meadows - Normal Char"/>
    <w:basedOn w:val="DefaultParagraphFont"/>
    <w:rsid w:val="003C34F2"/>
    <w:rPr>
      <w:rFonts w:ascii="Aptos" w:eastAsiaTheme="minorEastAsia" w:hAnsi="Aptos"/>
      <w:vanish/>
      <w:kern w:val="0"/>
      <w:szCs w:val="21"/>
      <w14:ligatures w14:val="none"/>
    </w:rPr>
  </w:style>
  <w:style w:type="numbering" w:styleId="111111">
    <w:name w:val="Outline List 2"/>
    <w:basedOn w:val="NoList"/>
    <w:uiPriority w:val="99"/>
    <w:semiHidden/>
    <w:unhideWhenUsed/>
    <w:rsid w:val="003F4F99"/>
    <w:pPr>
      <w:numPr>
        <w:numId w:val="51"/>
      </w:numPr>
    </w:pPr>
  </w:style>
  <w:style w:type="numbering" w:styleId="1ai">
    <w:name w:val="Outline List 1"/>
    <w:basedOn w:val="NoList"/>
    <w:uiPriority w:val="99"/>
    <w:semiHidden/>
    <w:unhideWhenUsed/>
    <w:rsid w:val="003F4F99"/>
    <w:pPr>
      <w:numPr>
        <w:numId w:val="52"/>
      </w:numPr>
    </w:pPr>
  </w:style>
  <w:style w:type="numbering" w:styleId="ArticleSection">
    <w:name w:val="Outline List 3"/>
    <w:basedOn w:val="NoList"/>
    <w:uiPriority w:val="99"/>
    <w:semiHidden/>
    <w:unhideWhenUsed/>
    <w:rsid w:val="003F4F99"/>
    <w:pPr>
      <w:numPr>
        <w:numId w:val="5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4F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F99"/>
    <w:rPr>
      <w:rFonts w:ascii="Segoe UI" w:eastAsiaTheme="minorEastAsia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3F4F99"/>
  </w:style>
  <w:style w:type="paragraph" w:styleId="BlockText">
    <w:name w:val="Block Text"/>
    <w:basedOn w:val="Normal"/>
    <w:uiPriority w:val="99"/>
    <w:semiHidden/>
    <w:unhideWhenUsed/>
    <w:rsid w:val="003F4F99"/>
    <w:pPr>
      <w:pBdr>
        <w:top w:val="single" w:sz="2" w:space="10" w:color="83992A" w:themeColor="accent1"/>
        <w:left w:val="single" w:sz="2" w:space="10" w:color="83992A" w:themeColor="accent1"/>
        <w:bottom w:val="single" w:sz="2" w:space="10" w:color="83992A" w:themeColor="accent1"/>
        <w:right w:val="single" w:sz="2" w:space="10" w:color="83992A" w:themeColor="accent1"/>
      </w:pBdr>
      <w:ind w:left="1152" w:right="1152"/>
    </w:pPr>
    <w:rPr>
      <w:rFonts w:asciiTheme="minorHAnsi" w:hAnsiTheme="minorHAnsi"/>
      <w:i/>
      <w:iCs/>
      <w:color w:val="83992A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3F4F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F4F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F4F9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F4F99"/>
    <w:rPr>
      <w:rFonts w:ascii="Aptos" w:eastAsiaTheme="minorEastAsia" w:hAnsi="Aptos" w:cstheme="minorBidi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3F4F99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F4F9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3F4F99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3F4F99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3F4F99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3F4F99"/>
    <w:rPr>
      <w:rFonts w:ascii="Aptos" w:eastAsiaTheme="minorEastAsia" w:hAnsi="Aptos" w:cstheme="minorBidi"/>
      <w:sz w:val="16"/>
      <w:szCs w:val="16"/>
    </w:rPr>
  </w:style>
  <w:style w:type="paragraph" w:styleId="Closing">
    <w:name w:val="Closing"/>
    <w:basedOn w:val="Normal"/>
    <w:link w:val="ClosingChar"/>
    <w:uiPriority w:val="99"/>
    <w:semiHidden/>
    <w:unhideWhenUsed/>
    <w:rsid w:val="003F4F99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table" w:styleId="ColorfulGrid">
    <w:name w:val="Colorful Grid"/>
    <w:basedOn w:val="TableNormal"/>
    <w:uiPriority w:val="7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</w:rPr>
      <w:tblPr/>
      <w:tcPr>
        <w:shd w:val="clear" w:color="auto" w:fill="D5E39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39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</w:rPr>
      <w:tblPr/>
      <w:tcPr>
        <w:shd w:val="clear" w:color="auto" w:fill="A9DDC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DC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AFC5D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FC5D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</w:rPr>
      <w:tblPr/>
      <w:tcPr>
        <w:shd w:val="clear" w:color="auto" w:fill="E2A9A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A9A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</w:rPr>
      <w:tblPr/>
      <w:tcPr>
        <w:shd w:val="clear" w:color="auto" w:fill="EFC8A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8A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</w:rPr>
      <w:tblPr/>
      <w:tcPr>
        <w:shd w:val="clear" w:color="auto" w:fill="F1E0B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0B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F4F8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EAF6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EBF0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12F28" w:themeFill="accent4" w:themeFillShade="CC"/>
      </w:tcPr>
    </w:tblStylePr>
    <w:tblStylePr w:type="lastRow">
      <w:rPr>
        <w:b/>
        <w:bCs/>
        <w:color w:val="812F2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F8E9E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6597D" w:themeFill="accent3" w:themeFillShade="CC"/>
      </w:tcPr>
    </w:tblStylePr>
    <w:tblStylePr w:type="lastRow">
      <w:rPr>
        <w:b/>
        <w:bCs/>
        <w:color w:val="36597D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FBF1E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29621" w:themeFill="accent6" w:themeFillShade="CC"/>
      </w:tcPr>
    </w:tblStylePr>
    <w:tblStylePr w:type="lastRow">
      <w:rPr>
        <w:b/>
        <w:bCs/>
        <w:color w:val="C2962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cPr>
      <w:shd w:val="clear" w:color="auto" w:fill="FB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E5F1F" w:themeFill="accent5" w:themeFillShade="CC"/>
      </w:tcPr>
    </w:tblStylePr>
    <w:tblStylePr w:type="lastRow">
      <w:rPr>
        <w:b/>
        <w:bCs/>
        <w:color w:val="AE5F1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8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5B19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5B19" w:themeColor="accent1" w:themeShade="99"/>
          <w:insideV w:val="nil"/>
        </w:tcBorders>
        <w:shd w:val="clear" w:color="auto" w:fill="4E5B19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5B19" w:themeFill="accent1" w:themeFillShade="99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CBDD8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6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5A4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5A42" w:themeColor="accent2" w:themeShade="99"/>
          <w:insideV w:val="nil"/>
        </w:tcBorders>
        <w:shd w:val="clear" w:color="auto" w:fill="245A4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5A42" w:themeFill="accent2" w:themeFillShade="99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94D4B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A23C33" w:themeColor="accent4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8435E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8435E" w:themeColor="accent3" w:themeShade="99"/>
          <w:insideV w:val="nil"/>
        </w:tcBorders>
        <w:shd w:val="clear" w:color="auto" w:fill="28435E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435E" w:themeFill="accent3" w:themeFillShade="99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44709D" w:themeColor="accent3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9E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1231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1231E" w:themeColor="accent4" w:themeShade="99"/>
          <w:insideV w:val="nil"/>
        </w:tcBorders>
        <w:shd w:val="clear" w:color="auto" w:fill="61231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231E" w:themeFill="accent4" w:themeFillShade="99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DB948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DEB340" w:themeColor="accent6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2471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24717" w:themeColor="accent5" w:themeShade="99"/>
          <w:insideV w:val="nil"/>
        </w:tcBorders>
        <w:shd w:val="clear" w:color="auto" w:fill="82471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4717" w:themeFill="accent5" w:themeFillShade="99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CBB9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24" w:space="0" w:color="D97828" w:themeColor="accent5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01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019" w:themeColor="accent6" w:themeShade="99"/>
          <w:insideV w:val="nil"/>
        </w:tcBorders>
        <w:shd w:val="clear" w:color="auto" w:fill="92701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019" w:themeFill="accent6" w:themeFillShade="99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EED89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3F4F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F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F99"/>
    <w:rPr>
      <w:rFonts w:ascii="Aptos" w:eastAsiaTheme="minorEastAsia" w:hAnsi="Aptos" w:cstheme="minorBid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F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F99"/>
    <w:rPr>
      <w:rFonts w:ascii="Aptos" w:eastAsiaTheme="minorEastAsia" w:hAnsi="Aptos" w:cstheme="minorBidi"/>
      <w:b/>
      <w:bCs/>
      <w:sz w:val="20"/>
      <w:szCs w:val="20"/>
    </w:rPr>
  </w:style>
  <w:style w:type="table" w:styleId="DarkList">
    <w:name w:val="Dark List"/>
    <w:basedOn w:val="TableNormal"/>
    <w:uiPriority w:val="7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C1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721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4B37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715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374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35375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01D1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92C26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C3B1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3591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5D1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8C1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3F4F99"/>
  </w:style>
  <w:style w:type="character" w:customStyle="1" w:styleId="DateChar">
    <w:name w:val="Date Char"/>
    <w:basedOn w:val="DefaultParagraphFont"/>
    <w:link w:val="Date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F4F99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F4F99"/>
    <w:rPr>
      <w:rFonts w:ascii="Segoe UI" w:eastAsiaTheme="minorEastAsia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3F4F9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character" w:styleId="EndnoteReference">
    <w:name w:val="endnote reference"/>
    <w:basedOn w:val="DefaultParagraphFont"/>
    <w:uiPriority w:val="99"/>
    <w:semiHidden/>
    <w:unhideWhenUsed/>
    <w:rsid w:val="003F4F9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F4F9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F4F99"/>
    <w:rPr>
      <w:rFonts w:ascii="Aptos" w:eastAsiaTheme="minorEastAsia" w:hAnsi="Aptos" w:cstheme="minorBidi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3F4F9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3F4F9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3F4F99"/>
    <w:rPr>
      <w:color w:val="B4CA8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3F4F9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F4F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4F99"/>
    <w:rPr>
      <w:rFonts w:ascii="Aptos" w:eastAsiaTheme="minorEastAsia" w:hAnsi="Aptos" w:cstheme="minorBidi"/>
      <w:sz w:val="20"/>
      <w:szCs w:val="20"/>
    </w:rPr>
  </w:style>
  <w:style w:type="table" w:styleId="GridTable1Light">
    <w:name w:val="Grid Table 1 Light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D5E39C" w:themeColor="accent1" w:themeTint="66"/>
        <w:left w:val="single" w:sz="4" w:space="0" w:color="D5E39C" w:themeColor="accent1" w:themeTint="66"/>
        <w:bottom w:val="single" w:sz="4" w:space="0" w:color="D5E39C" w:themeColor="accent1" w:themeTint="66"/>
        <w:right w:val="single" w:sz="4" w:space="0" w:color="D5E39C" w:themeColor="accent1" w:themeTint="66"/>
        <w:insideH w:val="single" w:sz="4" w:space="0" w:color="D5E39C" w:themeColor="accent1" w:themeTint="66"/>
        <w:insideV w:val="single" w:sz="4" w:space="0" w:color="D5E39C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A9DDC6" w:themeColor="accent2" w:themeTint="66"/>
        <w:left w:val="single" w:sz="4" w:space="0" w:color="A9DDC6" w:themeColor="accent2" w:themeTint="66"/>
        <w:bottom w:val="single" w:sz="4" w:space="0" w:color="A9DDC6" w:themeColor="accent2" w:themeTint="66"/>
        <w:right w:val="single" w:sz="4" w:space="0" w:color="A9DDC6" w:themeColor="accent2" w:themeTint="66"/>
        <w:insideH w:val="single" w:sz="4" w:space="0" w:color="A9DDC6" w:themeColor="accent2" w:themeTint="66"/>
        <w:insideV w:val="single" w:sz="4" w:space="0" w:color="A9DDC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AFC5DC" w:themeColor="accent3" w:themeTint="66"/>
        <w:left w:val="single" w:sz="4" w:space="0" w:color="AFC5DC" w:themeColor="accent3" w:themeTint="66"/>
        <w:bottom w:val="single" w:sz="4" w:space="0" w:color="AFC5DC" w:themeColor="accent3" w:themeTint="66"/>
        <w:right w:val="single" w:sz="4" w:space="0" w:color="AFC5DC" w:themeColor="accent3" w:themeTint="66"/>
        <w:insideH w:val="single" w:sz="4" w:space="0" w:color="AFC5DC" w:themeColor="accent3" w:themeTint="66"/>
        <w:insideV w:val="single" w:sz="4" w:space="0" w:color="AFC5D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2A9A4" w:themeColor="accent4" w:themeTint="66"/>
        <w:left w:val="single" w:sz="4" w:space="0" w:color="E2A9A4" w:themeColor="accent4" w:themeTint="66"/>
        <w:bottom w:val="single" w:sz="4" w:space="0" w:color="E2A9A4" w:themeColor="accent4" w:themeTint="66"/>
        <w:right w:val="single" w:sz="4" w:space="0" w:color="E2A9A4" w:themeColor="accent4" w:themeTint="66"/>
        <w:insideH w:val="single" w:sz="4" w:space="0" w:color="E2A9A4" w:themeColor="accent4" w:themeTint="66"/>
        <w:insideV w:val="single" w:sz="4" w:space="0" w:color="E2A9A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FC8A8" w:themeColor="accent5" w:themeTint="66"/>
        <w:left w:val="single" w:sz="4" w:space="0" w:color="EFC8A8" w:themeColor="accent5" w:themeTint="66"/>
        <w:bottom w:val="single" w:sz="4" w:space="0" w:color="EFC8A8" w:themeColor="accent5" w:themeTint="66"/>
        <w:right w:val="single" w:sz="4" w:space="0" w:color="EFC8A8" w:themeColor="accent5" w:themeTint="66"/>
        <w:insideH w:val="single" w:sz="4" w:space="0" w:color="EFC8A8" w:themeColor="accent5" w:themeTint="66"/>
        <w:insideV w:val="single" w:sz="4" w:space="0" w:color="EFC8A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1E0B2" w:themeColor="accent6" w:themeTint="66"/>
        <w:left w:val="single" w:sz="4" w:space="0" w:color="F1E0B2" w:themeColor="accent6" w:themeTint="66"/>
        <w:bottom w:val="single" w:sz="4" w:space="0" w:color="F1E0B2" w:themeColor="accent6" w:themeTint="66"/>
        <w:right w:val="single" w:sz="4" w:space="0" w:color="F1E0B2" w:themeColor="accent6" w:themeTint="66"/>
        <w:insideH w:val="single" w:sz="4" w:space="0" w:color="F1E0B2" w:themeColor="accent6" w:themeTint="66"/>
        <w:insideV w:val="single" w:sz="4" w:space="0" w:color="F1E0B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2" w:space="0" w:color="C0D66A" w:themeColor="accent1" w:themeTint="99"/>
        <w:bottom w:val="single" w:sz="2" w:space="0" w:color="C0D66A" w:themeColor="accent1" w:themeTint="99"/>
        <w:insideH w:val="single" w:sz="2" w:space="0" w:color="C0D66A" w:themeColor="accent1" w:themeTint="99"/>
        <w:insideV w:val="single" w:sz="2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66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2" w:space="0" w:color="7ECCAA" w:themeColor="accent2" w:themeTint="99"/>
        <w:bottom w:val="single" w:sz="2" w:space="0" w:color="7ECCAA" w:themeColor="accent2" w:themeTint="99"/>
        <w:insideH w:val="single" w:sz="2" w:space="0" w:color="7ECCAA" w:themeColor="accent2" w:themeTint="99"/>
        <w:insideV w:val="single" w:sz="2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CCA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2" w:space="0" w:color="87A9CB" w:themeColor="accent3" w:themeTint="99"/>
        <w:bottom w:val="single" w:sz="2" w:space="0" w:color="87A9CB" w:themeColor="accent3" w:themeTint="99"/>
        <w:insideH w:val="single" w:sz="2" w:space="0" w:color="87A9CB" w:themeColor="accent3" w:themeTint="99"/>
        <w:insideV w:val="single" w:sz="2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7A9C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2" w:space="0" w:color="D47E77" w:themeColor="accent4" w:themeTint="99"/>
        <w:bottom w:val="single" w:sz="2" w:space="0" w:color="D47E77" w:themeColor="accent4" w:themeTint="99"/>
        <w:insideH w:val="single" w:sz="2" w:space="0" w:color="D47E77" w:themeColor="accent4" w:themeTint="99"/>
        <w:insideV w:val="single" w:sz="2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47E7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2" w:space="0" w:color="E8AD7D" w:themeColor="accent5" w:themeTint="99"/>
        <w:bottom w:val="single" w:sz="2" w:space="0" w:color="E8AD7D" w:themeColor="accent5" w:themeTint="99"/>
        <w:insideH w:val="single" w:sz="2" w:space="0" w:color="E8AD7D" w:themeColor="accent5" w:themeTint="99"/>
        <w:insideV w:val="single" w:sz="2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8AD7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2" w:space="0" w:color="EBD18C" w:themeColor="accent6" w:themeTint="99"/>
        <w:bottom w:val="single" w:sz="2" w:space="0" w:color="EBD18C" w:themeColor="accent6" w:themeTint="99"/>
        <w:insideH w:val="single" w:sz="2" w:space="0" w:color="EBD18C" w:themeColor="accent6" w:themeTint="99"/>
        <w:insideV w:val="single" w:sz="2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18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3">
    <w:name w:val="Grid Table 3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D5E39C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A9DDC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AFC5D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E2A9A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FC8A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F1E0B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61721F" w:themeColor="accent1" w:themeShade="BF"/>
      <w:sz w:val="21"/>
      <w:szCs w:val="21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2D7153" w:themeColor="accent2" w:themeShade="BF"/>
      <w:sz w:val="21"/>
      <w:szCs w:val="21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335375" w:themeColor="accent3" w:themeShade="BF"/>
      <w:sz w:val="21"/>
      <w:szCs w:val="21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792C26" w:themeColor="accent4" w:themeShade="BF"/>
      <w:sz w:val="21"/>
      <w:szCs w:val="21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A3591D" w:themeColor="accent5" w:themeShade="BF"/>
      <w:sz w:val="21"/>
      <w:szCs w:val="21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B68C1F" w:themeColor="accent6" w:themeShade="BF"/>
      <w:sz w:val="21"/>
      <w:szCs w:val="21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61721F" w:themeColor="accent1" w:themeShade="BF"/>
      <w:sz w:val="21"/>
      <w:szCs w:val="21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2D7153" w:themeColor="accent2" w:themeShade="BF"/>
      <w:sz w:val="21"/>
      <w:szCs w:val="21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335375" w:themeColor="accent3" w:themeShade="BF"/>
      <w:sz w:val="21"/>
      <w:szCs w:val="21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792C26" w:themeColor="accent4" w:themeShade="BF"/>
      <w:sz w:val="21"/>
      <w:szCs w:val="21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A3591D" w:themeColor="accent5" w:themeShade="BF"/>
      <w:sz w:val="21"/>
      <w:szCs w:val="21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B68C1F" w:themeColor="accent6" w:themeShade="BF"/>
      <w:sz w:val="21"/>
      <w:szCs w:val="21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3F4F99"/>
    <w:rPr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3F4F99"/>
  </w:style>
  <w:style w:type="paragraph" w:styleId="HTMLAddress">
    <w:name w:val="HTML Address"/>
    <w:basedOn w:val="Normal"/>
    <w:link w:val="HTMLAddressChar"/>
    <w:uiPriority w:val="99"/>
    <w:semiHidden/>
    <w:unhideWhenUsed/>
    <w:rsid w:val="003F4F9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3F4F99"/>
    <w:rPr>
      <w:rFonts w:ascii="Aptos" w:eastAsiaTheme="minorEastAsia" w:hAnsi="Aptos" w:cstheme="minorBidi"/>
      <w:i/>
      <w:iCs/>
      <w:sz w:val="24"/>
      <w:szCs w:val="21"/>
    </w:rPr>
  </w:style>
  <w:style w:type="character" w:styleId="HTMLCite">
    <w:name w:val="HTML Cite"/>
    <w:basedOn w:val="DefaultParagraphFont"/>
    <w:uiPriority w:val="99"/>
    <w:semiHidden/>
    <w:unhideWhenUsed/>
    <w:rsid w:val="003F4F99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3F4F99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3F4F99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3F4F99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F4F9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F4F99"/>
    <w:rPr>
      <w:rFonts w:ascii="Consolas" w:eastAsiaTheme="minorEastAsia" w:hAnsi="Consolas" w:cstheme="minorBidi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3F4F99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3F4F99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3F4F99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3F4F99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3F4F99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1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  <w:shd w:val="clear" w:color="auto" w:fill="E5EEC1" w:themeFill="accent1" w:themeFillTint="3F"/>
      </w:tcPr>
    </w:tblStylePr>
    <w:tblStylePr w:type="band2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1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  <w:shd w:val="clear" w:color="auto" w:fill="CAEADC" w:themeFill="accent2" w:themeFillTint="3F"/>
      </w:tcPr>
    </w:tblStylePr>
    <w:tblStylePr w:type="band2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1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  <w:shd w:val="clear" w:color="auto" w:fill="CDDBE9" w:themeFill="accent3" w:themeFillTint="3F"/>
      </w:tcPr>
    </w:tblStylePr>
    <w:tblStylePr w:type="band2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1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  <w:shd w:val="clear" w:color="auto" w:fill="EDC9C6" w:themeFill="accent4" w:themeFillTint="3F"/>
      </w:tcPr>
    </w:tblStylePr>
    <w:tblStylePr w:type="band2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1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  <w:shd w:val="clear" w:color="auto" w:fill="F5DDC9" w:themeFill="accent5" w:themeFillTint="3F"/>
      </w:tcPr>
    </w:tblStylePr>
    <w:tblStylePr w:type="band2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1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  <w:shd w:val="clear" w:color="auto" w:fill="F6ECCF" w:themeFill="accent6" w:themeFillTint="3F"/>
      </w:tcPr>
    </w:tblStylePr>
    <w:tblStylePr w:type="band2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 w:themeShade="BF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61721F" w:themeColor="accent1" w:themeShade="BF"/>
      <w:sz w:val="21"/>
      <w:szCs w:val="21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2D7153" w:themeColor="accent2" w:themeShade="BF"/>
      <w:sz w:val="21"/>
      <w:szCs w:val="21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335375" w:themeColor="accent3" w:themeShade="BF"/>
      <w:sz w:val="21"/>
      <w:szCs w:val="21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792C26" w:themeColor="accent4" w:themeShade="BF"/>
      <w:sz w:val="21"/>
      <w:szCs w:val="21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A3591D" w:themeColor="accent5" w:themeShade="BF"/>
      <w:sz w:val="21"/>
      <w:szCs w:val="21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B68C1F" w:themeColor="accent6" w:themeShade="BF"/>
      <w:sz w:val="21"/>
      <w:szCs w:val="21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3F4F99"/>
  </w:style>
  <w:style w:type="paragraph" w:styleId="List">
    <w:name w:val="List"/>
    <w:basedOn w:val="Normal"/>
    <w:uiPriority w:val="99"/>
    <w:semiHidden/>
    <w:unhideWhenUsed/>
    <w:rsid w:val="003F4F99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3F4F99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3F4F99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3F4F99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3F4F99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3F4F99"/>
    <w:pPr>
      <w:numPr>
        <w:numId w:val="5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3F4F99"/>
    <w:pPr>
      <w:numPr>
        <w:numId w:val="5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3F4F99"/>
    <w:pPr>
      <w:numPr>
        <w:numId w:val="5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3F4F99"/>
    <w:pPr>
      <w:numPr>
        <w:numId w:val="5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3F4F99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3F4F99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3F4F99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3F4F99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3F4F99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3F4F99"/>
    <w:pPr>
      <w:numPr>
        <w:numId w:val="5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3F4F99"/>
    <w:pPr>
      <w:numPr>
        <w:numId w:val="5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3F4F99"/>
    <w:pPr>
      <w:numPr>
        <w:numId w:val="6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3F4F99"/>
    <w:pPr>
      <w:numPr>
        <w:numId w:val="61"/>
      </w:numPr>
      <w:contextualSpacing/>
    </w:pPr>
  </w:style>
  <w:style w:type="table" w:styleId="ListTable1Light">
    <w:name w:val="List Table 1 Light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2">
    <w:name w:val="List Table 2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C0D66A" w:themeColor="accent1" w:themeTint="99"/>
        <w:bottom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7ECCAA" w:themeColor="accent2" w:themeTint="99"/>
        <w:bottom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87A9CB" w:themeColor="accent3" w:themeTint="99"/>
        <w:bottom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D47E77" w:themeColor="accent4" w:themeTint="99"/>
        <w:bottom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8AD7D" w:themeColor="accent5" w:themeTint="99"/>
        <w:bottom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BD18C" w:themeColor="accent6" w:themeTint="99"/>
        <w:bottom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3">
    <w:name w:val="List Table 3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83992A" w:themeColor="accent1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992A" w:themeColor="accent1"/>
          <w:right w:val="single" w:sz="4" w:space="0" w:color="83992A" w:themeColor="accent1"/>
        </w:tcBorders>
      </w:tcPr>
    </w:tblStylePr>
    <w:tblStylePr w:type="band1Horz">
      <w:tblPr/>
      <w:tcPr>
        <w:tcBorders>
          <w:top w:val="single" w:sz="4" w:space="0" w:color="83992A" w:themeColor="accent1"/>
          <w:bottom w:val="single" w:sz="4" w:space="0" w:color="83992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992A" w:themeColor="accent1"/>
          <w:left w:val="nil"/>
        </w:tcBorders>
      </w:tcPr>
    </w:tblStylePr>
    <w:tblStylePr w:type="swCell">
      <w:tblPr/>
      <w:tcPr>
        <w:tcBorders>
          <w:top w:val="double" w:sz="4" w:space="0" w:color="83992A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9770" w:themeColor="accent2"/>
          <w:right w:val="single" w:sz="4" w:space="0" w:color="3C9770" w:themeColor="accent2"/>
        </w:tcBorders>
      </w:tcPr>
    </w:tblStylePr>
    <w:tblStylePr w:type="band1Horz">
      <w:tblPr/>
      <w:tcPr>
        <w:tcBorders>
          <w:top w:val="single" w:sz="4" w:space="0" w:color="3C9770" w:themeColor="accent2"/>
          <w:bottom w:val="single" w:sz="4" w:space="0" w:color="3C977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9770" w:themeColor="accent2"/>
          <w:left w:val="nil"/>
        </w:tcBorders>
      </w:tcPr>
    </w:tblStylePr>
    <w:tblStylePr w:type="swCell">
      <w:tblPr/>
      <w:tcPr>
        <w:tcBorders>
          <w:top w:val="double" w:sz="4" w:space="0" w:color="3C9770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44709D" w:themeColor="accent3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09D" w:themeColor="accent3"/>
          <w:right w:val="single" w:sz="4" w:space="0" w:color="44709D" w:themeColor="accent3"/>
        </w:tcBorders>
      </w:tcPr>
    </w:tblStylePr>
    <w:tblStylePr w:type="band1Horz">
      <w:tblPr/>
      <w:tcPr>
        <w:tcBorders>
          <w:top w:val="single" w:sz="4" w:space="0" w:color="44709D" w:themeColor="accent3"/>
          <w:bottom w:val="single" w:sz="4" w:space="0" w:color="44709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09D" w:themeColor="accent3"/>
          <w:left w:val="nil"/>
        </w:tcBorders>
      </w:tcPr>
    </w:tblStylePr>
    <w:tblStylePr w:type="swCell">
      <w:tblPr/>
      <w:tcPr>
        <w:tcBorders>
          <w:top w:val="double" w:sz="4" w:space="0" w:color="44709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A23C33" w:themeColor="accent4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23C33" w:themeColor="accent4"/>
          <w:right w:val="single" w:sz="4" w:space="0" w:color="A23C33" w:themeColor="accent4"/>
        </w:tcBorders>
      </w:tcPr>
    </w:tblStylePr>
    <w:tblStylePr w:type="band1Horz">
      <w:tblPr/>
      <w:tcPr>
        <w:tcBorders>
          <w:top w:val="single" w:sz="4" w:space="0" w:color="A23C33" w:themeColor="accent4"/>
          <w:bottom w:val="single" w:sz="4" w:space="0" w:color="A23C3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23C33" w:themeColor="accent4"/>
          <w:left w:val="nil"/>
        </w:tcBorders>
      </w:tcPr>
    </w:tblStylePr>
    <w:tblStylePr w:type="swCell">
      <w:tblPr/>
      <w:tcPr>
        <w:tcBorders>
          <w:top w:val="double" w:sz="4" w:space="0" w:color="A23C33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D97828" w:themeColor="accent5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97828" w:themeColor="accent5"/>
          <w:right w:val="single" w:sz="4" w:space="0" w:color="D97828" w:themeColor="accent5"/>
        </w:tcBorders>
      </w:tcPr>
    </w:tblStylePr>
    <w:tblStylePr w:type="band1Horz">
      <w:tblPr/>
      <w:tcPr>
        <w:tcBorders>
          <w:top w:val="single" w:sz="4" w:space="0" w:color="D97828" w:themeColor="accent5"/>
          <w:bottom w:val="single" w:sz="4" w:space="0" w:color="D9782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97828" w:themeColor="accent5"/>
          <w:left w:val="nil"/>
        </w:tcBorders>
      </w:tcPr>
    </w:tblStylePr>
    <w:tblStylePr w:type="swCell">
      <w:tblPr/>
      <w:tcPr>
        <w:tcBorders>
          <w:top w:val="double" w:sz="4" w:space="0" w:color="D97828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DEB340" w:themeColor="accent6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340" w:themeColor="accent6"/>
          <w:right w:val="single" w:sz="4" w:space="0" w:color="DEB340" w:themeColor="accent6"/>
        </w:tcBorders>
      </w:tcPr>
    </w:tblStylePr>
    <w:tblStylePr w:type="band1Horz">
      <w:tblPr/>
      <w:tcPr>
        <w:tcBorders>
          <w:top w:val="single" w:sz="4" w:space="0" w:color="DEB340" w:themeColor="accent6"/>
          <w:bottom w:val="single" w:sz="4" w:space="0" w:color="DEB34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340" w:themeColor="accent6"/>
          <w:left w:val="nil"/>
        </w:tcBorders>
      </w:tcPr>
    </w:tblStylePr>
    <w:tblStylePr w:type="swCell">
      <w:tblPr/>
      <w:tcPr>
        <w:tcBorders>
          <w:top w:val="double" w:sz="4" w:space="0" w:color="DEB34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83992A" w:themeColor="accent1"/>
        <w:left w:val="single" w:sz="24" w:space="0" w:color="83992A" w:themeColor="accent1"/>
        <w:bottom w:val="single" w:sz="24" w:space="0" w:color="83992A" w:themeColor="accent1"/>
        <w:right w:val="single" w:sz="24" w:space="0" w:color="83992A" w:themeColor="accent1"/>
      </w:tblBorders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3C9770" w:themeColor="accent2"/>
        <w:left w:val="single" w:sz="24" w:space="0" w:color="3C9770" w:themeColor="accent2"/>
        <w:bottom w:val="single" w:sz="24" w:space="0" w:color="3C9770" w:themeColor="accent2"/>
        <w:right w:val="single" w:sz="24" w:space="0" w:color="3C9770" w:themeColor="accent2"/>
      </w:tblBorders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44709D" w:themeColor="accent3"/>
        <w:left w:val="single" w:sz="24" w:space="0" w:color="44709D" w:themeColor="accent3"/>
        <w:bottom w:val="single" w:sz="24" w:space="0" w:color="44709D" w:themeColor="accent3"/>
        <w:right w:val="single" w:sz="24" w:space="0" w:color="44709D" w:themeColor="accent3"/>
      </w:tblBorders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A23C33" w:themeColor="accent4"/>
        <w:left w:val="single" w:sz="24" w:space="0" w:color="A23C33" w:themeColor="accent4"/>
        <w:bottom w:val="single" w:sz="24" w:space="0" w:color="A23C33" w:themeColor="accent4"/>
        <w:right w:val="single" w:sz="24" w:space="0" w:color="A23C33" w:themeColor="accent4"/>
      </w:tblBorders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D97828" w:themeColor="accent5"/>
        <w:left w:val="single" w:sz="24" w:space="0" w:color="D97828" w:themeColor="accent5"/>
        <w:bottom w:val="single" w:sz="24" w:space="0" w:color="D97828" w:themeColor="accent5"/>
        <w:right w:val="single" w:sz="24" w:space="0" w:color="D97828" w:themeColor="accent5"/>
      </w:tblBorders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3F4F99"/>
    <w:pPr>
      <w:spacing w:before="0"/>
    </w:pPr>
    <w:rPr>
      <w:rFonts w:asciiTheme="minorHAnsi" w:eastAsiaTheme="minorEastAsia" w:hAnsiTheme="minorHAnsi" w:cstheme="minorBidi"/>
      <w:color w:val="FFFFFF" w:themeColor="background1"/>
      <w:sz w:val="21"/>
      <w:szCs w:val="21"/>
    </w:rPr>
    <w:tblPr>
      <w:tblStyleRowBandSize w:val="1"/>
      <w:tblStyleColBandSize w:val="1"/>
      <w:tblBorders>
        <w:top w:val="single" w:sz="24" w:space="0" w:color="DEB340" w:themeColor="accent6"/>
        <w:left w:val="single" w:sz="24" w:space="0" w:color="DEB340" w:themeColor="accent6"/>
        <w:bottom w:val="single" w:sz="24" w:space="0" w:color="DEB340" w:themeColor="accent6"/>
        <w:right w:val="single" w:sz="24" w:space="0" w:color="DEB340" w:themeColor="accent6"/>
      </w:tblBorders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61721F" w:themeColor="accent1" w:themeShade="BF"/>
      <w:sz w:val="21"/>
      <w:szCs w:val="21"/>
    </w:rPr>
    <w:tblPr>
      <w:tblStyleRowBandSize w:val="1"/>
      <w:tblStyleColBandSize w:val="1"/>
      <w:tblBorders>
        <w:top w:val="single" w:sz="4" w:space="0" w:color="83992A" w:themeColor="accent1"/>
        <w:bottom w:val="single" w:sz="4" w:space="0" w:color="83992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3992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2D7153" w:themeColor="accent2" w:themeShade="BF"/>
      <w:sz w:val="21"/>
      <w:szCs w:val="21"/>
    </w:rPr>
    <w:tblPr>
      <w:tblStyleRowBandSize w:val="1"/>
      <w:tblStyleColBandSize w:val="1"/>
      <w:tblBorders>
        <w:top w:val="single" w:sz="4" w:space="0" w:color="3C9770" w:themeColor="accent2"/>
        <w:bottom w:val="single" w:sz="4" w:space="0" w:color="3C977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C977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335375" w:themeColor="accent3" w:themeShade="BF"/>
      <w:sz w:val="21"/>
      <w:szCs w:val="21"/>
    </w:rPr>
    <w:tblPr>
      <w:tblStyleRowBandSize w:val="1"/>
      <w:tblStyleColBandSize w:val="1"/>
      <w:tblBorders>
        <w:top w:val="single" w:sz="4" w:space="0" w:color="44709D" w:themeColor="accent3"/>
        <w:bottom w:val="single" w:sz="4" w:space="0" w:color="44709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4709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792C26" w:themeColor="accent4" w:themeShade="BF"/>
      <w:sz w:val="21"/>
      <w:szCs w:val="21"/>
    </w:rPr>
    <w:tblPr>
      <w:tblStyleRowBandSize w:val="1"/>
      <w:tblStyleColBandSize w:val="1"/>
      <w:tblBorders>
        <w:top w:val="single" w:sz="4" w:space="0" w:color="A23C33" w:themeColor="accent4"/>
        <w:bottom w:val="single" w:sz="4" w:space="0" w:color="A23C3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23C3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A3591D" w:themeColor="accent5" w:themeShade="BF"/>
      <w:sz w:val="21"/>
      <w:szCs w:val="21"/>
    </w:rPr>
    <w:tblPr>
      <w:tblStyleRowBandSize w:val="1"/>
      <w:tblStyleColBandSize w:val="1"/>
      <w:tblBorders>
        <w:top w:val="single" w:sz="4" w:space="0" w:color="D97828" w:themeColor="accent5"/>
        <w:bottom w:val="single" w:sz="4" w:space="0" w:color="D9782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9782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3F4F99"/>
    <w:pPr>
      <w:spacing w:before="0"/>
    </w:pPr>
    <w:rPr>
      <w:rFonts w:asciiTheme="minorHAnsi" w:eastAsiaTheme="minorEastAsia" w:hAnsiTheme="minorHAnsi" w:cstheme="minorBidi"/>
      <w:color w:val="B68C1F" w:themeColor="accent6" w:themeShade="BF"/>
      <w:sz w:val="21"/>
      <w:szCs w:val="21"/>
    </w:rPr>
    <w:tblPr>
      <w:tblStyleRowBandSize w:val="1"/>
      <w:tblStyleColBandSize w:val="1"/>
      <w:tblBorders>
        <w:top w:val="single" w:sz="4" w:space="0" w:color="DEB340" w:themeColor="accent6"/>
        <w:bottom w:val="single" w:sz="4" w:space="0" w:color="DEB34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34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61721F" w:themeColor="accent1" w:themeShade="BF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992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992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992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992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2D7153" w:themeColor="accent2" w:themeShade="BF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977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977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977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977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335375" w:themeColor="accent3" w:themeShade="BF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09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09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09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09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792C26" w:themeColor="accent4" w:themeShade="BF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23C3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23C3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23C3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23C3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A3591D" w:themeColor="accent5" w:themeShade="BF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9782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9782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9782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9782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3F4F99"/>
    <w:pPr>
      <w:spacing w:before="0"/>
    </w:pPr>
    <w:rPr>
      <w:rFonts w:asciiTheme="minorHAnsi" w:eastAsiaTheme="minorEastAsia" w:hAnsiTheme="minorHAnsi" w:cstheme="minorBidi"/>
      <w:color w:val="B68C1F" w:themeColor="accent6" w:themeShade="BF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34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34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34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34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3F4F9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0" w:line="288" w:lineRule="auto"/>
    </w:pPr>
    <w:rPr>
      <w:rFonts w:ascii="Consolas" w:eastAsiaTheme="minorEastAsia" w:hAnsi="Consolas" w:cstheme="minorBidi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3F4F99"/>
    <w:rPr>
      <w:rFonts w:ascii="Consolas" w:eastAsiaTheme="minorEastAsia" w:hAnsi="Consolas" w:cstheme="minorBidi"/>
      <w:sz w:val="20"/>
      <w:szCs w:val="20"/>
    </w:rPr>
  </w:style>
  <w:style w:type="table" w:styleId="MediumGrid1">
    <w:name w:val="Medium Grid 1"/>
    <w:basedOn w:val="TableNormal"/>
    <w:uiPriority w:val="67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  <w:insideV w:val="single" w:sz="8" w:space="0" w:color="B1CC45" w:themeColor="accent1" w:themeTint="BF"/>
      </w:tblBorders>
    </w:tblPr>
    <w:tcPr>
      <w:shd w:val="clear" w:color="auto" w:fill="E5EEC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1CC4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  <w:insideV w:val="single" w:sz="8" w:space="0" w:color="5EBF95" w:themeColor="accent2" w:themeTint="BF"/>
      </w:tblBorders>
    </w:tblPr>
    <w:tcPr>
      <w:shd w:val="clear" w:color="auto" w:fill="CAEAD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EBF9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  <w:insideV w:val="single" w:sz="8" w:space="0" w:color="6993BE" w:themeColor="accent3" w:themeTint="BF"/>
      </w:tblBorders>
    </w:tblPr>
    <w:tcPr>
      <w:shd w:val="clear" w:color="auto" w:fill="CDDB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993B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  <w:insideV w:val="single" w:sz="8" w:space="0" w:color="C95E55" w:themeColor="accent4" w:themeTint="BF"/>
      </w:tblBorders>
    </w:tblPr>
    <w:tcPr>
      <w:shd w:val="clear" w:color="auto" w:fill="EDC9C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95E55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  <w:insideV w:val="single" w:sz="8" w:space="0" w:color="E2995D" w:themeColor="accent5" w:themeTint="BF"/>
      </w:tblBorders>
    </w:tblPr>
    <w:tcPr>
      <w:shd w:val="clear" w:color="auto" w:fill="F5DDC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2995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  <w:insideV w:val="single" w:sz="8" w:space="0" w:color="E6C56F" w:themeColor="accent6" w:themeTint="BF"/>
      </w:tblBorders>
    </w:tblPr>
    <w:tcPr>
      <w:shd w:val="clear" w:color="auto" w:fill="F6ECC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56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cPr>
      <w:shd w:val="clear" w:color="auto" w:fill="E5EEC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8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CD" w:themeFill="accent1" w:themeFillTint="33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tcBorders>
          <w:insideH w:val="single" w:sz="6" w:space="0" w:color="83992A" w:themeColor="accent1"/>
          <w:insideV w:val="single" w:sz="6" w:space="0" w:color="83992A" w:themeColor="accent1"/>
        </w:tcBorders>
        <w:shd w:val="clear" w:color="auto" w:fill="CBDD8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cPr>
      <w:shd w:val="clear" w:color="auto" w:fill="CAEAD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AF6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EE2" w:themeFill="accent2" w:themeFillTint="33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tcBorders>
          <w:insideH w:val="single" w:sz="6" w:space="0" w:color="3C9770" w:themeColor="accent2"/>
          <w:insideV w:val="single" w:sz="6" w:space="0" w:color="3C9770" w:themeColor="accent2"/>
        </w:tcBorders>
        <w:shd w:val="clear" w:color="auto" w:fill="94D4B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cPr>
      <w:shd w:val="clear" w:color="auto" w:fill="CDDB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tcBorders>
          <w:insideH w:val="single" w:sz="6" w:space="0" w:color="44709D" w:themeColor="accent3"/>
          <w:insideV w:val="single" w:sz="6" w:space="0" w:color="44709D" w:themeColor="accent3"/>
        </w:tcBorders>
        <w:shd w:val="clear" w:color="auto" w:fill="9BB7D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cPr>
      <w:shd w:val="clear" w:color="auto" w:fill="EDC9C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9E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D3D1" w:themeFill="accent4" w:themeFillTint="33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tcBorders>
          <w:insideH w:val="single" w:sz="6" w:space="0" w:color="A23C33" w:themeColor="accent4"/>
          <w:insideV w:val="single" w:sz="6" w:space="0" w:color="A23C33" w:themeColor="accent4"/>
        </w:tcBorders>
        <w:shd w:val="clear" w:color="auto" w:fill="DB948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cPr>
      <w:shd w:val="clear" w:color="auto" w:fill="F5DDC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3D3" w:themeFill="accent5" w:themeFillTint="33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tcBorders>
          <w:insideH w:val="single" w:sz="6" w:space="0" w:color="D97828" w:themeColor="accent5"/>
          <w:insideV w:val="single" w:sz="6" w:space="0" w:color="D97828" w:themeColor="accent5"/>
        </w:tcBorders>
        <w:shd w:val="clear" w:color="auto" w:fill="ECBB9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cPr>
      <w:shd w:val="clear" w:color="auto" w:fill="F6ECC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FD8" w:themeFill="accent6" w:themeFillTint="33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tcBorders>
          <w:insideH w:val="single" w:sz="6" w:space="0" w:color="DEB340" w:themeColor="accent6"/>
          <w:insideV w:val="single" w:sz="6" w:space="0" w:color="DEB340" w:themeColor="accent6"/>
        </w:tcBorders>
        <w:shd w:val="clear" w:color="auto" w:fill="EED89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EC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BDD8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BDD8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AD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D4B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D4B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DB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BB7D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BB7D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9C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948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948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DC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CBB9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CBB9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ECC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89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89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992A" w:themeColor="accen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shd w:val="clear" w:color="auto" w:fill="E5EEC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9770" w:themeColor="accent2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shd w:val="clear" w:color="auto" w:fill="CAEADC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09D" w:themeColor="accent3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shd w:val="clear" w:color="auto" w:fill="CDDBE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23C33" w:themeColor="accent4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shd w:val="clear" w:color="auto" w:fill="EDC9C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97828" w:themeColor="accent5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shd w:val="clear" w:color="auto" w:fill="F5DDC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340" w:themeColor="accent6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shd w:val="clear" w:color="auto" w:fill="F6ECC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992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3992A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992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992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EC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C9770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977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977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AD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09D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09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09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DB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23C33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23C3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23C3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9C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97828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9782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9782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DC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3F4F99"/>
    <w:pPr>
      <w:spacing w:before="0"/>
    </w:pPr>
    <w:rPr>
      <w:rFonts w:asciiTheme="majorHAnsi" w:eastAsiaTheme="majorEastAsia" w:hAnsiTheme="majorHAnsi" w:cstheme="majorBidi"/>
      <w:color w:val="000000" w:themeColor="text1"/>
      <w:sz w:val="21"/>
      <w:szCs w:val="21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EB34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34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34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ECC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EC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AD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DB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9C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DC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ECC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3F4F99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3F4F9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3F4F9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Indent">
    <w:name w:val="Normal Indent"/>
    <w:basedOn w:val="Normal"/>
    <w:uiPriority w:val="99"/>
    <w:semiHidden/>
    <w:unhideWhenUsed/>
    <w:rsid w:val="003F4F9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3F4F9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character" w:styleId="PageNumber">
    <w:name w:val="page number"/>
    <w:basedOn w:val="DefaultParagraphFont"/>
    <w:uiPriority w:val="99"/>
    <w:semiHidden/>
    <w:unhideWhenUsed/>
    <w:rsid w:val="003F4F99"/>
  </w:style>
  <w:style w:type="table" w:styleId="PlainTable1">
    <w:name w:val="Plain Table 1"/>
    <w:basedOn w:val="TableNormal"/>
    <w:uiPriority w:val="41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3F4F99"/>
    <w:pPr>
      <w:spacing w:after="0" w:line="240" w:lineRule="auto"/>
    </w:pPr>
    <w:rPr>
      <w:rFonts w:ascii="Consolas" w:hAnsi="Consolas"/>
      <w:sz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F4F99"/>
    <w:rPr>
      <w:rFonts w:ascii="Consolas" w:eastAsiaTheme="minorEastAsia" w:hAnsi="Consolas" w:cstheme="minorBidi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3F4F9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3F4F99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3F4F99"/>
    <w:rPr>
      <w:rFonts w:ascii="Aptos" w:eastAsiaTheme="minorEastAsia" w:hAnsi="Aptos" w:cstheme="minorBidi"/>
      <w:sz w:val="24"/>
      <w:szCs w:val="21"/>
    </w:rPr>
  </w:style>
  <w:style w:type="character" w:styleId="SmartHyperlink">
    <w:name w:val="Smart Hyperlink"/>
    <w:basedOn w:val="DefaultParagraphFont"/>
    <w:uiPriority w:val="99"/>
    <w:semiHidden/>
    <w:unhideWhenUsed/>
    <w:rsid w:val="003F4F99"/>
    <w:rPr>
      <w:u w:val="dotted"/>
    </w:rPr>
  </w:style>
  <w:style w:type="character" w:styleId="SmartLink">
    <w:name w:val="Smart Link"/>
    <w:basedOn w:val="DefaultParagraphFont"/>
    <w:uiPriority w:val="99"/>
    <w:semiHidden/>
    <w:unhideWhenUsed/>
    <w:rsid w:val="003F4F99"/>
    <w:rPr>
      <w:color w:val="0000FF"/>
      <w:u w:val="single"/>
      <w:shd w:val="clear" w:color="auto" w:fill="F3F2F1"/>
    </w:rPr>
  </w:style>
  <w:style w:type="table" w:styleId="Table3Deffects1">
    <w:name w:val="Table 3D effects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color w:val="000080"/>
      <w:sz w:val="21"/>
      <w:szCs w:val="21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color w:val="FFFFFF"/>
      <w:sz w:val="21"/>
      <w:szCs w:val="21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b/>
      <w:bCs/>
      <w:sz w:val="21"/>
      <w:szCs w:val="21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b/>
      <w:bCs/>
      <w:sz w:val="21"/>
      <w:szCs w:val="21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b/>
      <w:bCs/>
      <w:sz w:val="21"/>
      <w:szCs w:val="21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b/>
      <w:bCs/>
      <w:sz w:val="21"/>
      <w:szCs w:val="21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3F4F99"/>
    <w:pPr>
      <w:spacing w:before="0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3F4F99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3F4F99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3F4F99"/>
    <w:pPr>
      <w:spacing w:before="0" w:after="200" w:line="288" w:lineRule="auto"/>
    </w:pPr>
    <w:rPr>
      <w:rFonts w:asciiTheme="minorHAnsi" w:eastAsiaTheme="minorEastAsia" w:hAnsiTheme="minorHAnsi" w:cstheme="minorBidi"/>
      <w:sz w:val="21"/>
      <w:szCs w:val="21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3F4F99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3F4F99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3F4F99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3F4F99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3F4F99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3F4F99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3F4F99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3F4F99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3F4F99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3F4F99"/>
    <w:pPr>
      <w:spacing w:after="100"/>
      <w:ind w:left="1920"/>
    </w:p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3F4F99"/>
    <w:rPr>
      <w:rFonts w:ascii="Aptos" w:eastAsiaTheme="minorEastAsia" w:hAnsi="Aptos" w:cs="Aptos"/>
      <w:sz w:val="24"/>
      <w:szCs w:val="21"/>
    </w:rPr>
  </w:style>
  <w:style w:type="character" w:customStyle="1" w:styleId="MeadowsBold">
    <w:name w:val="Meadows Bold"/>
    <w:uiPriority w:val="1"/>
    <w:locked/>
    <w:rsid w:val="003F4F99"/>
  </w:style>
  <w:style w:type="character" w:customStyle="1" w:styleId="MeadowsItalic">
    <w:name w:val="Meadows Italic"/>
    <w:basedOn w:val="SubtleEmphasis"/>
    <w:uiPriority w:val="1"/>
    <w:locked/>
    <w:rsid w:val="003F4F99"/>
    <w:rPr>
      <w:i/>
      <w:iCs/>
    </w:rPr>
  </w:style>
  <w:style w:type="paragraph" w:customStyle="1" w:styleId="NormalMeadows">
    <w:name w:val="Normal Meadows"/>
    <w:basedOn w:val="Normal"/>
    <w:link w:val="NormalMeadowsChar"/>
    <w:qFormat/>
    <w:rsid w:val="003F4F99"/>
  </w:style>
  <w:style w:type="character" w:customStyle="1" w:styleId="NormalMeadowsChar">
    <w:name w:val="Normal Meadows Char"/>
    <w:basedOn w:val="DefaultParagraphFont"/>
    <w:link w:val="NormalMeadows"/>
    <w:rsid w:val="003F4F99"/>
    <w:rPr>
      <w:rFonts w:ascii="Aptos" w:eastAsiaTheme="minorEastAsia" w:hAnsi="Aptos" w:cstheme="minorBidi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F39FBE158424BC98D239247DCF9E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481BBF-01CC-4AB7-AA4A-6A79DCEB6A56}"/>
      </w:docPartPr>
      <w:docPartBody>
        <w:p w:rsidR="004954EA" w:rsidRDefault="004954EA" w:rsidP="004954EA">
          <w:pPr>
            <w:pStyle w:val="0F39FBE158424BC98D239247DCF9E8E3"/>
          </w:pPr>
          <w:r>
            <w:t>Monthly</w:t>
          </w:r>
        </w:p>
      </w:docPartBody>
    </w:docPart>
    <w:docPart>
      <w:docPartPr>
        <w:name w:val="2083556B3FE24CBE9F45CDED985371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BFAECE-AC97-4836-B2A1-AEE8F7BB88CC}"/>
      </w:docPartPr>
      <w:docPartBody>
        <w:p w:rsidR="004954EA" w:rsidRDefault="004954EA" w:rsidP="004954EA">
          <w:pPr>
            <w:pStyle w:val="2083556B3FE24CBE9F45CDED9853718C2"/>
          </w:pPr>
          <w:r w:rsidRPr="00797103">
            <w:rPr>
              <w:rStyle w:val="PlaceholderText"/>
            </w:rPr>
            <w:t xml:space="preserve"> </w:t>
          </w:r>
        </w:p>
      </w:docPartBody>
    </w:docPart>
    <w:docPart>
      <w:docPartPr>
        <w:name w:val="3552A4AB97FB4CA38FAA5004245B55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402DBC-4FF4-4A23-A7C4-0C7C86DE3682}"/>
      </w:docPartPr>
      <w:docPartBody>
        <w:p w:rsidR="004954EA" w:rsidRDefault="004954EA" w:rsidP="004954EA">
          <w:pPr>
            <w:pStyle w:val="3552A4AB97FB4CA38FAA5004245B55A3"/>
          </w:pPr>
          <w:r w:rsidRPr="00797103">
            <w:rPr>
              <w:rStyle w:val="PlaceholderText"/>
            </w:rPr>
            <w:t xml:space="preserve"> </w:t>
          </w:r>
        </w:p>
      </w:docPartBody>
    </w:docPart>
    <w:docPart>
      <w:docPartPr>
        <w:name w:val="658C495C848D46E49753A89A4C43B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B94E2-84F1-4630-8204-EDFB67301014}"/>
      </w:docPartPr>
      <w:docPartBody>
        <w:p w:rsidR="00CE2AB3" w:rsidRDefault="00CE2AB3" w:rsidP="00CE2AB3">
          <w:pPr>
            <w:pStyle w:val="658C495C848D46E49753A89A4C43BAC6"/>
          </w:pPr>
          <w:r w:rsidRPr="00A21F1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F79BD-7E9A-4F5A-98BD-730BE528E493}"/>
      </w:docPartPr>
      <w:docPartBody>
        <w:p w:rsidR="001873EF" w:rsidRDefault="001873EF">
          <w:r w:rsidRPr="009213F0">
            <w:rPr>
              <w:rStyle w:val="PlaceholderText"/>
            </w:rPr>
            <w:t>Click or tap to enter a date.</w:t>
          </w:r>
        </w:p>
      </w:docPartBody>
    </w:docPart>
    <w:docPart>
      <w:docPartPr>
        <w:name w:val="095CF7A8F4ED49F4831F12A0ABE40A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2E52A1-7A1F-448A-A2C7-8BC922C01D90}"/>
      </w:docPartPr>
      <w:docPartBody>
        <w:p w:rsidR="00561BAB" w:rsidRDefault="004200C2" w:rsidP="004200C2">
          <w:pPr>
            <w:pStyle w:val="095CF7A8F4ED49F4831F12A0ABE40A93"/>
          </w:pPr>
          <w:r w:rsidRPr="00455770">
            <w:rPr>
              <w:rStyle w:val="PlaceholderText"/>
            </w:rPr>
            <w:t xml:space="preserve"> 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033D8-2222-426D-9E31-5813D51F9C9C}"/>
      </w:docPartPr>
      <w:docPartBody>
        <w:p w:rsidR="00FE72EC" w:rsidRDefault="00FE72EC">
          <w:r w:rsidRPr="007352D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0209F36BDA44EC5B4226015057DA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024D2-96D6-42A8-A495-C7CB5397BDF5}"/>
      </w:docPartPr>
      <w:docPartBody>
        <w:p w:rsidR="00FE72EC" w:rsidRDefault="00FE72EC" w:rsidP="00FE72EC">
          <w:pPr>
            <w:pStyle w:val="50209F36BDA44EC5B4226015057DA7A1"/>
          </w:pPr>
          <w:r w:rsidRPr="007352D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4EA"/>
    <w:rsid w:val="00130C0F"/>
    <w:rsid w:val="00177190"/>
    <w:rsid w:val="001873EF"/>
    <w:rsid w:val="00190731"/>
    <w:rsid w:val="001B44D2"/>
    <w:rsid w:val="001C43D4"/>
    <w:rsid w:val="002B6498"/>
    <w:rsid w:val="004200C2"/>
    <w:rsid w:val="004954EA"/>
    <w:rsid w:val="004F2834"/>
    <w:rsid w:val="00561BAB"/>
    <w:rsid w:val="00575387"/>
    <w:rsid w:val="005A3469"/>
    <w:rsid w:val="0061089E"/>
    <w:rsid w:val="00677A90"/>
    <w:rsid w:val="006F2468"/>
    <w:rsid w:val="00781F93"/>
    <w:rsid w:val="00990B74"/>
    <w:rsid w:val="009A43F2"/>
    <w:rsid w:val="009C2E0C"/>
    <w:rsid w:val="00A6422E"/>
    <w:rsid w:val="00AA14A5"/>
    <w:rsid w:val="00AB1A37"/>
    <w:rsid w:val="00AB6122"/>
    <w:rsid w:val="00B40DB7"/>
    <w:rsid w:val="00B8006F"/>
    <w:rsid w:val="00B9773E"/>
    <w:rsid w:val="00BC43BB"/>
    <w:rsid w:val="00C651E4"/>
    <w:rsid w:val="00CC4633"/>
    <w:rsid w:val="00CD3C2C"/>
    <w:rsid w:val="00CE2AB3"/>
    <w:rsid w:val="00DB34D0"/>
    <w:rsid w:val="00DF14C7"/>
    <w:rsid w:val="00DF49E1"/>
    <w:rsid w:val="00F80642"/>
    <w:rsid w:val="00FE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54EA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F39FBE158424BC98D239247DCF9E8E3">
    <w:name w:val="0F39FBE158424BC98D239247DCF9E8E3"/>
    <w:rsid w:val="004954EA"/>
  </w:style>
  <w:style w:type="character" w:styleId="PlaceholderText">
    <w:name w:val="Placeholder Text"/>
    <w:basedOn w:val="DefaultParagraphFont"/>
    <w:uiPriority w:val="99"/>
    <w:rsid w:val="004200C2"/>
    <w:rPr>
      <w:color w:val="auto"/>
      <w:lang w:val="en-US"/>
    </w:rPr>
  </w:style>
  <w:style w:type="paragraph" w:customStyle="1" w:styleId="3552A4AB97FB4CA38FAA5004245B55A3">
    <w:name w:val="3552A4AB97FB4CA38FAA5004245B55A3"/>
    <w:rsid w:val="004954EA"/>
  </w:style>
  <w:style w:type="paragraph" w:customStyle="1" w:styleId="2083556B3FE24CBE9F45CDED9853718C2">
    <w:name w:val="2083556B3FE24CBE9F45CDED9853718C2"/>
    <w:rsid w:val="004954EA"/>
    <w:pPr>
      <w:keepNext/>
      <w:keepLines/>
      <w:spacing w:before="80" w:after="0" w:line="240" w:lineRule="auto"/>
      <w:jc w:val="center"/>
      <w:outlineLvl w:val="1"/>
    </w:pPr>
    <w:rPr>
      <w:rFonts w:asciiTheme="majorHAnsi" w:eastAsiaTheme="majorEastAsia" w:hAnsiTheme="majorHAnsi" w:cstheme="majorBidi"/>
      <w:color w:val="3A7C22" w:themeColor="accent6" w:themeShade="BF"/>
      <w:kern w:val="0"/>
      <w:sz w:val="28"/>
      <w:szCs w:val="28"/>
      <w14:ligatures w14:val="none"/>
    </w:rPr>
  </w:style>
  <w:style w:type="paragraph" w:customStyle="1" w:styleId="658C495C848D46E49753A89A4C43BAC6">
    <w:name w:val="658C495C848D46E49753A89A4C43BAC6"/>
    <w:rsid w:val="00CE2AB3"/>
  </w:style>
  <w:style w:type="paragraph" w:customStyle="1" w:styleId="50209F36BDA44EC5B4226015057DA7A1">
    <w:name w:val="50209F36BDA44EC5B4226015057DA7A1"/>
    <w:rsid w:val="00FE72EC"/>
  </w:style>
  <w:style w:type="paragraph" w:customStyle="1" w:styleId="095CF7A8F4ED49F4831F12A0ABE40A93">
    <w:name w:val="095CF7A8F4ED49F4831F12A0ABE40A93"/>
    <w:rsid w:val="004200C2"/>
    <w:pPr>
      <w:spacing w:after="200" w:line="288" w:lineRule="auto"/>
      <w:ind w:left="720"/>
      <w:contextualSpacing/>
    </w:pPr>
    <w:rPr>
      <w:rFonts w:ascii="Aptos" w:hAnsi="Aptos"/>
      <w:kern w:val="0"/>
      <w:szCs w:val="21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Meadows Theme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DocentIMS>
  <MeetingMonth>Monthly</MeetingMonth>
  <PlannedTim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wp14"&gt;&lt;w:body&gt;&lt;w:p w14:paraId="6473EDA0" w14:textId="743D084A" w:rsidR="00670451" w:rsidRDefault="00670451"&gt;&lt;w:r&gt;&lt;w:t xml:space="preserve"&gt; &lt;/w:t&gt;&lt;/w:r&gt;&lt;/w:p&gt;&lt;w:sectPr w:rsidR="00103C70"&gt;&lt;w:pgSz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w16du"&gt;&lt;w:docDefaults&gt;&lt;w:rPrDefault&gt;&lt;w:rPr&gt;&lt;w:rFonts w:ascii="Calibri Light" w:eastAsiaTheme="minorHAnsi" w:hAnsi="Calibri Light" w:cs="Verdana"/&gt;&lt;w:sz w:val="22"/&gt;&lt;w:szCs w:val="22"/&gt;&lt;w:lang w:val="en-US" w:eastAsia="en-US" w:bidi="ar-SA"/&gt;&lt;/w:rPr&gt;&lt;/w:rPrDefault&gt;&lt;w:pPrDefault&gt;&lt;w:pPr&gt;&lt;w:spacing w:before="240"/&gt;&lt;/w:pPr&gt;&lt;/w:pPrDefault&gt;&lt;/w:docDefaults&gt;&lt;w:style w:type="paragraph" w:default="1" w:styleId="Normal"&gt;&lt;w:name w:val="Normal"/&gt;&lt;w:aliases w:val="Meadows - Normal"/&gt;&lt;w:pPr&gt;&lt;w:spacing w:before="0" w:after="200" w:line="288" w:lineRule="auto"/&gt;&lt;/w:pPr&gt;&lt;w:rPr&gt;&lt;w:rFonts w:ascii="Aptos" w:eastAsiaTheme="minorEastAsia" w:hAnsi="Aptos" w:cstheme="minorBidi"/&gt;&lt;w:sz w:val="24"/&gt;&lt;w:szCs w:val="21"/&gt;&lt;/w:rPr&gt;&lt;/w:style&gt;&lt;w:style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PlannedTime>
  <PlannedDate> </PlannedDate>
  <DocDat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wp14"&gt;&lt;w:body&gt;&lt;w:p w14:paraId="6D3FB44A" w14:textId="6F293115" w:rsidR="000F206F" w:rsidRDefault="000F206F"&gt;&lt;w:pPr&gt;&lt;w:tabs&gt;&lt;w:tab w:val="left" w:pos="720"/&gt;&lt;w:tab w:val="right" w:pos="9360"/&gt;&lt;/w:tabs&gt;&lt;w:spacing w:after="0"/&gt;&lt;w:jc w:val="both"/&gt;&lt;/w:pPr&gt;&lt;w:r&gt;&lt;w:t&gt;2/26/2025&lt;/w:t&gt;&lt;/w:r&gt;&lt;/w:p&gt;&lt;w:sectPr w:rsidR="00A332E9"&gt;&lt;w:pgSz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w16du"&gt;&lt;w:docDefaults&gt;&lt;w:rPrDefault&gt;&lt;w:rPr&gt;&lt;w:rFonts w:ascii="Calibri Light" w:eastAsiaTheme="minorHAnsi" w:hAnsi="Calibri Light" w:cs="Verdana"/&gt;&lt;w:sz w:val="22"/&gt;&lt;w:szCs w:val="22"/&gt;&lt;w:lang w:val="en-US" w:eastAsia="en-US" w:bidi="ar-SA"/&gt;&lt;/w:rPr&gt;&lt;/w:rPrDefault&gt;&lt;w:pPrDefault&gt;&lt;w:pPr&gt;&lt;w:spacing w:before="240"/&gt;&lt;/w:pPr&gt;&lt;/w:pPrDefault&gt;&lt;/w:docDefaults&gt;&lt;w:style w:type="paragraph" w:default="1" w:styleId="Normal"&gt;&lt;w:name w:val="Normal"/&gt;&lt;w:aliases w:val="Meadows - Normal"/&gt;&lt;w:pPr&gt;&lt;w:spacing w:before="0" w:after="200" w:line="288" w:lineRule="auto"/&gt;&lt;/w:pPr&gt;&lt;w:rPr&gt;&lt;w:rFonts w:ascii="Aptos" w:eastAsiaTheme="minorEastAsia" w:hAnsi="Aptos" w:cstheme="minorBidi"/&gt;&lt;w:sz w:val="24"/&gt;&lt;w:szCs w:val="21"/&gt;&lt;/w:rPr&gt;&lt;/w:style&gt;&lt;w:style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DocDate>
  <VersionnDat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wp14"&gt;&lt;w:body&gt;&lt;w:p w14:paraId="335D34DF" w14:textId="2733E81D" w:rsidR="00B87DE1" w:rsidRDefault="00B87DE1"&gt;&lt;w:r&gt;&lt;w:rPr&gt;&lt;w:shd w:val="clear" w:color="auto" w:fill="F8EFD8" w:themeFill="accent6" w:themeFillTint="33"/&gt;&lt;/w:rPr&gt;&lt;w:t&gt;Template Version: 1 (12/4/2024 - 8:02 AM)&lt;/w:t&gt;&lt;/w:r&gt;&lt;/w:p&gt;&lt;w:sectPr w:rsidR="00431B0F"&gt;&lt;w:pgSz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w16du"&gt;&lt;w:docDefaults&gt;&lt;w:rPrDefault&gt;&lt;w:rPr&gt;&lt;w:rFonts w:ascii="Calibri Light" w:eastAsiaTheme="minorHAnsi" w:hAnsi="Calibri Light" w:cs="Verdana"/&gt;&lt;w:sz w:val="22"/&gt;&lt;w:szCs w:val="22"/&gt;&lt;w:lang w:val="en-US" w:eastAsia="en-US" w:bidi="ar-SA"/&gt;&lt;/w:rPr&gt;&lt;/w:rPrDefault&gt;&lt;w:pPrDefault&gt;&lt;w:pPr&gt;&lt;w:spacing w:before="240"/&gt;&lt;/w:pPr&gt;&lt;/w:pPrDefault&gt;&lt;/w:docDefaults&gt;&lt;w:style w:type="paragraph" w:default="1" w:styleId="Normal"&gt;&lt;w:name w:val="Normal"/&gt;&lt;w:aliases w:val="Meadows - Normal"/&gt;&lt;w:qFormat/&gt;&lt;w:pPr&gt;&lt;w:spacing w:before="0" w:after="200" w:line="288" w:lineRule="auto"/&gt;&lt;/w:pPr&gt;&lt;w:rPr&gt;&lt;w:rFonts w:ascii="Aptos" w:eastAsiaTheme="minorEastAsia" w:hAnsi="Aptos" w:cstheme="minorBidi"/&gt;&lt;w:sz w:val="24"/&gt;&lt;w:szCs w:val="21"/&gt;&lt;/w:rPr&gt;&lt;/w:style&gt;&lt;w:style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VersionnDate>
  <ActualDate> </ActualDate>
  <ActualTime/>
</DocentIMS>
</file>

<file path=customXml/item2.xml><?xml version="1.0" encoding="utf-8"?>
<DocentMap>
  <ActualEndTime> </ActualEndTime>
  <ActualLocation> </ActualLocation>
  <MeetingEnder> </MeetingEnder>
  <MeetingEnder2> </MeetingEnder2>
  <PlannedLocation> </PlannedLocation>
</DocentMap>
</file>

<file path=customXml/itemProps1.xml><?xml version="1.0" encoding="utf-8"?>
<ds:datastoreItem xmlns:ds="http://schemas.openxmlformats.org/officeDocument/2006/customXml" ds:itemID="{C41FCF20-C57F-436C-84E2-5AD4F4F20C2E}">
  <ds:schemaRefs/>
</ds:datastoreItem>
</file>

<file path=customXml/itemProps2.xml><?xml version="1.0" encoding="utf-8"?>
<ds:datastoreItem xmlns:ds="http://schemas.openxmlformats.org/officeDocument/2006/customXml" ds:itemID="{10F1579F-1128-4F64-8134-119ECCCB97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Meeting Minutes.dotx</Template>
  <TotalTime>0</TotalTime>
  <Pages>5</Pages>
  <Words>114</Words>
  <Characters>648</Characters>
  <Application>Microsoft Office Word</Application>
  <DocSecurity>8</DocSecurity>
  <Lines>82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Abdallah Ali</dc:creator>
  <cp:keywords/>
  <dc:description/>
  <cp:lastModifiedBy>Abdallah Ali</cp:lastModifiedBy>
  <cp:revision>2</cp:revision>
  <dcterms:created xsi:type="dcterms:W3CDTF">2025-02-27T00:26:00Z</dcterms:created>
  <dcterms:modified xsi:type="dcterms:W3CDTF">2025-02-27T00:26:00Z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DocentTemplate">
    <vt:bool>true</vt:bool>
  </property>
  <property fmtid="{D5CDD505-2E9C-101B-9397-08002B2CF9AE}" pid="3" name="docentDocURL">
    <vt:lpwstr>http://mymeadows.org:8080/Plone/templates/meeting-doc-templates/meeting-minutes.dotx</vt:lpwstr>
  </property>
  <property fmtid="{D5CDD505-2E9C-101B-9397-08002B2CF9AE}" pid="4" name="docentDocState">
    <vt:lpwstr>Private</vt:lpwstr>
  </property>
  <property fmtid="{D5CDD505-2E9C-101B-9397-08002B2CF9AE}" pid="5" name="isDocentDocument">
    <vt:bool>true</vt:bool>
  </property>
  <property fmtid="{D5CDD505-2E9C-101B-9397-08002B2CF9AE}" pid="6" name="docentDocType">
    <vt:lpwstr>Meeting Minutes</vt:lpwstr>
  </property>
  <property fmtid="{D5CDD505-2E9C-101B-9397-08002B2CF9AE}" pid="7" name="docentProject">
    <vt:lpwstr>Meadows Board</vt:lpwstr>
  </property>
  <property fmtid="{D5CDD505-2E9C-101B-9397-08002B2CF9AE}" pid="8" name="docentContractNo">
    <vt:lpwstr>123-08</vt:lpwstr>
  </property>
  <property fmtid="{D5CDD505-2E9C-101B-9397-08002B2CF9AE}" pid="9" name="docentCreationDate">
    <vt:lpwstr>2/26/2025</vt:lpwstr>
  </property>
  <property fmtid="{D5CDD505-2E9C-101B-9397-08002B2CF9AE}" pid="10" name="docentPublishingDate">
    <vt:lpwstr/>
  </property>
  <property fmtid="{D5CDD505-2E9C-101B-9397-08002B2CF9AE}" pid="11" name="docentMeetingType">
    <vt:lpwstr/>
  </property>
  <property fmtid="{D5CDD505-2E9C-101B-9397-08002B2CF9AE}" pid="12" name="docentVersion">
    <vt:i4>2</vt:i4>
  </property>
  <property fmtid="{D5CDD505-2E9C-101B-9397-08002B2CF9AE}" pid="13" name="docentTemplateDate">
    <vt:lpwstr>2/27/2025 2:26:11 AM</vt:lpwstr>
  </property>
  <property fmtid="{D5CDD505-2E9C-101B-9397-08002B2CF9AE}" pid="14" name="docentTemplateVersion">
    <vt:i4>46</vt:i4>
  </property>
</Properties>
</file>