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5E9BA" w14:textId="4402DC0F" w:rsidR="00563ECC" w:rsidRPr="00050F9A" w:rsidRDefault="00563ECC" w:rsidP="00ED25A7">
      <w:pPr>
        <w:pStyle w:val="Heading2"/>
        <w:rPr>
          <w:b/>
          <w:bCs/>
        </w:rPr>
      </w:pPr>
      <w:r w:rsidRPr="00050F9A">
        <w:t xml:space="preserve">The Meadows </w:t>
      </w:r>
      <w:sdt>
        <w:sdtPr>
          <w:alias w:val="MeetingMonth"/>
          <w:tag w:val="MeetingMonth"/>
          <w:id w:val="-1888173556"/>
          <w:placeholder>
            <w:docPart w:val="306CFE04A0F2490D95132D8485C9BCAE"/>
          </w:placeholder>
          <w:dataBinding w:xpath="/DocentIMS/MeetingMonth[1]" w:storeItemID="{4B19FB23-61B7-41EB-8569-2F10084D68B6}"/>
          <w15:appearance w15:val="hidden"/>
          <w:text/>
        </w:sdtPr>
        <w:sdtEndPr/>
        <w:sdtContent>
          <w:r>
            <w:t>Monthly</w:t>
          </w:r>
        </w:sdtContent>
      </w:sdt>
      <w:r w:rsidRPr="00050F9A">
        <w:t xml:space="preserve"> Board Meeting</w:t>
      </w:r>
    </w:p>
    <w:p w14:paraId="2274630F" w14:textId="05FA3C46" w:rsidR="00563ECC" w:rsidRPr="00050F9A" w:rsidRDefault="00563ECC" w:rsidP="00ED25A7">
      <w:pPr>
        <w:pStyle w:val="Heading2"/>
        <w:rPr>
          <w:b/>
          <w:bCs/>
        </w:rPr>
      </w:pPr>
      <w:r w:rsidRPr="00050F9A">
        <w:t xml:space="preserve">Meeting </w:t>
      </w:r>
      <w:r>
        <w:t>Notes</w:t>
      </w:r>
    </w:p>
    <w:p w14:paraId="6608EBCC" w14:textId="30CCF0C9" w:rsidR="00563ECC" w:rsidRPr="00D07AB6" w:rsidRDefault="0016127A" w:rsidP="00ED25A7">
      <w:pPr>
        <w:pStyle w:val="Heading2"/>
      </w:pPr>
      <w:sdt>
        <w:sdtPr>
          <w:alias w:val="PlannedDate"/>
          <w:tag w:val="PlannedDate"/>
          <w:id w:val="-1655361366"/>
          <w:placeholder>
            <w:docPart w:val="E9F423E131B64B69B79BF34E30F551D7"/>
          </w:placeholder>
          <w:dataBinding w:xpath="/DocentIMS/PlannedDate[1]" w:storeItemID="{4B19FB23-61B7-41EB-8569-2F10084D68B6}"/>
          <w:date>
            <w:dateFormat w:val="MMM d, yyyy"/>
            <w:lid w:val="en-US"/>
            <w:storeMappedDataAs w:val="dateTime"/>
            <w:calendar w:val="gregorian"/>
          </w:date>
        </w:sdtPr>
        <w:sdtEndPr/>
        <w:sdtContent>
          <w:r w:rsidR="00563ECC">
            <w:t xml:space="preserve"> </w:t>
          </w:r>
        </w:sdtContent>
      </w:sdt>
      <w:r w:rsidR="00563ECC">
        <w:t xml:space="preserve">    </w:t>
      </w:r>
      <w:r w:rsidR="00563ECC" w:rsidRPr="00797103">
        <w:t xml:space="preserve"> </w:t>
      </w:r>
      <w:sdt>
        <w:sdtPr>
          <w:alias w:val="PlannedTime"/>
          <w:id w:val="-1063407998"/>
          <w:placeholder>
            <w:docPart w:val="BB371AC16EF442CC8AB7F8FFDC7E1FA8"/>
          </w:placeholder>
          <w:showingPlcHdr/>
          <w15:dataBinding w:xpath="/DocentIMS/PlannedTime[1]" w:storeItemID="{4B19FB23-61B7-41EB-8569-2F10084D68B6}"/>
          <w15:appearance w15:val="hidden"/>
        </w:sdtPr>
        <w:sdtEndPr/>
        <w:sdtContent>
          <w:r w:rsidRPr="0016127A">
            <w:rPr>
              <w:rStyle w:val="PlaceholderText"/>
            </w:rPr>
            <w:t xml:space="preserve"> </w:t>
          </w:r>
        </w:sdtContent>
      </w:sdt>
    </w:p>
    <w:p w14:paraId="7EB07439" w14:textId="5AFB8B0B" w:rsidR="003179F1" w:rsidRPr="00750839" w:rsidRDefault="003179F1" w:rsidP="00750839">
      <w:pPr>
        <w:keepNext/>
        <w:keepLines/>
        <w:spacing w:after="0"/>
        <w:jc w:val="center"/>
        <w:outlineLvl w:val="1"/>
        <w:rPr>
          <w:rFonts w:eastAsiaTheme="minorHAnsi"/>
          <w:kern w:val="2"/>
          <w:szCs w:val="24"/>
          <w14:ligatures w14:val="standardContextual"/>
        </w:rPr>
      </w:pPr>
      <w:hyperlink r:id="rId11" w:history="1"/>
      <w:bookmarkStart w:id="0" w:name="_Hlk183579993"/>
      <w:r w:rsidRPr="003179F1">
        <w:rPr>
          <w:noProof/>
        </w:rPr>
        <mc:AlternateContent>
          <mc:Choice Requires="wps">
            <w:drawing>
              <wp:inline distT="0" distB="0" distL="0" distR="0" wp14:anchorId="568D185C" wp14:editId="7DEC60CD">
                <wp:extent cx="6226810" cy="0"/>
                <wp:effectExtent l="0" t="0" r="0" b="0"/>
                <wp:docPr id="135401890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2681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accent6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D321D33" id="Straight Connector 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90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" strokecolor="#deb340 [3209]">
                <w10:anchorlock/>
              </v:line>
            </w:pict>
          </mc:Fallback>
        </mc:AlternateContent>
      </w:r>
      <w:bookmarkEnd w:id="0"/>
    </w:p>
    <w:p w14:paraId="4E3A84AB" w14:textId="5082EFC3" w:rsidR="00CB2E55" w:rsidRPr="00563ECC" w:rsidRDefault="00CB2E55" w:rsidP="003F471B">
      <w:pPr>
        <w:pStyle w:val="Meadows-Normal"/>
        <w:rPr>
          <w:vanish/>
        </w:rPr>
      </w:pPr>
    </w:p>
    <w:p w14:paraId="74CC3791" w14:textId="597C9F53" w:rsidR="00880BB8" w:rsidRPr="00880BB8" w:rsidRDefault="00DD3B02" w:rsidP="00ED25A7">
      <w:pPr>
        <w:pStyle w:val="Heading2"/>
      </w:pPr>
      <w:r w:rsidRPr="00187D4B">
        <w:t>Meeting Details</w:t>
      </w:r>
    </w:p>
    <w:tbl>
      <w:tblPr>
        <w:tblStyle w:val="TableGrid"/>
        <w:tblW w:w="9493" w:type="dxa"/>
        <w:tblLook w:val="04A0" w:firstRow="1" w:lastRow="0" w:firstColumn="1" w:lastColumn="0" w:noHBand="0" w:noVBand="1"/>
        <w:tblCaption w:val="Meeting Details"/>
      </w:tblPr>
      <w:tblGrid>
        <w:gridCol w:w="2446"/>
        <w:gridCol w:w="3355"/>
        <w:gridCol w:w="2869"/>
        <w:gridCol w:w="823"/>
      </w:tblGrid>
      <w:tr w:rsidR="00005B76" w:rsidRPr="00187D4B" w14:paraId="6AD3413C" w14:textId="3A06D446" w:rsidTr="00AC7806">
        <w:trPr>
          <w:trHeight w:val="578"/>
        </w:trPr>
        <w:tc>
          <w:tcPr>
            <w:tcW w:w="2446" w:type="dxa"/>
            <w:shd w:val="clear" w:color="auto" w:fill="E3BB57"/>
            <w:vAlign w:val="center"/>
          </w:tcPr>
          <w:p w14:paraId="5C6B18F5" w14:textId="5D74A42D" w:rsidR="00005B76" w:rsidRPr="00671D02" w:rsidRDefault="00005B76" w:rsidP="00C816BD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3355" w:type="dxa"/>
            <w:shd w:val="clear" w:color="auto" w:fill="E3BB57"/>
            <w:vAlign w:val="center"/>
          </w:tcPr>
          <w:p w14:paraId="13A95ADE" w14:textId="3D1C2DD5" w:rsidR="00005B76" w:rsidRPr="00671D02" w:rsidRDefault="00005B76" w:rsidP="00C816BD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671D02">
              <w:rPr>
                <w:b/>
                <w:bCs/>
                <w:sz w:val="24"/>
                <w:szCs w:val="24"/>
              </w:rPr>
              <w:t>Scheduled</w:t>
            </w:r>
          </w:p>
        </w:tc>
        <w:tc>
          <w:tcPr>
            <w:tcW w:w="3692" w:type="dxa"/>
            <w:gridSpan w:val="2"/>
            <w:shd w:val="clear" w:color="auto" w:fill="E3BB57"/>
            <w:vAlign w:val="center"/>
          </w:tcPr>
          <w:p w14:paraId="330A4D2F" w14:textId="00416585" w:rsidR="00005B76" w:rsidRPr="00AC7806" w:rsidRDefault="00005B76" w:rsidP="00AC7806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671D02">
              <w:rPr>
                <w:b/>
                <w:bCs/>
                <w:sz w:val="24"/>
                <w:szCs w:val="24"/>
              </w:rPr>
              <w:t>Actual</w:t>
            </w:r>
          </w:p>
        </w:tc>
      </w:tr>
      <w:tr w:rsidR="003D5C44" w:rsidRPr="00187D4B" w14:paraId="5C314AF1" w14:textId="77777777" w:rsidTr="005F37F4">
        <w:trPr>
          <w:trHeight w:val="576"/>
        </w:trPr>
        <w:tc>
          <w:tcPr>
            <w:tcW w:w="2446" w:type="dxa"/>
            <w:vAlign w:val="center"/>
          </w:tcPr>
          <w:p w14:paraId="0FFF917E" w14:textId="6233B3EF" w:rsidR="003D5C44" w:rsidRPr="00671D02" w:rsidRDefault="003D5C44" w:rsidP="003D5C44">
            <w:pPr>
              <w:spacing w:after="0"/>
              <w:rPr>
                <w:szCs w:val="24"/>
              </w:rPr>
            </w:pPr>
            <w:permStart w:id="1637816460" w:edGrp="everyone" w:colFirst="2" w:colLast="2"/>
            <w:r w:rsidRPr="00671D02">
              <w:rPr>
                <w:sz w:val="24"/>
                <w:szCs w:val="24"/>
              </w:rPr>
              <w:t>Meeting Location</w:t>
            </w:r>
          </w:p>
        </w:tc>
        <w:sdt>
          <w:sdtPr>
            <w:rPr>
              <w:szCs w:val="24"/>
            </w:rPr>
            <w:alias w:val="PlannedLocation"/>
            <w:tag w:val="PlannedLocation"/>
            <w:id w:val="-1454550077"/>
            <w:placeholder>
              <w:docPart w:val="789ECC9A242441FE9D4993848D498939"/>
            </w:placeholder>
            <w:showingPlcHdr/>
            <w15:dataBinding w:xpath="/DocentIMS/PlannedLocation[1]" w:storeItemID="{4B19FB23-61B7-41EB-8569-2F10084D68B6}"/>
            <w15:appearance w15:val="hidden"/>
          </w:sdtPr>
          <w:sdtEndPr/>
          <w:sdtContent>
            <w:tc>
              <w:tcPr>
                <w:tcW w:w="3355" w:type="dxa"/>
                <w:vAlign w:val="center"/>
              </w:tcPr>
              <w:p w14:paraId="5A7D4F96" w14:textId="0AC02355" w:rsidR="003D5C44" w:rsidRDefault="0016127A" w:rsidP="003D5C44">
                <w:pPr>
                  <w:spacing w:after="0"/>
                  <w:rPr>
                    <w:szCs w:val="24"/>
                  </w:rPr>
                </w:pPr>
                <w:r w:rsidRPr="0016127A"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sdt>
          <w:sdtPr>
            <w:rPr>
              <w:szCs w:val="24"/>
            </w:rPr>
            <w:tag w:val="ActualLocation"/>
            <w:id w:val="471101571"/>
            <w:placeholder>
              <w:docPart w:val="2020AA0A428F417282844829AA8AA767"/>
            </w:placeholder>
            <w:showingPlcHdr/>
            <w:dataBinding w:xpath="/DocentIMS/ActualLocation[1]" w:storeItemID="{4B19FB23-61B7-41EB-8569-2F10084D68B6}"/>
            <w:dropDownList w:lastValue=""/>
          </w:sdtPr>
          <w:sdtEndPr/>
          <w:sdtContent>
            <w:permStart w:id="1828196989" w:edGrp="everyone" w:displacedByCustomXml="prev"/>
            <w:tc>
              <w:tcPr>
                <w:tcW w:w="2869" w:type="dxa"/>
                <w:tcBorders>
                  <w:right w:val="nil"/>
                </w:tcBorders>
                <w:vAlign w:val="center"/>
              </w:tcPr>
              <w:p w14:paraId="14630BE8" w14:textId="36D4531C" w:rsidR="003D5C44" w:rsidRDefault="003D5C44" w:rsidP="003D5C44">
                <w:pPr>
                  <w:spacing w:after="0"/>
                  <w:rPr>
                    <w:szCs w:val="24"/>
                  </w:rPr>
                </w:pPr>
                <w:r w:rsidRPr="00671D02">
                  <w:rPr>
                    <w:rStyle w:val="PlaceholderText"/>
                    <w:sz w:val="24"/>
                    <w:szCs w:val="24"/>
                  </w:rPr>
                  <w:t xml:space="preserve"> </w:t>
                </w:r>
              </w:p>
            </w:tc>
            <w:permEnd w:id="1828196989" w:displacedByCustomXml="next"/>
          </w:sdtContent>
        </w:sdt>
        <w:tc>
          <w:tcPr>
            <w:tcW w:w="823" w:type="dxa"/>
            <w:tcBorders>
              <w:left w:val="nil"/>
            </w:tcBorders>
            <w:vAlign w:val="center"/>
          </w:tcPr>
          <w:p w14:paraId="36CC71AA" w14:textId="02751073" w:rsidR="003D5C44" w:rsidRDefault="003D5C44" w:rsidP="003D5C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alias w:val="EditPic"/>
                <w:tag w:val="EditPic"/>
                <w:id w:val="-473294305"/>
                <w15:appearance w15:val="hidden"/>
                <w:picture/>
              </w:sdtPr>
              <w:sdtEndPr/>
              <w:sdtContent>
                <w:r>
                  <w:rPr>
                    <w:noProof/>
                    <w:szCs w:val="24"/>
                  </w:rPr>
                  <w:drawing>
                    <wp:inline distT="0" distB="0" distL="0" distR="0" wp14:anchorId="6004AFAB" wp14:editId="2ED40D30">
                      <wp:extent cx="294691" cy="294691"/>
                      <wp:effectExtent l="0" t="0" r="0" b="0"/>
                      <wp:docPr id="602502108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295482" cy="2954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3D5C44" w:rsidRPr="00187D4B" w14:paraId="3D6FEB7B" w14:textId="2D3FD00E" w:rsidTr="005F37F4">
        <w:trPr>
          <w:trHeight w:val="576"/>
        </w:trPr>
        <w:tc>
          <w:tcPr>
            <w:tcW w:w="2446" w:type="dxa"/>
            <w:vAlign w:val="center"/>
          </w:tcPr>
          <w:p w14:paraId="45960376" w14:textId="59F89DA6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permStart w:id="23143058" w:edGrp="everyone" w:colFirst="2" w:colLast="2"/>
            <w:permEnd w:id="1637816460"/>
            <w:r w:rsidRPr="00671D02">
              <w:rPr>
                <w:sz w:val="24"/>
                <w:szCs w:val="24"/>
              </w:rPr>
              <w:t>Meeting Date</w:t>
            </w:r>
          </w:p>
        </w:tc>
        <w:sdt>
          <w:sdtPr>
            <w:rPr>
              <w:szCs w:val="24"/>
            </w:rPr>
            <w:alias w:val="PlannedDate"/>
            <w:tag w:val="PlannedDate"/>
            <w:id w:val="1653952906"/>
            <w:placeholder>
              <w:docPart w:val="E2628FD0B09D415DA77A5E0A13291CA1"/>
            </w:placeholder>
            <w:dataBinding w:xpath="/DocentIMS/PlannedDate[1]" w:storeItemID="{4B19FB23-61B7-41EB-8569-2F10084D68B6}"/>
            <w15:appearance w15:val="hidden"/>
            <w:date>
              <w:dateFormat w:val="MMM d, 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355" w:type="dxa"/>
                <w:vAlign w:val="center"/>
              </w:tcPr>
              <w:p w14:paraId="270F8EED" w14:textId="67EB71CD" w:rsidR="003D5C44" w:rsidRPr="00671D02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 w:rsidRPr="00671D02">
                  <w:rPr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szCs w:val="24"/>
            </w:rPr>
            <w:tag w:val="ActualDate"/>
            <w:id w:val="-151057379"/>
            <w:placeholder>
              <w:docPart w:val="F45C836941A74B89969D534294226FBF"/>
            </w:placeholder>
            <w:showingPlcHdr/>
            <w:date w:fullDate="2025-02-08T00:00:00Z">
              <w:dateFormat w:val="MMM d, yyyy"/>
              <w:lid w:val="en-US"/>
              <w:storeMappedDataAs w:val="dateTime"/>
              <w:calendar w:val="gregorian"/>
            </w:date>
          </w:sdtPr>
          <w:sdtEndPr/>
          <w:sdtContent>
            <w:permStart w:id="2076451197" w:edGrp="everyone" w:displacedByCustomXml="prev"/>
            <w:tc>
              <w:tcPr>
                <w:tcW w:w="2869" w:type="dxa"/>
                <w:tcBorders>
                  <w:right w:val="nil"/>
                </w:tcBorders>
                <w:vAlign w:val="center"/>
              </w:tcPr>
              <w:p w14:paraId="1AEAD166" w14:textId="07741D5A" w:rsidR="003D5C44" w:rsidRPr="00671D02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tc>
            <w:permEnd w:id="2076451197" w:displacedByCustomXml="next"/>
          </w:sdtContent>
        </w:sdt>
        <w:tc>
          <w:tcPr>
            <w:tcW w:w="823" w:type="dxa"/>
            <w:tcBorders>
              <w:left w:val="nil"/>
            </w:tcBorders>
            <w:vAlign w:val="center"/>
          </w:tcPr>
          <w:p w14:paraId="041D639C" w14:textId="42F40C39" w:rsidR="003D5C44" w:rsidRDefault="003D5C44" w:rsidP="003D5C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alias w:val="EditPic"/>
                <w:tag w:val="EditPic"/>
                <w:id w:val="-650063066"/>
                <w15:appearance w15:val="hidden"/>
                <w:picture/>
              </w:sdtPr>
              <w:sdtEndPr/>
              <w:sdtContent>
                <w:r>
                  <w:rPr>
                    <w:noProof/>
                    <w:szCs w:val="24"/>
                  </w:rPr>
                  <w:drawing>
                    <wp:inline distT="0" distB="0" distL="0" distR="0" wp14:anchorId="0AA5F115" wp14:editId="7E5B3F52">
                      <wp:extent cx="294691" cy="294691"/>
                      <wp:effectExtent l="0" t="0" r="0" b="0"/>
                      <wp:docPr id="99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295482" cy="2954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3D5C44" w:rsidRPr="00187D4B" w14:paraId="30FD8E53" w14:textId="768305D3" w:rsidTr="005F37F4">
        <w:trPr>
          <w:trHeight w:val="576"/>
        </w:trPr>
        <w:tc>
          <w:tcPr>
            <w:tcW w:w="2446" w:type="dxa"/>
            <w:vAlign w:val="center"/>
          </w:tcPr>
          <w:p w14:paraId="09A994B8" w14:textId="1FE45A51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permStart w:id="676086405" w:edGrp="everyone" w:colFirst="2" w:colLast="2"/>
            <w:permEnd w:id="23143058"/>
            <w:r w:rsidRPr="00671D02">
              <w:rPr>
                <w:sz w:val="24"/>
                <w:szCs w:val="24"/>
              </w:rPr>
              <w:t>Start Time</w:t>
            </w:r>
          </w:p>
        </w:tc>
        <w:tc>
          <w:tcPr>
            <w:tcW w:w="3355" w:type="dxa"/>
            <w:vAlign w:val="center"/>
          </w:tcPr>
          <w:sdt>
            <w:sdtPr>
              <w:rPr>
                <w:szCs w:val="24"/>
              </w:rPr>
              <w:alias w:val="PlannedTime"/>
              <w:tag w:val="PlannedTime"/>
              <w:id w:val="863570007"/>
              <w:placeholder>
                <w:docPart w:val="FFBC442BF7A7407E98B20D12399B5759"/>
              </w:placeholder>
              <w:showingPlcHdr/>
              <w15:dataBinding w:xpath="/DocentIMS/PlannedTime[1]" w:storeItemID="{4B19FB23-61B7-41EB-8569-2F10084D68B6}"/>
              <w15:appearance w15:val="hidden"/>
            </w:sdtPr>
            <w:sdtEndPr/>
            <w:sdtContent>
              <w:p w14:paraId="49BB11D0" w14:textId="6050FB9D" w:rsidR="003D5C44" w:rsidRPr="00671D02" w:rsidRDefault="0016127A" w:rsidP="003D5C44">
                <w:pPr>
                  <w:spacing w:after="0"/>
                  <w:rPr>
                    <w:sz w:val="24"/>
                    <w:szCs w:val="24"/>
                  </w:rPr>
                </w:pPr>
                <w:r w:rsidRPr="0016127A">
                  <w:rPr>
                    <w:rStyle w:val="PlaceholderText"/>
                  </w:rPr>
                  <w:t xml:space="preserve"> </w:t>
                </w:r>
              </w:p>
            </w:sdtContent>
          </w:sdt>
        </w:tc>
        <w:sdt>
          <w:sdtPr>
            <w:rPr>
              <w:szCs w:val="24"/>
            </w:rPr>
            <w:alias w:val="ActualTime"/>
            <w:tag w:val="ActualTime"/>
            <w:id w:val="-1483081129"/>
            <w:placeholder>
              <w:docPart w:val="4CA67CC1294C476299B68D41C10608FB"/>
            </w:placeholder>
            <w:showingPlcHdr/>
            <w15:dataBinding w:xpath="/DocentIMS/ActualTime[1]" w:storeItemID="{4B19FB23-61B7-41EB-8569-2F10084D68B6}"/>
            <w15:appearance w15:val="hidden"/>
          </w:sdtPr>
          <w:sdtEndPr/>
          <w:sdtContent>
            <w:tc>
              <w:tcPr>
                <w:tcW w:w="2869" w:type="dxa"/>
                <w:tcBorders>
                  <w:right w:val="nil"/>
                </w:tcBorders>
                <w:vAlign w:val="center"/>
              </w:tcPr>
              <w:p w14:paraId="28A73088" w14:textId="02ECAEC8" w:rsidR="003D5C44" w:rsidRPr="00671D02" w:rsidRDefault="0016127A" w:rsidP="003D5C44">
                <w:pPr>
                  <w:spacing w:after="0"/>
                  <w:rPr>
                    <w:sz w:val="24"/>
                    <w:szCs w:val="24"/>
                  </w:rPr>
                </w:pPr>
                <w:r w:rsidRPr="0016127A">
                  <w:rPr>
                    <w:rStyle w:val="PlaceholderText"/>
                  </w:rPr>
                  <w:t xml:space="preserve"> </w:t>
                </w:r>
              </w:p>
            </w:tc>
          </w:sdtContent>
        </w:sdt>
        <w:tc>
          <w:tcPr>
            <w:tcW w:w="823" w:type="dxa"/>
            <w:tcBorders>
              <w:left w:val="nil"/>
            </w:tcBorders>
            <w:vAlign w:val="center"/>
          </w:tcPr>
          <w:p w14:paraId="1B836BA9" w14:textId="747E56B3" w:rsidR="003D5C44" w:rsidRDefault="003D5C44" w:rsidP="003D5C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alias w:val="EditPic"/>
                <w:tag w:val="EditPic"/>
                <w:id w:val="-1298368958"/>
                <w15:appearance w15:val="hidden"/>
                <w:picture/>
              </w:sdtPr>
              <w:sdtEndPr/>
              <w:sdtContent>
                <w:r>
                  <w:rPr>
                    <w:noProof/>
                    <w:szCs w:val="24"/>
                  </w:rPr>
                  <w:drawing>
                    <wp:inline distT="0" distB="0" distL="0" distR="0" wp14:anchorId="4053441A" wp14:editId="5568783B">
                      <wp:extent cx="294691" cy="294691"/>
                      <wp:effectExtent l="0" t="0" r="0" b="0"/>
                      <wp:docPr id="210175421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295482" cy="2954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3D5C44" w:rsidRPr="00187D4B" w14:paraId="4137DFFB" w14:textId="1BC5FD8D" w:rsidTr="005F37F4">
        <w:trPr>
          <w:trHeight w:val="576"/>
        </w:trPr>
        <w:tc>
          <w:tcPr>
            <w:tcW w:w="2446" w:type="dxa"/>
            <w:vAlign w:val="center"/>
          </w:tcPr>
          <w:p w14:paraId="519FCECA" w14:textId="586E77D4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permStart w:id="1551727713" w:edGrp="everyone" w:colFirst="2" w:colLast="2"/>
            <w:permEnd w:id="676086405"/>
            <w:r w:rsidRPr="00671D02">
              <w:rPr>
                <w:sz w:val="24"/>
                <w:szCs w:val="24"/>
              </w:rPr>
              <w:t>End Time</w:t>
            </w:r>
          </w:p>
        </w:tc>
        <w:sdt>
          <w:sdtPr>
            <w:rPr>
              <w:szCs w:val="24"/>
            </w:rPr>
            <w:alias w:val="PlannedEndTime"/>
            <w:tag w:val="PlannedEndTime"/>
            <w:id w:val="716164716"/>
            <w:placeholder>
              <w:docPart w:val="E688CB98B04645128BE32E42572F96B4"/>
            </w:placeholder>
            <w:dataBinding w:xpath="/DocentMap/PlannedEndTime[1]" w:storeItemID="{8CAC9F90-3874-4362-814D-5FD76102F403}"/>
            <w15:appearance w15:val="hidden"/>
            <w:text/>
          </w:sdtPr>
          <w:sdtEndPr/>
          <w:sdtContent>
            <w:tc>
              <w:tcPr>
                <w:tcW w:w="3355" w:type="dxa"/>
                <w:vAlign w:val="center"/>
              </w:tcPr>
              <w:p w14:paraId="7ACD0F12" w14:textId="41C841F5" w:rsidR="003D5C44" w:rsidRPr="00671D02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tc>
          </w:sdtContent>
        </w:sdt>
        <w:sdt>
          <w:sdtPr>
            <w:rPr>
              <w:szCs w:val="24"/>
            </w:rPr>
            <w:alias w:val="ActualEndTime"/>
            <w:tag w:val="ActualEndTime"/>
            <w:id w:val="-1264074279"/>
            <w:placeholder>
              <w:docPart w:val="E688CB98B04645128BE32E42572F96B4"/>
            </w:placeholder>
            <w:dataBinding w:xpath="/DocentMap/ActualEndTime[1]" w:storeItemID="{8CAC9F90-3874-4362-814D-5FD76102F403}"/>
            <w15:appearance w15:val="hidden"/>
            <w:text/>
          </w:sdtPr>
          <w:sdtEndPr/>
          <w:sdtContent>
            <w:permStart w:id="570181320" w:edGrp="everyone" w:displacedByCustomXml="prev"/>
            <w:tc>
              <w:tcPr>
                <w:tcW w:w="2869" w:type="dxa"/>
                <w:tcBorders>
                  <w:right w:val="nil"/>
                </w:tcBorders>
                <w:vAlign w:val="center"/>
              </w:tcPr>
              <w:p w14:paraId="27C810C3" w14:textId="50BA5A43" w:rsidR="003D5C44" w:rsidRPr="00671D02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 </w:t>
                </w:r>
              </w:p>
            </w:tc>
            <w:permEnd w:id="570181320" w:displacedByCustomXml="next"/>
          </w:sdtContent>
        </w:sdt>
        <w:tc>
          <w:tcPr>
            <w:tcW w:w="823" w:type="dxa"/>
            <w:tcBorders>
              <w:left w:val="nil"/>
            </w:tcBorders>
            <w:vAlign w:val="center"/>
          </w:tcPr>
          <w:p w14:paraId="159CC4D2" w14:textId="2DD1052B" w:rsidR="003D5C44" w:rsidRDefault="003D5C44" w:rsidP="003D5C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alias w:val="EditPic"/>
                <w:tag w:val="EditPic"/>
                <w:id w:val="198444392"/>
                <w15:appearance w15:val="hidden"/>
                <w:picture/>
              </w:sdtPr>
              <w:sdtEndPr/>
              <w:sdtContent>
                <w:r>
                  <w:rPr>
                    <w:noProof/>
                    <w:szCs w:val="24"/>
                  </w:rPr>
                  <w:drawing>
                    <wp:inline distT="0" distB="0" distL="0" distR="0" wp14:anchorId="133CE980" wp14:editId="22D68268">
                      <wp:extent cx="294691" cy="294691"/>
                      <wp:effectExtent l="0" t="0" r="0" b="0"/>
                      <wp:docPr id="241887606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295482" cy="2954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3D5C44" w:rsidRPr="00187D4B" w14:paraId="5907F029" w14:textId="77777777" w:rsidTr="005F37F4">
        <w:trPr>
          <w:trHeight w:val="576"/>
        </w:trPr>
        <w:tc>
          <w:tcPr>
            <w:tcW w:w="2446" w:type="dxa"/>
            <w:vAlign w:val="center"/>
          </w:tcPr>
          <w:p w14:paraId="263B9FA7" w14:textId="488C868A" w:rsidR="003D5C44" w:rsidRPr="003D5C44" w:rsidRDefault="003D5C44" w:rsidP="003D5C44">
            <w:pPr>
              <w:spacing w:after="0"/>
              <w:rPr>
                <w:sz w:val="24"/>
                <w:szCs w:val="24"/>
              </w:rPr>
            </w:pPr>
            <w:permStart w:id="787097906" w:edGrp="everyone" w:colFirst="2" w:colLast="2"/>
            <w:permEnd w:id="1551727713"/>
            <w:r>
              <w:rPr>
                <w:sz w:val="24"/>
                <w:szCs w:val="24"/>
              </w:rPr>
              <w:t>Motion to End</w:t>
            </w:r>
          </w:p>
        </w:tc>
        <w:tc>
          <w:tcPr>
            <w:tcW w:w="3355" w:type="dxa"/>
            <w:vAlign w:val="center"/>
          </w:tcPr>
          <w:p w14:paraId="58689EB6" w14:textId="595F84BB" w:rsidR="003D5C44" w:rsidRPr="003D5C44" w:rsidRDefault="003D5C44" w:rsidP="003D5C4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permStart w:id="1644849388" w:edGrp="everyone" w:displacedByCustomXml="next"/>
        <w:sdt>
          <w:sdtPr>
            <w:rPr>
              <w:szCs w:val="24"/>
            </w:rPr>
            <w:tag w:val="MeetingEnder"/>
            <w:id w:val="-1325821418"/>
            <w:placeholder>
              <w:docPart w:val="FDEB91CEAE124731AF8ABDE1D12B1078"/>
            </w:placeholder>
            <w:dataBinding w:xpath="/DocentMap/MeetingEnder[1]" w:storeItemID="{8CAC9F90-3874-4362-814D-5FD76102F403}"/>
            <w:dropDownList w:lastValue="Choose …"/>
          </w:sdtPr>
          <w:sdtEndPr/>
          <w:sdtContent>
            <w:tc>
              <w:tcPr>
                <w:tcW w:w="2869" w:type="dxa"/>
                <w:tcBorders>
                  <w:right w:val="nil"/>
                </w:tcBorders>
                <w:vAlign w:val="center"/>
              </w:tcPr>
              <w:p w14:paraId="409D8C2D" w14:textId="131DD2B7" w:rsidR="003D5C44" w:rsidRPr="003D5C44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 w:rsidRPr="003D5C44">
                  <w:rPr>
                    <w:sz w:val="24"/>
                    <w:szCs w:val="24"/>
                  </w:rPr>
                  <w:t xml:space="preserve">Choose </w:t>
                </w:r>
                <w:r>
                  <w:rPr>
                    <w:sz w:val="24"/>
                    <w:szCs w:val="24"/>
                  </w:rPr>
                  <w:t>…</w:t>
                </w:r>
              </w:p>
            </w:tc>
          </w:sdtContent>
        </w:sdt>
        <w:permEnd w:id="1644849388" w:displacedByCustomXml="prev"/>
        <w:tc>
          <w:tcPr>
            <w:tcW w:w="823" w:type="dxa"/>
            <w:tcBorders>
              <w:left w:val="nil"/>
            </w:tcBorders>
            <w:vAlign w:val="center"/>
          </w:tcPr>
          <w:p w14:paraId="77176EF0" w14:textId="34EE2AB4" w:rsidR="003D5C44" w:rsidRDefault="00FD1A01" w:rsidP="003D5C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alias w:val="EditPic"/>
                <w:tag w:val="EditPic"/>
                <w:id w:val="-1009525276"/>
                <w15:appearance w15:val="hidden"/>
                <w:picture/>
              </w:sdtPr>
              <w:sdtEndPr/>
              <w:sdtContent>
                <w:r w:rsidR="003D5C44">
                  <w:rPr>
                    <w:noProof/>
                    <w:szCs w:val="24"/>
                  </w:rPr>
                  <w:drawing>
                    <wp:inline distT="0" distB="0" distL="0" distR="0" wp14:anchorId="17DA3D34" wp14:editId="2A6AA233">
                      <wp:extent cx="294691" cy="294691"/>
                      <wp:effectExtent l="0" t="0" r="0" b="0"/>
                      <wp:docPr id="1855971772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295482" cy="2954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3D5C44" w:rsidRPr="00187D4B" w14:paraId="33E52116" w14:textId="3A37616A" w:rsidTr="005F37F4">
        <w:trPr>
          <w:trHeight w:val="576"/>
        </w:trPr>
        <w:tc>
          <w:tcPr>
            <w:tcW w:w="2446" w:type="dxa"/>
            <w:vAlign w:val="center"/>
          </w:tcPr>
          <w:p w14:paraId="3B96E071" w14:textId="2F2B20BF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permStart w:id="1086472140" w:edGrp="everyone" w:colFirst="2" w:colLast="2"/>
            <w:permEnd w:id="787097906"/>
            <w:r>
              <w:rPr>
                <w:sz w:val="24"/>
                <w:szCs w:val="24"/>
              </w:rPr>
              <w:t>2</w:t>
            </w:r>
            <w:r w:rsidRPr="003D5C44">
              <w:rPr>
                <w:sz w:val="24"/>
                <w:szCs w:val="24"/>
                <w:vertAlign w:val="superscript"/>
              </w:rPr>
              <w:t>nd</w:t>
            </w:r>
            <w:r>
              <w:rPr>
                <w:sz w:val="24"/>
                <w:szCs w:val="24"/>
              </w:rPr>
              <w:t>. Motion to End</w:t>
            </w:r>
          </w:p>
        </w:tc>
        <w:tc>
          <w:tcPr>
            <w:tcW w:w="3355" w:type="dxa"/>
            <w:vAlign w:val="center"/>
          </w:tcPr>
          <w:p w14:paraId="262D35C8" w14:textId="3684F0F2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permStart w:id="336552993" w:edGrp="everyone" w:displacedByCustomXml="next"/>
        <w:sdt>
          <w:sdtPr>
            <w:rPr>
              <w:szCs w:val="24"/>
            </w:rPr>
            <w:tag w:val="MeetingEnder2"/>
            <w:id w:val="2080092232"/>
            <w:placeholder>
              <w:docPart w:val="BD5C29715C1D4C069251437F99710EEB"/>
            </w:placeholder>
            <w:showingPlcHdr/>
            <w:dataBinding w:xpath="/DocentMap/MeetingEnder2[1]" w:storeItemID="{8CAC9F90-3874-4362-814D-5FD76102F403}"/>
            <w:dropDownList w:lastValue=""/>
          </w:sdtPr>
          <w:sdtEndPr/>
          <w:sdtContent>
            <w:tc>
              <w:tcPr>
                <w:tcW w:w="2869" w:type="dxa"/>
                <w:tcBorders>
                  <w:right w:val="nil"/>
                </w:tcBorders>
                <w:vAlign w:val="center"/>
              </w:tcPr>
              <w:p w14:paraId="2F74EE42" w14:textId="3DAE5ACA" w:rsidR="003D5C44" w:rsidRPr="00671D02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 w:rsidRPr="003D5C44">
                  <w:rPr>
                    <w:sz w:val="24"/>
                    <w:szCs w:val="24"/>
                  </w:rPr>
                  <w:t>Choose …</w:t>
                </w:r>
              </w:p>
            </w:tc>
          </w:sdtContent>
        </w:sdt>
        <w:permEnd w:id="336552993" w:displacedByCustomXml="prev"/>
        <w:tc>
          <w:tcPr>
            <w:tcW w:w="823" w:type="dxa"/>
            <w:tcBorders>
              <w:left w:val="nil"/>
            </w:tcBorders>
            <w:vAlign w:val="center"/>
          </w:tcPr>
          <w:p w14:paraId="79A0F107" w14:textId="2FE90126" w:rsidR="003D5C44" w:rsidRDefault="00FD1A01" w:rsidP="003D5C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alias w:val="EditPic"/>
                <w:tag w:val="EditPic"/>
                <w:id w:val="1436396385"/>
                <w15:appearance w15:val="hidden"/>
                <w:picture/>
              </w:sdtPr>
              <w:sdtEndPr/>
              <w:sdtContent>
                <w:r w:rsidR="003D5C44">
                  <w:rPr>
                    <w:noProof/>
                    <w:szCs w:val="24"/>
                  </w:rPr>
                  <w:drawing>
                    <wp:inline distT="0" distB="0" distL="0" distR="0" wp14:anchorId="501D214F" wp14:editId="0893AD8B">
                      <wp:extent cx="294691" cy="294691"/>
                      <wp:effectExtent l="0" t="0" r="0" b="0"/>
                      <wp:docPr id="934266337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295482" cy="2954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permEnd w:id="1086472140"/>
      <w:tr w:rsidR="003D5C44" w14:paraId="434DE809" w14:textId="2E4B8B5C" w:rsidTr="006557D9">
        <w:trPr>
          <w:trHeight w:val="576"/>
        </w:trPr>
        <w:tc>
          <w:tcPr>
            <w:tcW w:w="9493" w:type="dxa"/>
            <w:gridSpan w:val="4"/>
            <w:shd w:val="clear" w:color="auto" w:fill="DEB340" w:themeFill="accent6"/>
            <w:vAlign w:val="center"/>
          </w:tcPr>
          <w:p w14:paraId="232E1EF7" w14:textId="330DE371" w:rsidR="003D5C44" w:rsidRPr="00671D02" w:rsidRDefault="003D5C44" w:rsidP="003D5C44">
            <w:pPr>
              <w:spacing w:after="0"/>
              <w:rPr>
                <w:b/>
                <w:bCs/>
                <w:szCs w:val="24"/>
              </w:rPr>
            </w:pPr>
            <w:r w:rsidRPr="00671D02">
              <w:rPr>
                <w:b/>
                <w:bCs/>
                <w:sz w:val="24"/>
                <w:szCs w:val="24"/>
              </w:rPr>
              <w:t>Groups</w:t>
            </w:r>
          </w:p>
        </w:tc>
      </w:tr>
      <w:tr w:rsidR="003D5C44" w14:paraId="5A126EE8" w14:textId="3B66BBB4" w:rsidTr="006557D9">
        <w:trPr>
          <w:trHeight w:val="576"/>
        </w:trPr>
        <w:tc>
          <w:tcPr>
            <w:tcW w:w="2446" w:type="dxa"/>
            <w:vAlign w:val="center"/>
          </w:tcPr>
          <w:p w14:paraId="562C5674" w14:textId="7C12776A" w:rsidR="003D5C44" w:rsidRPr="00671D02" w:rsidRDefault="003D5C44" w:rsidP="003D5C44">
            <w:pPr>
              <w:spacing w:after="0"/>
              <w:ind w:left="166"/>
              <w:rPr>
                <w:i/>
                <w:iCs/>
                <w:sz w:val="24"/>
                <w:szCs w:val="24"/>
              </w:rPr>
            </w:pPr>
            <w:r w:rsidRPr="00671D02">
              <w:rPr>
                <w:i/>
                <w:iCs/>
                <w:sz w:val="24"/>
                <w:szCs w:val="24"/>
              </w:rPr>
              <w:t>No Groups</w:t>
            </w:r>
          </w:p>
        </w:tc>
        <w:tc>
          <w:tcPr>
            <w:tcW w:w="3355" w:type="dxa"/>
            <w:vAlign w:val="center"/>
          </w:tcPr>
          <w:p w14:paraId="7DFD76AE" w14:textId="5AC3E52B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N/A</w:t>
            </w:r>
          </w:p>
        </w:tc>
        <w:tc>
          <w:tcPr>
            <w:tcW w:w="2869" w:type="dxa"/>
            <w:tcBorders>
              <w:right w:val="nil"/>
            </w:tcBorders>
            <w:vAlign w:val="center"/>
          </w:tcPr>
          <w:p w14:paraId="7FBEE98B" w14:textId="7321D571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N/A</w:t>
            </w:r>
          </w:p>
        </w:tc>
        <w:tc>
          <w:tcPr>
            <w:tcW w:w="823" w:type="dxa"/>
            <w:tcBorders>
              <w:left w:val="nil"/>
            </w:tcBorders>
            <w:vAlign w:val="center"/>
          </w:tcPr>
          <w:p w14:paraId="6F3BB74A" w14:textId="77777777" w:rsidR="003D5C44" w:rsidRPr="00671D02" w:rsidRDefault="003D5C44" w:rsidP="003D5C44">
            <w:pPr>
              <w:spacing w:after="0"/>
              <w:rPr>
                <w:szCs w:val="24"/>
              </w:rPr>
            </w:pPr>
          </w:p>
        </w:tc>
      </w:tr>
      <w:tr w:rsidR="003D5C44" w14:paraId="3B123185" w14:textId="60F375FC" w:rsidTr="006557D9">
        <w:trPr>
          <w:trHeight w:val="576"/>
        </w:trPr>
        <w:tc>
          <w:tcPr>
            <w:tcW w:w="9493" w:type="dxa"/>
            <w:gridSpan w:val="4"/>
            <w:shd w:val="clear" w:color="auto" w:fill="DEB340" w:themeFill="accent6"/>
            <w:vAlign w:val="center"/>
          </w:tcPr>
          <w:p w14:paraId="77023828" w14:textId="78508584" w:rsidR="003D5C44" w:rsidRPr="00671D02" w:rsidRDefault="003D5C44" w:rsidP="003D5C44">
            <w:pPr>
              <w:spacing w:after="0"/>
              <w:rPr>
                <w:b/>
                <w:bCs/>
                <w:szCs w:val="24"/>
              </w:rPr>
            </w:pPr>
            <w:r w:rsidRPr="00671D02">
              <w:rPr>
                <w:b/>
                <w:bCs/>
                <w:sz w:val="24"/>
                <w:szCs w:val="24"/>
              </w:rPr>
              <w:t>Individuals</w:t>
            </w:r>
          </w:p>
        </w:tc>
      </w:tr>
      <w:tr w:rsidR="003D5C44" w14:paraId="04B7BFE9" w14:textId="2B316126" w:rsidTr="006557D9">
        <w:trPr>
          <w:trHeight w:val="576"/>
        </w:trPr>
        <w:tc>
          <w:tcPr>
            <w:tcW w:w="2446" w:type="dxa"/>
            <w:vAlign w:val="center"/>
          </w:tcPr>
          <w:p w14:paraId="0F198630" w14:textId="51BCC52D" w:rsidR="003D5C44" w:rsidRPr="00671D02" w:rsidRDefault="003D5C44" w:rsidP="003D5C44">
            <w:pPr>
              <w:spacing w:after="0"/>
              <w:ind w:left="166"/>
              <w:rPr>
                <w:sz w:val="24"/>
                <w:szCs w:val="24"/>
              </w:rPr>
            </w:pPr>
            <w:permStart w:id="418800683" w:edGrp="everyone" w:colFirst="2" w:colLast="2"/>
            <w:permStart w:id="80021864" w:edGrp="everyone" w:colFirst="2" w:colLast="2"/>
            <w:r w:rsidRPr="00671D02">
              <w:rPr>
                <w:sz w:val="24"/>
                <w:szCs w:val="24"/>
              </w:rPr>
              <w:t>Individual Attendees</w:t>
            </w:r>
          </w:p>
        </w:tc>
        <w:tc>
          <w:tcPr>
            <w:tcW w:w="3355" w:type="dxa"/>
            <w:vAlign w:val="center"/>
          </w:tcPr>
          <w:p w14:paraId="613D886C" w14:textId="1C4D3B1C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N/A</w:t>
            </w:r>
          </w:p>
        </w:tc>
        <w:tc>
          <w:tcPr>
            <w:tcW w:w="2869" w:type="dxa"/>
            <w:tcBorders>
              <w:right w:val="nil"/>
            </w:tcBorders>
            <w:vAlign w:val="center"/>
          </w:tcPr>
          <w:sdt>
            <w:sdtPr>
              <w:rPr>
                <w:szCs w:val="24"/>
              </w:rPr>
              <w:alias w:val="Individual Attendees"/>
              <w:tag w:val="Individual Attendees"/>
              <w:id w:val="682635852"/>
              <w:placeholder>
                <w:docPart w:val="6AC70CAE23564430848AE4C3888A02D2"/>
              </w:placeholder>
              <w:showingPlcHdr/>
              <w:dataBinding w:xpath="/DocentMap/IndividualAttendees[1]" w:storeItemID="{8CAC9F90-3874-4362-814D-5FD76102F403}"/>
              <w15:appearance w15:val="hidden"/>
              <w:text w:multiLine="1"/>
            </w:sdtPr>
            <w:sdtEndPr/>
            <w:sdtContent>
              <w:p w14:paraId="10A77ECA" w14:textId="387E9E9B" w:rsidR="003D5C44" w:rsidRPr="00671D02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 xml:space="preserve"> N/A</w:t>
                </w:r>
              </w:p>
            </w:sdtContent>
          </w:sdt>
        </w:tc>
        <w:tc>
          <w:tcPr>
            <w:tcW w:w="823" w:type="dxa"/>
            <w:tcBorders>
              <w:left w:val="nil"/>
            </w:tcBorders>
            <w:vAlign w:val="center"/>
          </w:tcPr>
          <w:p w14:paraId="2068CA25" w14:textId="18DDECC4" w:rsidR="003D5C44" w:rsidRDefault="00FD1A01" w:rsidP="003D5C44">
            <w:pPr>
              <w:spacing w:after="0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sdt>
              <w:sdtPr>
                <w:rPr>
                  <w:szCs w:val="24"/>
                </w:rPr>
                <w:alias w:val="EditPic"/>
                <w:tag w:val="EditPic"/>
                <w:id w:val="1761644432"/>
                <w15:appearance w15:val="hidden"/>
                <w:picture/>
              </w:sdtPr>
              <w:sdtEndPr/>
              <w:sdtContent>
                <w:r w:rsidR="003D5C44">
                  <w:rPr>
                    <w:noProof/>
                    <w:szCs w:val="24"/>
                  </w:rPr>
                  <w:drawing>
                    <wp:inline distT="0" distB="0" distL="0" distR="0" wp14:anchorId="416F217E" wp14:editId="5F64B35E">
                      <wp:extent cx="294691" cy="294691"/>
                      <wp:effectExtent l="0" t="0" r="0" b="0"/>
                      <wp:docPr id="1212347072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96DAC541-7B7A-43D3-8B79-37D633B846F1}">
                                    <asvg:svgBlip xmlns:asvg="http://schemas.microsoft.com/office/drawing/2016/SVG/main" r:embed="rId13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 flipH="1">
                                <a:off x="0" y="0"/>
                                <a:ext cx="295482" cy="2954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3D5C44" w14:paraId="5474D522" w14:textId="6F1FB106" w:rsidTr="006557D9">
        <w:trPr>
          <w:trHeight w:val="576"/>
        </w:trPr>
        <w:tc>
          <w:tcPr>
            <w:tcW w:w="2446" w:type="dxa"/>
            <w:vAlign w:val="center"/>
          </w:tcPr>
          <w:p w14:paraId="2A50048D" w14:textId="2CA0AD18" w:rsidR="003D5C44" w:rsidRPr="00671D02" w:rsidRDefault="003D5C44" w:rsidP="003D5C44">
            <w:pPr>
              <w:spacing w:after="0"/>
              <w:ind w:left="166"/>
              <w:rPr>
                <w:sz w:val="24"/>
                <w:szCs w:val="24"/>
              </w:rPr>
            </w:pPr>
            <w:permStart w:id="1554466779" w:edGrp="everyone" w:colFirst="2" w:colLast="2"/>
            <w:permEnd w:id="418800683"/>
            <w:r w:rsidRPr="00671D02">
              <w:rPr>
                <w:sz w:val="24"/>
                <w:szCs w:val="24"/>
              </w:rPr>
              <w:t>External Attendees</w:t>
            </w:r>
            <w:permEnd w:id="80021864"/>
          </w:p>
        </w:tc>
        <w:tc>
          <w:tcPr>
            <w:tcW w:w="3355" w:type="dxa"/>
            <w:vAlign w:val="center"/>
          </w:tcPr>
          <w:p w14:paraId="5ACB623F" w14:textId="6B32E06C" w:rsidR="003D5C44" w:rsidRPr="00671D02" w:rsidRDefault="003D5C44" w:rsidP="003D5C44">
            <w:pPr>
              <w:spacing w:after="0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N/A</w:t>
            </w:r>
          </w:p>
        </w:tc>
        <w:tc>
          <w:tcPr>
            <w:tcW w:w="2869" w:type="dxa"/>
            <w:tcBorders>
              <w:right w:val="nil"/>
            </w:tcBorders>
            <w:vAlign w:val="center"/>
          </w:tcPr>
          <w:permStart w:id="1645181638" w:edGrp="everyone" w:displacedByCustomXml="next"/>
          <w:sdt>
            <w:sdtPr>
              <w:rPr>
                <w:szCs w:val="24"/>
              </w:rPr>
              <w:alias w:val="External Attendees"/>
              <w:tag w:val="External Attendees"/>
              <w:id w:val="-74596292"/>
              <w:placeholder>
                <w:docPart w:val="645DD12FC1E94BCEBB8E10F29E8C9C41"/>
              </w:placeholder>
              <w:showingPlcHdr/>
              <w:dataBinding w:xpath="/DocentMap/ExternalAttendees[1]" w:storeItemID="{8CAC9F90-3874-4362-814D-5FD76102F403}"/>
              <w15:appearance w15:val="hidden"/>
              <w:text/>
            </w:sdtPr>
            <w:sdtEndPr/>
            <w:sdtContent>
              <w:p w14:paraId="47850099" w14:textId="4B93F39F" w:rsidR="003D5C44" w:rsidRPr="00671D02" w:rsidRDefault="003D5C44" w:rsidP="003D5C44">
                <w:pPr>
                  <w:spacing w:after="0"/>
                  <w:rPr>
                    <w:sz w:val="24"/>
                    <w:szCs w:val="24"/>
                  </w:rPr>
                </w:pPr>
                <w:r>
                  <w:rPr>
                    <w:rStyle w:val="PlaceholderText"/>
                  </w:rPr>
                  <w:t>N/A</w:t>
                </w:r>
              </w:p>
            </w:sdtContent>
          </w:sdt>
          <w:permEnd w:id="1645181638" w:displacedByCustomXml="prev"/>
        </w:tc>
        <w:tc>
          <w:tcPr>
            <w:tcW w:w="823" w:type="dxa"/>
            <w:tcBorders>
              <w:left w:val="nil"/>
            </w:tcBorders>
            <w:vAlign w:val="center"/>
          </w:tcPr>
          <w:p w14:paraId="2DD72D3D" w14:textId="77777777" w:rsidR="003D5C44" w:rsidRDefault="003D5C44" w:rsidP="003D5C44">
            <w:pPr>
              <w:spacing w:after="0"/>
              <w:rPr>
                <w:szCs w:val="24"/>
              </w:rPr>
            </w:pPr>
          </w:p>
        </w:tc>
      </w:tr>
      <w:permEnd w:id="1554466779"/>
      <w:tr w:rsidR="003D5C44" w14:paraId="70FD3BF5" w14:textId="32EF52F4" w:rsidTr="006557D9">
        <w:trPr>
          <w:trHeight w:val="576"/>
        </w:trPr>
        <w:tc>
          <w:tcPr>
            <w:tcW w:w="2446" w:type="dxa"/>
            <w:vAlign w:val="center"/>
          </w:tcPr>
          <w:p w14:paraId="01364DAB" w14:textId="728729B7" w:rsidR="003D5C44" w:rsidRPr="00671D02" w:rsidRDefault="003D5C44" w:rsidP="003D5C44">
            <w:pPr>
              <w:spacing w:after="0"/>
              <w:ind w:left="166"/>
              <w:rPr>
                <w:sz w:val="24"/>
                <w:szCs w:val="24"/>
              </w:rPr>
            </w:pPr>
            <w:r w:rsidRPr="00671D02">
              <w:rPr>
                <w:sz w:val="24"/>
                <w:szCs w:val="24"/>
              </w:rPr>
              <w:t>Prop Mgr Attended?</w:t>
            </w:r>
          </w:p>
        </w:tc>
        <w:tc>
          <w:tcPr>
            <w:tcW w:w="3355" w:type="dxa"/>
            <w:vAlign w:val="center"/>
          </w:tcPr>
          <w:p w14:paraId="1B4E51C5" w14:textId="465837C2" w:rsidR="003D5C44" w:rsidRPr="00671D02" w:rsidRDefault="0016127A" w:rsidP="003D5C44">
            <w:pPr>
              <w:spacing w:after="0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alias w:val="PlannedPMgrAttending"/>
                <w:tag w:val="PlannedPMgrAttending"/>
                <w:id w:val="252791387"/>
                <w:dataBinding w:xpath="/DocentIMS/PlannedPMgrAttending[1]" w:storeItemID="{4B19FB23-61B7-41EB-8569-2F10084D68B6}"/>
                <w15:appearance w15:val="hidden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3D5C44" w:rsidRPr="00671D02">
                  <w:rPr>
                    <w:sz w:val="24"/>
                    <w:szCs w:val="24"/>
                  </w:rPr>
                  <w:sym w:font="Wingdings" w:char="F06F"/>
                </w:r>
              </w:sdtContent>
            </w:sdt>
            <w:r w:rsidR="003D5C44" w:rsidRPr="00671D02">
              <w:rPr>
                <w:sz w:val="24"/>
                <w:szCs w:val="24"/>
              </w:rPr>
              <w:t xml:space="preserve"> Yes</w:t>
            </w:r>
          </w:p>
        </w:tc>
        <w:permStart w:id="383992159" w:edGrp="everyone"/>
        <w:tc>
          <w:tcPr>
            <w:tcW w:w="2869" w:type="dxa"/>
            <w:tcBorders>
              <w:right w:val="nil"/>
            </w:tcBorders>
            <w:vAlign w:val="center"/>
          </w:tcPr>
          <w:p w14:paraId="26A3B255" w14:textId="2B014919" w:rsidR="003D5C44" w:rsidRPr="00671D02" w:rsidRDefault="0016127A" w:rsidP="003D5C44">
            <w:pPr>
              <w:spacing w:after="0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alias w:val="ActualPMgrAttending"/>
                <w:tag w:val="ActualPMgrAttending"/>
                <w:id w:val="704603052"/>
                <w:dataBinding w:xpath="/DocentIMS/ActualPMgrAttending[1]" w:storeItemID="{4B19FB23-61B7-41EB-8569-2F10084D68B6}"/>
                <w15:appearance w15:val="hidden"/>
                <w14:checkbox>
                  <w14:checked w14:val="0"/>
                  <w14:checkedState w14:val="00FE" w14:font="Wingdings"/>
                  <w14:uncheckedState w14:val="006F" w14:font="Wingdings"/>
                </w14:checkbox>
              </w:sdtPr>
              <w:sdtEndPr/>
              <w:sdtContent>
                <w:r w:rsidR="003D5C44">
                  <w:rPr>
                    <w:sz w:val="24"/>
                    <w:szCs w:val="24"/>
                  </w:rPr>
                  <w:sym w:font="Wingdings" w:char="F06F"/>
                </w:r>
              </w:sdtContent>
            </w:sdt>
            <w:r w:rsidR="003D5C44" w:rsidRPr="00671D02">
              <w:rPr>
                <w:sz w:val="24"/>
                <w:szCs w:val="24"/>
              </w:rPr>
              <w:t xml:space="preserve"> </w:t>
            </w:r>
            <w:permEnd w:id="383992159"/>
            <w:r w:rsidR="003D5C44" w:rsidRPr="00671D02">
              <w:rPr>
                <w:sz w:val="24"/>
                <w:szCs w:val="24"/>
              </w:rPr>
              <w:t>Yes</w:t>
            </w:r>
          </w:p>
        </w:tc>
        <w:tc>
          <w:tcPr>
            <w:tcW w:w="823" w:type="dxa"/>
            <w:tcBorders>
              <w:left w:val="nil"/>
            </w:tcBorders>
            <w:vAlign w:val="center"/>
          </w:tcPr>
          <w:p w14:paraId="224E33A8" w14:textId="77777777" w:rsidR="003D5C44" w:rsidRDefault="003D5C44" w:rsidP="003D5C44">
            <w:pPr>
              <w:spacing w:after="0"/>
              <w:rPr>
                <w:szCs w:val="24"/>
              </w:rPr>
            </w:pPr>
          </w:p>
        </w:tc>
      </w:tr>
    </w:tbl>
    <w:p w14:paraId="5A571981" w14:textId="77777777" w:rsidR="003C3A45" w:rsidRDefault="003C3A45">
      <w:pPr>
        <w:spacing w:after="160" w:line="278" w:lineRule="auto"/>
      </w:pPr>
      <w:r>
        <w:br w:type="page"/>
      </w:r>
    </w:p>
    <w:p w14:paraId="12A5431B" w14:textId="77777777" w:rsidR="00C816BD" w:rsidRDefault="00C816BD" w:rsidP="00ED25A7">
      <w:pPr>
        <w:pStyle w:val="Heading2"/>
      </w:pPr>
      <w:r>
        <w:lastRenderedPageBreak/>
        <w:t>Meeting Notes</w:t>
      </w:r>
    </w:p>
    <w:p w14:paraId="1FE995AA" w14:textId="437E5721" w:rsidR="005566FB" w:rsidRPr="0016127A" w:rsidRDefault="005566FB" w:rsidP="00557998">
      <w:pPr>
        <w:spacing w:after="0"/>
        <w:jc w:val="center"/>
        <w:rPr>
          <w:i/>
          <w:iCs/>
          <w:vanish/>
          <w:color w:val="FF0000"/>
        </w:rPr>
      </w:pPr>
      <w:r w:rsidRPr="0016127A">
        <w:rPr>
          <w:i/>
          <w:iCs/>
          <w:vanish/>
          <w:color w:val="FF0000"/>
        </w:rPr>
        <w:t>These notes will be used when you create the Meeting Minutes.</w:t>
      </w:r>
    </w:p>
    <w:p w14:paraId="1B8A2102" w14:textId="69901CF1" w:rsidR="00557998" w:rsidRPr="0016127A" w:rsidRDefault="00557998" w:rsidP="005566FB">
      <w:pPr>
        <w:jc w:val="center"/>
        <w:rPr>
          <w:i/>
          <w:iCs/>
          <w:color w:val="FF0000"/>
        </w:rPr>
      </w:pPr>
      <w:r w:rsidRPr="0016127A">
        <w:rPr>
          <w:i/>
          <w:iCs/>
          <w:vanish/>
          <w:color w:val="FF0000"/>
        </w:rPr>
        <w:t>The gray text is from the Meeting Agenda for guidance while taking notes.</w:t>
      </w:r>
    </w:p>
    <w:p w14:paraId="690C2844" w14:textId="77777777" w:rsidR="00C816BD" w:rsidRDefault="00C816BD" w:rsidP="00C816BD">
      <w:bookmarkStart w:id="1" w:name="DocentMNStart"/>
      <w:bookmarkEnd w:id="1"/>
      <w:permStart w:id="1853304667" w:edGrp="everyone"/>
    </w:p>
    <w:p w14:paraId="3A81076A" w14:textId="77777777" w:rsidR="005566FB" w:rsidRDefault="005566FB" w:rsidP="00C816BD"/>
    <w:p w14:paraId="1271A128" w14:textId="77777777" w:rsidR="00C816BD" w:rsidRPr="003C2A91" w:rsidRDefault="00C816BD" w:rsidP="00C816BD">
      <w:pPr>
        <w:spacing w:after="160" w:line="278" w:lineRule="auto"/>
        <w:rPr>
          <w:color w:val="000000"/>
        </w:rPr>
      </w:pPr>
      <w:r w:rsidRPr="003C2A91">
        <w:rPr>
          <w:color w:val="FF0000"/>
        </w:rPr>
        <w:br w:type="page"/>
      </w:r>
    </w:p>
    <w:permEnd w:id="1853304667"/>
    <w:p w14:paraId="20D8A597" w14:textId="77777777" w:rsidR="005566FB" w:rsidRPr="005566FB" w:rsidRDefault="005566FB" w:rsidP="005566FB">
      <w:pPr>
        <w:pStyle w:val="Heading2"/>
        <w:rPr>
          <w:vanish/>
          <w:color w:val="ED0000"/>
        </w:rPr>
      </w:pPr>
      <w:r w:rsidRPr="005566FB">
        <w:rPr>
          <w:vanish/>
          <w:color w:val="ED0000"/>
        </w:rPr>
        <w:lastRenderedPageBreak/>
        <w:t>Tasks</w:t>
      </w:r>
    </w:p>
    <w:p w14:paraId="61C47F44" w14:textId="6F11F57E" w:rsidR="005566FB" w:rsidRPr="005566FB" w:rsidRDefault="005566FB" w:rsidP="005566FB">
      <w:pPr>
        <w:pStyle w:val="Heading2"/>
        <w:jc w:val="left"/>
        <w:rPr>
          <w:vanish/>
          <w:color w:val="ED0000"/>
          <w:sz w:val="24"/>
          <w:szCs w:val="24"/>
        </w:rPr>
      </w:pPr>
      <w:r w:rsidRPr="005566FB">
        <w:rPr>
          <w:vanish/>
          <w:color w:val="ED0000"/>
          <w:sz w:val="24"/>
          <w:szCs w:val="24"/>
        </w:rPr>
        <w:t xml:space="preserve">Reviewing and adding new tasks during the meeting is common.  There are two tables of Tasks:  </w:t>
      </w:r>
    </w:p>
    <w:p w14:paraId="59F5FA57" w14:textId="77777777" w:rsidR="005566FB" w:rsidRPr="005566FB" w:rsidRDefault="005566FB" w:rsidP="005566FB">
      <w:pPr>
        <w:pStyle w:val="Heading2"/>
        <w:ind w:left="720"/>
        <w:jc w:val="left"/>
        <w:rPr>
          <w:vanish/>
          <w:color w:val="ED0000"/>
          <w:sz w:val="24"/>
          <w:szCs w:val="24"/>
        </w:rPr>
      </w:pPr>
      <w:r w:rsidRPr="005566FB">
        <w:rPr>
          <w:b/>
          <w:bCs/>
          <w:vanish/>
          <w:color w:val="ED0000"/>
          <w:sz w:val="24"/>
          <w:szCs w:val="24"/>
        </w:rPr>
        <w:t>Table 1</w:t>
      </w:r>
      <w:r w:rsidRPr="005566FB">
        <w:rPr>
          <w:vanish/>
          <w:color w:val="ED0000"/>
          <w:sz w:val="24"/>
          <w:szCs w:val="24"/>
        </w:rPr>
        <w:t xml:space="preserve"> – These are existing </w:t>
      </w:r>
      <w:r w:rsidRPr="005566FB">
        <w:rPr>
          <w:i/>
          <w:iCs/>
          <w:vanish/>
          <w:color w:val="ED0000"/>
          <w:sz w:val="24"/>
          <w:szCs w:val="24"/>
        </w:rPr>
        <w:t>published</w:t>
      </w:r>
      <w:r w:rsidRPr="005566FB">
        <w:rPr>
          <w:vanish/>
          <w:color w:val="ED0000"/>
          <w:sz w:val="24"/>
          <w:szCs w:val="24"/>
        </w:rPr>
        <w:t xml:space="preserve"> Tasks to be reviewed and possibly closed during the meeting.  These were included in the Meeting Agenda and repeated here. </w:t>
      </w:r>
    </w:p>
    <w:p w14:paraId="590B101F" w14:textId="3664F41E" w:rsidR="005566FB" w:rsidRPr="005566FB" w:rsidRDefault="005566FB" w:rsidP="005566FB">
      <w:pPr>
        <w:pStyle w:val="Heading2"/>
        <w:ind w:left="720"/>
        <w:jc w:val="left"/>
        <w:rPr>
          <w:vanish/>
          <w:color w:val="ED0000"/>
          <w:sz w:val="24"/>
          <w:szCs w:val="24"/>
        </w:rPr>
      </w:pPr>
      <w:r w:rsidRPr="005566FB">
        <w:rPr>
          <w:vanish/>
          <w:color w:val="ED0000"/>
          <w:sz w:val="24"/>
          <w:szCs w:val="24"/>
        </w:rPr>
        <w:t xml:space="preserve"> </w:t>
      </w:r>
    </w:p>
    <w:p w14:paraId="24BDCFC6" w14:textId="304B9A9A" w:rsidR="005566FB" w:rsidRPr="005566FB" w:rsidRDefault="005566FB" w:rsidP="005566FB">
      <w:pPr>
        <w:ind w:left="720"/>
        <w:rPr>
          <w:color w:val="ED0000"/>
        </w:rPr>
      </w:pPr>
      <w:r w:rsidRPr="005566FB">
        <w:rPr>
          <w:b/>
          <w:bCs/>
          <w:vanish/>
          <w:color w:val="ED0000"/>
          <w:szCs w:val="24"/>
        </w:rPr>
        <w:t>Table 2</w:t>
      </w:r>
      <w:r w:rsidRPr="005566FB">
        <w:rPr>
          <w:vanish/>
          <w:color w:val="ED0000"/>
          <w:szCs w:val="24"/>
        </w:rPr>
        <w:t xml:space="preserve"> - During meetings there will likely be Tasks created.  By adding them here, the Tasks will be created on the website and transferred to the meeting minutes.  After successfully creating a Task on the web page and getting the next ID number, this is how it will display in the document.</w:t>
      </w:r>
    </w:p>
    <w:p w14:paraId="0D958DCE" w14:textId="7DA45780" w:rsidR="00880BB8" w:rsidRDefault="00E64DE2" w:rsidP="00ED25A7">
      <w:pPr>
        <w:pStyle w:val="Heading2"/>
      </w:pPr>
      <w:r>
        <w:t xml:space="preserve">Table 1: </w:t>
      </w:r>
      <w:r w:rsidR="007B7BC0">
        <w:t>Tasks</w:t>
      </w:r>
      <w:r w:rsidR="00C816BD">
        <w:t xml:space="preserve"> to be Reviewed</w:t>
      </w:r>
      <w:r w:rsidR="005566FB">
        <w:t xml:space="preserve"> During the Meeting</w:t>
      </w:r>
    </w:p>
    <w:p w14:paraId="4CD426A3" w14:textId="77777777" w:rsidR="009644CE" w:rsidRPr="009644CE" w:rsidRDefault="009644CE" w:rsidP="009644CE"/>
    <w:tbl>
      <w:tblPr>
        <w:tblW w:w="962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  <w:tblCaption w:val="Planned Tasks"/>
      </w:tblPr>
      <w:tblGrid>
        <w:gridCol w:w="606"/>
        <w:gridCol w:w="3438"/>
        <w:gridCol w:w="1893"/>
        <w:gridCol w:w="1080"/>
        <w:gridCol w:w="1260"/>
        <w:gridCol w:w="1350"/>
      </w:tblGrid>
      <w:tr w:rsidR="00880BB8" w:rsidRPr="005B717A" w14:paraId="46B09D30" w14:textId="77777777" w:rsidTr="003C2A91">
        <w:trPr>
          <w:cantSplit/>
          <w:trHeight w:val="576"/>
          <w:tblHeader/>
        </w:trPr>
        <w:tc>
          <w:tcPr>
            <w:tcW w:w="606" w:type="dxa"/>
            <w:shd w:val="clear" w:color="auto" w:fill="E3BB57"/>
            <w:vAlign w:val="center"/>
          </w:tcPr>
          <w:p w14:paraId="659A89E6" w14:textId="77777777" w:rsidR="00880BB8" w:rsidRPr="00C816BD" w:rsidRDefault="00880BB8" w:rsidP="00C816BD">
            <w:pPr>
              <w:spacing w:after="0"/>
              <w:jc w:val="center"/>
              <w:rPr>
                <w:b/>
                <w:bCs/>
                <w:sz w:val="21"/>
              </w:rPr>
            </w:pPr>
            <w:r w:rsidRPr="00C816BD">
              <w:rPr>
                <w:b/>
                <w:bCs/>
                <w:sz w:val="21"/>
              </w:rPr>
              <w:t>No.</w:t>
            </w:r>
          </w:p>
        </w:tc>
        <w:tc>
          <w:tcPr>
            <w:tcW w:w="3438" w:type="dxa"/>
            <w:shd w:val="clear" w:color="auto" w:fill="E3BB57"/>
            <w:vAlign w:val="center"/>
          </w:tcPr>
          <w:p w14:paraId="74A9320A" w14:textId="7DE600B5" w:rsidR="00880BB8" w:rsidRPr="00C816BD" w:rsidRDefault="00E22924" w:rsidP="00C816BD">
            <w:pPr>
              <w:spacing w:after="0"/>
              <w:jc w:val="center"/>
              <w:rPr>
                <w:b/>
                <w:bCs/>
                <w:sz w:val="21"/>
              </w:rPr>
            </w:pPr>
            <w:r w:rsidRPr="00C816BD">
              <w:rPr>
                <w:b/>
                <w:bCs/>
                <w:sz w:val="21"/>
              </w:rPr>
              <w:t>Title</w:t>
            </w:r>
          </w:p>
        </w:tc>
        <w:tc>
          <w:tcPr>
            <w:tcW w:w="1893" w:type="dxa"/>
            <w:shd w:val="clear" w:color="auto" w:fill="E3BB57"/>
            <w:vAlign w:val="center"/>
          </w:tcPr>
          <w:p w14:paraId="19F1A2A5" w14:textId="6358F6A8" w:rsidR="00880BB8" w:rsidRPr="00C816BD" w:rsidRDefault="00E22924" w:rsidP="00C816BD">
            <w:pPr>
              <w:spacing w:after="0"/>
              <w:jc w:val="center"/>
              <w:rPr>
                <w:b/>
                <w:bCs/>
                <w:sz w:val="21"/>
              </w:rPr>
            </w:pPr>
            <w:r w:rsidRPr="00C816BD">
              <w:rPr>
                <w:b/>
                <w:bCs/>
                <w:sz w:val="21"/>
              </w:rPr>
              <w:t>Assigned To</w:t>
            </w:r>
          </w:p>
        </w:tc>
        <w:tc>
          <w:tcPr>
            <w:tcW w:w="1080" w:type="dxa"/>
            <w:shd w:val="clear" w:color="auto" w:fill="E3BB57"/>
            <w:vAlign w:val="center"/>
          </w:tcPr>
          <w:p w14:paraId="65F954E7" w14:textId="77777777" w:rsidR="00880BB8" w:rsidRPr="00C816BD" w:rsidRDefault="00880BB8" w:rsidP="00C816BD">
            <w:pPr>
              <w:spacing w:after="0"/>
              <w:jc w:val="center"/>
              <w:rPr>
                <w:b/>
                <w:bCs/>
                <w:sz w:val="21"/>
              </w:rPr>
            </w:pPr>
            <w:r w:rsidRPr="00C816BD">
              <w:rPr>
                <w:b/>
                <w:bCs/>
                <w:sz w:val="21"/>
              </w:rPr>
              <w:t>Priority</w:t>
            </w:r>
          </w:p>
        </w:tc>
        <w:tc>
          <w:tcPr>
            <w:tcW w:w="1260" w:type="dxa"/>
            <w:shd w:val="clear" w:color="auto" w:fill="E3BB57"/>
            <w:vAlign w:val="center"/>
          </w:tcPr>
          <w:p w14:paraId="293B0E44" w14:textId="77777777" w:rsidR="00880BB8" w:rsidRPr="00C816BD" w:rsidRDefault="00880BB8" w:rsidP="00C816BD">
            <w:pPr>
              <w:spacing w:after="0"/>
              <w:jc w:val="center"/>
              <w:rPr>
                <w:b/>
                <w:bCs/>
                <w:sz w:val="21"/>
              </w:rPr>
            </w:pPr>
            <w:r w:rsidRPr="00C816BD">
              <w:rPr>
                <w:b/>
                <w:bCs/>
                <w:sz w:val="21"/>
              </w:rPr>
              <w:t>Due Date</w:t>
            </w:r>
          </w:p>
        </w:tc>
        <w:tc>
          <w:tcPr>
            <w:tcW w:w="1350" w:type="dxa"/>
            <w:shd w:val="clear" w:color="auto" w:fill="E3BB57"/>
            <w:vAlign w:val="center"/>
          </w:tcPr>
          <w:p w14:paraId="599F1334" w14:textId="7247BFFF" w:rsidR="00880BB8" w:rsidRPr="00C816BD" w:rsidRDefault="00C816BD" w:rsidP="00C816BD">
            <w:pPr>
              <w:spacing w:after="0"/>
              <w:jc w:val="center"/>
              <w:rPr>
                <w:b/>
                <w:bCs/>
                <w:sz w:val="21"/>
              </w:rPr>
            </w:pPr>
            <w:r w:rsidRPr="00C816BD">
              <w:rPr>
                <w:b/>
                <w:bCs/>
                <w:sz w:val="21"/>
              </w:rPr>
              <w:t>Closed?</w:t>
            </w:r>
          </w:p>
        </w:tc>
      </w:tr>
      <w:tr w:rsidR="00880BB8" w:rsidRPr="005B717A" w14:paraId="42834B42" w14:textId="77777777" w:rsidTr="003C2A91">
        <w:trPr>
          <w:cantSplit/>
          <w:trHeight w:val="576"/>
        </w:trPr>
        <w:tc>
          <w:tcPr>
            <w:tcW w:w="606" w:type="dxa"/>
            <w:shd w:val="clear" w:color="auto" w:fill="auto"/>
            <w:vAlign w:val="center"/>
          </w:tcPr>
          <w:p w14:paraId="008B187A" w14:textId="77777777" w:rsidR="00880BB8" w:rsidRPr="005B717A" w:rsidRDefault="00880BB8" w:rsidP="00C816BD">
            <w:pPr>
              <w:spacing w:after="0"/>
            </w:pPr>
          </w:p>
        </w:tc>
        <w:tc>
          <w:tcPr>
            <w:tcW w:w="3438" w:type="dxa"/>
            <w:shd w:val="clear" w:color="auto" w:fill="auto"/>
            <w:vAlign w:val="center"/>
          </w:tcPr>
          <w:p w14:paraId="7336B238" w14:textId="77777777" w:rsidR="00880BB8" w:rsidRPr="005B717A" w:rsidRDefault="00880BB8" w:rsidP="00C816BD">
            <w:pPr>
              <w:spacing w:after="0"/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14600D80" w14:textId="77777777" w:rsidR="00880BB8" w:rsidRPr="005B717A" w:rsidRDefault="00880BB8" w:rsidP="00C816BD">
            <w:pPr>
              <w:spacing w:after="0"/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43F2AFF5" w14:textId="77777777" w:rsidR="00880BB8" w:rsidRPr="005B717A" w:rsidRDefault="00880BB8" w:rsidP="00C816BD">
            <w:pPr>
              <w:spacing w:after="0"/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0551648" w14:textId="77777777" w:rsidR="00880BB8" w:rsidRPr="005B717A" w:rsidRDefault="00880BB8" w:rsidP="00C816BD">
            <w:pPr>
              <w:spacing w:after="0"/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6B449E8C" w14:textId="77777777" w:rsidR="00880BB8" w:rsidRPr="005B717A" w:rsidRDefault="00880BB8" w:rsidP="00C816BD">
            <w:pPr>
              <w:spacing w:after="0"/>
            </w:pPr>
          </w:p>
        </w:tc>
      </w:tr>
    </w:tbl>
    <w:p w14:paraId="71D281FE" w14:textId="0A8DD85B" w:rsidR="00880BB8" w:rsidRPr="003C2A91" w:rsidRDefault="00880BB8" w:rsidP="00880BB8">
      <w:pPr>
        <w:pStyle w:val="Meadows-Normal"/>
        <w:rPr>
          <w:color w:val="000000"/>
        </w:rPr>
      </w:pPr>
      <w:r w:rsidRPr="003C2A91">
        <w:rPr>
          <w:color w:val="FF0000"/>
        </w:rPr>
        <w:br w:type="page"/>
      </w:r>
    </w:p>
    <w:p w14:paraId="013AC8C8" w14:textId="4D20E024" w:rsidR="00F0481B" w:rsidRPr="00F0481B" w:rsidRDefault="003179F1" w:rsidP="003179F1">
      <w:pPr>
        <w:jc w:val="right"/>
      </w:pPr>
      <w:r>
        <w:lastRenderedPageBreak/>
        <w:object w:dxaOrig="1440" w:dyaOrig="1440" w14:anchorId="2324C5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18.5pt;height:24pt" o:ole="" o:preferrelative="f">
            <v:imagedata r:id="rId14" o:title=""/>
          </v:shape>
          <w:control r:id="rId15" w:name="btnAddAI" w:shapeid="_x0000_i1027"/>
        </w:object>
      </w:r>
    </w:p>
    <w:p w14:paraId="1FAE3090" w14:textId="0EDDFF33" w:rsidR="00F0481B" w:rsidRDefault="00E64DE2" w:rsidP="00ED25A7">
      <w:pPr>
        <w:pStyle w:val="Heading2"/>
      </w:pPr>
      <w:r>
        <w:t xml:space="preserve">Table 2: </w:t>
      </w:r>
      <w:r w:rsidR="00F0481B" w:rsidRPr="00423C08">
        <w:t xml:space="preserve">Action Items </w:t>
      </w:r>
      <w:r w:rsidR="00577B83">
        <w:t>Proposed</w:t>
      </w:r>
      <w:r w:rsidR="00F0481B" w:rsidRPr="00423C08">
        <w:t xml:space="preserve"> at This Meeting</w:t>
      </w:r>
    </w:p>
    <w:p w14:paraId="4BFD34AE" w14:textId="77777777" w:rsidR="009644CE" w:rsidRPr="009644CE" w:rsidRDefault="009644CE" w:rsidP="009644CE"/>
    <w:tbl>
      <w:tblPr>
        <w:tblStyle w:val="TableGrid"/>
        <w:tblW w:w="9440" w:type="dxa"/>
        <w:tblLook w:val="04A0" w:firstRow="1" w:lastRow="0" w:firstColumn="1" w:lastColumn="0" w:noHBand="0" w:noVBand="1"/>
        <w:tblCaption w:val="Proposed Tasks"/>
      </w:tblPr>
      <w:tblGrid>
        <w:gridCol w:w="3084"/>
        <w:gridCol w:w="2249"/>
        <w:gridCol w:w="2172"/>
        <w:gridCol w:w="1935"/>
      </w:tblGrid>
      <w:tr w:rsidR="0096744B" w14:paraId="1757A0A4" w14:textId="77777777" w:rsidTr="003C2A91">
        <w:trPr>
          <w:cantSplit/>
          <w:trHeight w:val="576"/>
          <w:tblHeader/>
        </w:trPr>
        <w:tc>
          <w:tcPr>
            <w:tcW w:w="3084" w:type="dxa"/>
            <w:shd w:val="clear" w:color="auto" w:fill="E3BB57"/>
            <w:vAlign w:val="center"/>
          </w:tcPr>
          <w:p w14:paraId="5EA48080" w14:textId="77777777" w:rsidR="0096744B" w:rsidRPr="00C816BD" w:rsidRDefault="0096744B" w:rsidP="00C816BD">
            <w:pPr>
              <w:spacing w:after="0"/>
              <w:jc w:val="center"/>
              <w:rPr>
                <w:b/>
                <w:bCs/>
              </w:rPr>
            </w:pPr>
            <w:r w:rsidRPr="00C816BD">
              <w:rPr>
                <w:b/>
                <w:bCs/>
              </w:rPr>
              <w:t>Title</w:t>
            </w:r>
          </w:p>
        </w:tc>
        <w:tc>
          <w:tcPr>
            <w:tcW w:w="2249" w:type="dxa"/>
            <w:shd w:val="clear" w:color="auto" w:fill="E3BB57"/>
            <w:vAlign w:val="center"/>
          </w:tcPr>
          <w:p w14:paraId="67E2A722" w14:textId="77777777" w:rsidR="0096744B" w:rsidRPr="00C816BD" w:rsidRDefault="0096744B" w:rsidP="00C816BD">
            <w:pPr>
              <w:spacing w:after="0"/>
              <w:jc w:val="center"/>
              <w:rPr>
                <w:b/>
                <w:bCs/>
              </w:rPr>
            </w:pPr>
            <w:r w:rsidRPr="00C816BD">
              <w:rPr>
                <w:b/>
                <w:bCs/>
              </w:rPr>
              <w:t>Assigned to</w:t>
            </w:r>
          </w:p>
        </w:tc>
        <w:tc>
          <w:tcPr>
            <w:tcW w:w="2172" w:type="dxa"/>
            <w:shd w:val="clear" w:color="auto" w:fill="E3BB57"/>
            <w:vAlign w:val="center"/>
          </w:tcPr>
          <w:p w14:paraId="7D32AE1F" w14:textId="77777777" w:rsidR="0096744B" w:rsidRPr="00C816BD" w:rsidRDefault="0096744B" w:rsidP="00C816BD">
            <w:pPr>
              <w:spacing w:after="0"/>
              <w:jc w:val="center"/>
              <w:rPr>
                <w:b/>
                <w:bCs/>
              </w:rPr>
            </w:pPr>
            <w:r w:rsidRPr="00C816BD">
              <w:rPr>
                <w:b/>
                <w:bCs/>
              </w:rPr>
              <w:t>Priority</w:t>
            </w:r>
          </w:p>
        </w:tc>
        <w:tc>
          <w:tcPr>
            <w:tcW w:w="1935" w:type="dxa"/>
            <w:shd w:val="clear" w:color="auto" w:fill="E3BB57"/>
            <w:vAlign w:val="center"/>
          </w:tcPr>
          <w:p w14:paraId="1C4ED53F" w14:textId="77777777" w:rsidR="0096744B" w:rsidRPr="00C816BD" w:rsidRDefault="0096744B" w:rsidP="00C816BD">
            <w:pPr>
              <w:spacing w:after="0"/>
              <w:jc w:val="center"/>
              <w:rPr>
                <w:b/>
                <w:bCs/>
              </w:rPr>
            </w:pPr>
            <w:r w:rsidRPr="00C816BD">
              <w:rPr>
                <w:b/>
                <w:bCs/>
              </w:rPr>
              <w:t>Due Date</w:t>
            </w:r>
          </w:p>
        </w:tc>
      </w:tr>
      <w:tr w:rsidR="0096744B" w14:paraId="768CD68C" w14:textId="77777777" w:rsidTr="003C2A91">
        <w:trPr>
          <w:cantSplit/>
          <w:trHeight w:val="576"/>
        </w:trPr>
        <w:tc>
          <w:tcPr>
            <w:tcW w:w="3084" w:type="dxa"/>
            <w:vAlign w:val="center"/>
          </w:tcPr>
          <w:p w14:paraId="64837C18" w14:textId="77777777" w:rsidR="0096744B" w:rsidRDefault="0096744B" w:rsidP="00C816BD">
            <w:pPr>
              <w:spacing w:after="0"/>
            </w:pPr>
          </w:p>
        </w:tc>
        <w:tc>
          <w:tcPr>
            <w:tcW w:w="2249" w:type="dxa"/>
            <w:vAlign w:val="center"/>
          </w:tcPr>
          <w:p w14:paraId="233C883A" w14:textId="77777777" w:rsidR="0096744B" w:rsidRDefault="0096744B" w:rsidP="00C816BD">
            <w:pPr>
              <w:spacing w:after="0"/>
            </w:pPr>
          </w:p>
        </w:tc>
        <w:tc>
          <w:tcPr>
            <w:tcW w:w="2172" w:type="dxa"/>
            <w:vAlign w:val="center"/>
          </w:tcPr>
          <w:p w14:paraId="6442D4F0" w14:textId="77777777" w:rsidR="0096744B" w:rsidRDefault="0096744B" w:rsidP="00C816BD">
            <w:pPr>
              <w:spacing w:after="0"/>
            </w:pPr>
          </w:p>
        </w:tc>
        <w:tc>
          <w:tcPr>
            <w:tcW w:w="1935" w:type="dxa"/>
            <w:vAlign w:val="center"/>
          </w:tcPr>
          <w:p w14:paraId="72EFDA0B" w14:textId="77777777" w:rsidR="0096744B" w:rsidRDefault="0096744B" w:rsidP="00C816BD">
            <w:pPr>
              <w:spacing w:after="0"/>
            </w:pPr>
          </w:p>
        </w:tc>
      </w:tr>
    </w:tbl>
    <w:p w14:paraId="1D87107E" w14:textId="77777777" w:rsidR="00E26365" w:rsidRDefault="00E26365"/>
    <w:sectPr w:rsidR="00E26365" w:rsidSect="0016127A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 w:code="1"/>
      <w:pgMar w:top="1800" w:right="1440" w:bottom="1440" w:left="1440" w:header="547" w:footer="288" w:gutter="0"/>
      <w:pgBorders w:offsetFrom="page">
        <w:top w:val="single" w:sz="48" w:space="24" w:color="27BA0E"/>
        <w:left w:val="single" w:sz="48" w:space="24" w:color="27BA0E"/>
        <w:bottom w:val="single" w:sz="48" w:space="24" w:color="27BA0E"/>
        <w:right w:val="single" w:sz="48" w:space="24" w:color="27BA0E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4C60A" w14:textId="77777777" w:rsidR="00BE7E0F" w:rsidRDefault="00BE7E0F" w:rsidP="00D914C3">
      <w:pPr>
        <w:spacing w:after="0" w:line="240" w:lineRule="auto"/>
      </w:pPr>
      <w:r>
        <w:separator/>
      </w:r>
    </w:p>
  </w:endnote>
  <w:endnote w:type="continuationSeparator" w:id="0">
    <w:p w14:paraId="408E275A" w14:textId="77777777" w:rsidR="00BE7E0F" w:rsidRDefault="00BE7E0F" w:rsidP="00D91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F5CBA" w14:textId="77777777" w:rsidR="00A36A23" w:rsidRDefault="00A36A23" w:rsidP="00A36A23">
    <w:pPr>
      <w:pStyle w:val="Footer"/>
    </w:pPr>
  </w:p>
  <w:p w14:paraId="083BF155" w14:textId="77777777" w:rsidR="00D63B44" w:rsidRDefault="00D63B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62F9B" w14:textId="77777777" w:rsidR="00A36A23" w:rsidRPr="00B11E70" w:rsidRDefault="00A36A23" w:rsidP="00A36A23">
    <w:r w:rsidRPr="00597A17">
      <w:rPr>
        <w:noProof/>
        <w:sz w:val="22"/>
        <w:szCs w:val="22"/>
      </w:rPr>
      <mc:AlternateContent>
        <mc:Choice Requires="wps">
          <w:drawing>
            <wp:inline distT="0" distB="0" distL="0" distR="0" wp14:anchorId="0C9F30F9" wp14:editId="52267432">
              <wp:extent cx="5935185" cy="8888"/>
              <wp:effectExtent l="0" t="0" r="27940" b="29845"/>
              <wp:docPr id="153405758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35185" cy="8888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3B043751" id="Straight Connector 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7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" strokecolor="#deb340 [3209]">
              <w10:anchorlock/>
            </v:line>
          </w:pict>
        </mc:Fallback>
      </mc:AlternateContent>
    </w:r>
  </w:p>
  <w:tbl>
    <w:tblPr>
      <w:tblW w:w="9360" w:type="dxa"/>
      <w:tblLayout w:type="fixed"/>
      <w:tblLook w:val="04A0" w:firstRow="1" w:lastRow="0" w:firstColumn="1" w:lastColumn="0" w:noHBand="0" w:noVBand="1"/>
    </w:tblPr>
    <w:tblGrid>
      <w:gridCol w:w="7830"/>
      <w:gridCol w:w="1530"/>
    </w:tblGrid>
    <w:tr w:rsidR="00A36A23" w14:paraId="1F5455E2" w14:textId="77777777" w:rsidTr="007B7517">
      <w:tc>
        <w:tcPr>
          <w:tcW w:w="7830" w:type="dxa"/>
        </w:tcPr>
        <w:sdt>
          <w:sdtPr>
            <w:rPr>
              <w:sz w:val="22"/>
              <w:szCs w:val="22"/>
            </w:rPr>
            <w:alias w:val="DocDate"/>
            <w:tag w:val="DocDate"/>
            <w:id w:val="-693301737"/>
            <w:placeholder>
              <w:docPart w:val="189E232068384D759608F4DFF6BCBBE6"/>
            </w:placeholder>
            <w15:dataBinding w:xpath="/DocentIMS/DocDate[1]" w:storeItemID="{4B19FB23-61B7-41EB-8569-2F10084D68B6}" w16sdtdh:storeItemChecksum="O96gtA=="/>
          </w:sdtPr>
          <w:sdtEndPr/>
          <w:sdtContent>
            <w:p w14:paraId="754D3096" w14:textId="4100BFD4" w:rsidR="00A36A23" w:rsidRPr="00597A17" w:rsidRDefault="0016127A" w:rsidP="00A36A23">
              <w:pPr>
                <w:tabs>
                  <w:tab w:val="left" w:pos="720"/>
                  <w:tab w:val="right" w:pos="9360"/>
                </w:tabs>
                <w:spacing w:after="0"/>
                <w:jc w:val="both"/>
                <w:rPr>
                  <w:sz w:val="22"/>
                  <w:szCs w:val="22"/>
                </w:rPr>
              </w:pPr>
              <w:r>
                <w:t>4/8/2025</w:t>
              </w:r>
            </w:p>
          </w:sdtContent>
        </w:sdt>
      </w:tc>
      <w:tc>
        <w:tcPr>
          <w:tcW w:w="1530" w:type="dxa"/>
        </w:tcPr>
        <w:p w14:paraId="2D4DDE42" w14:textId="77777777" w:rsidR="00A36A23" w:rsidRPr="00597A17" w:rsidRDefault="00A36A23" w:rsidP="007B7517">
          <w:pPr>
            <w:spacing w:after="0"/>
            <w:rPr>
              <w:sz w:val="22"/>
              <w:szCs w:val="22"/>
            </w:rPr>
          </w:pPr>
          <w:r w:rsidRPr="00597A17">
            <w:rPr>
              <w:sz w:val="22"/>
              <w:szCs w:val="22"/>
            </w:rPr>
            <w:t xml:space="preserve">Page | </w:t>
          </w:r>
          <w:r w:rsidRPr="00597A17">
            <w:rPr>
              <w:sz w:val="22"/>
              <w:szCs w:val="22"/>
            </w:rPr>
            <w:fldChar w:fldCharType="begin"/>
          </w:r>
          <w:r w:rsidRPr="00597A17">
            <w:rPr>
              <w:sz w:val="22"/>
              <w:szCs w:val="22"/>
            </w:rPr>
            <w:instrText xml:space="preserve"> PAGE   \* MERGEFORMAT </w:instrText>
          </w:r>
          <w:r w:rsidRPr="00597A17">
            <w:rPr>
              <w:sz w:val="22"/>
              <w:szCs w:val="22"/>
            </w:rPr>
            <w:fldChar w:fldCharType="separate"/>
          </w:r>
          <w:r w:rsidRPr="00597A17">
            <w:rPr>
              <w:sz w:val="22"/>
              <w:szCs w:val="22"/>
            </w:rPr>
            <w:t>1</w:t>
          </w:r>
          <w:r w:rsidRPr="00597A17">
            <w:rPr>
              <w:sz w:val="22"/>
              <w:szCs w:val="22"/>
            </w:rPr>
            <w:fldChar w:fldCharType="end"/>
          </w:r>
        </w:p>
      </w:tc>
    </w:tr>
  </w:tbl>
  <w:p w14:paraId="016F72A8" w14:textId="77777777" w:rsidR="00A36A23" w:rsidRPr="00597A17" w:rsidRDefault="00A36A23" w:rsidP="00A36A23">
    <w:pPr>
      <w:rPr>
        <w:sz w:val="2"/>
        <w:szCs w:val="2"/>
      </w:rPr>
    </w:pPr>
  </w:p>
  <w:p w14:paraId="2B8E494F" w14:textId="77777777" w:rsidR="00A36A23" w:rsidRPr="00597A17" w:rsidRDefault="00A36A23" w:rsidP="00A36A23">
    <w:pPr>
      <w:rPr>
        <w:sz w:val="2"/>
        <w:szCs w:val="2"/>
      </w:rPr>
    </w:pPr>
  </w:p>
  <w:p w14:paraId="29F7A9CB" w14:textId="77777777" w:rsidR="001403E7" w:rsidRPr="004D3FBD" w:rsidRDefault="001403E7" w:rsidP="001403E7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5CDF3" w14:textId="77777777" w:rsidR="00A36A23" w:rsidRDefault="00A36A23" w:rsidP="00A36A23">
    <w:pPr>
      <w:pStyle w:val="Footer"/>
    </w:pPr>
  </w:p>
  <w:p w14:paraId="123AF720" w14:textId="77777777" w:rsidR="00D63B44" w:rsidRDefault="00D63B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73C08" w14:textId="77777777" w:rsidR="00BE7E0F" w:rsidRDefault="00BE7E0F" w:rsidP="00D914C3">
      <w:pPr>
        <w:spacing w:after="0" w:line="240" w:lineRule="auto"/>
      </w:pPr>
      <w:r>
        <w:separator/>
      </w:r>
    </w:p>
  </w:footnote>
  <w:footnote w:type="continuationSeparator" w:id="0">
    <w:p w14:paraId="2117DA94" w14:textId="77777777" w:rsidR="00BE7E0F" w:rsidRDefault="00BE7E0F" w:rsidP="00D914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E2414" w14:textId="77777777" w:rsidR="00A36A23" w:rsidRDefault="00A36A23" w:rsidP="00A36A23">
    <w:pPr>
      <w:pStyle w:val="Header"/>
    </w:pPr>
  </w:p>
  <w:p w14:paraId="1AB21F16" w14:textId="77777777" w:rsidR="00D63B44" w:rsidRDefault="00D63B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15424" w14:textId="1E503A5A" w:rsidR="00A36A23" w:rsidRPr="00597A17" w:rsidRDefault="00A36A23" w:rsidP="00A36A23">
    <w:pPr>
      <w:spacing w:after="0"/>
      <w:rPr>
        <w:sz w:val="20"/>
        <w:szCs w:val="20"/>
      </w:rPr>
    </w:pPr>
    <w:bookmarkStart w:id="2" w:name="_Hlk183108182"/>
    <w:bookmarkStart w:id="3" w:name="_Hlk183108183"/>
    <w:bookmarkStart w:id="4" w:name="_Hlk183113095"/>
    <w:bookmarkStart w:id="5" w:name="_Hlk183113096"/>
    <w:r w:rsidRPr="00B11E70">
      <w:rPr>
        <w:noProof/>
      </w:rPr>
      <w:drawing>
        <wp:anchor distT="0" distB="0" distL="114300" distR="114300" simplePos="0" relativeHeight="251659264" behindDoc="0" locked="0" layoutInCell="1" allowOverlap="1" wp14:anchorId="7E359761" wp14:editId="68FD6E2E">
          <wp:simplePos x="0" y="0"/>
          <wp:positionH relativeFrom="column">
            <wp:posOffset>0</wp:posOffset>
          </wp:positionH>
          <wp:positionV relativeFrom="paragraph">
            <wp:posOffset>-701</wp:posOffset>
          </wp:positionV>
          <wp:extent cx="1709928" cy="557784"/>
          <wp:effectExtent l="0" t="0" r="5080" b="0"/>
          <wp:wrapSquare wrapText="bothSides"/>
          <wp:docPr id="1068773737" name="Picture 4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7993147" name="Picture 4" descr="A logo for a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9928" cy="557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alias w:val="Version &amp; Date"/>
        <w:tag w:val="Version &amp; Date"/>
        <w:id w:val="-1289824119"/>
      </w:sdtPr>
      <w:sdtEndPr>
        <w:rPr>
          <w:sz w:val="20"/>
          <w:szCs w:val="20"/>
        </w:rPr>
      </w:sdtEndPr>
      <w:sdtContent>
        <w:r w:rsidR="0016127A">
          <w:rPr>
            <w:sz w:val="20"/>
            <w:szCs w:val="20"/>
          </w:rPr>
          <w:t>Template Version: 1 (4/8/2025 - 5:55 PM)</w:t>
        </w:r>
      </w:sdtContent>
    </w:sdt>
    <w:bookmarkEnd w:id="2"/>
    <w:bookmarkEnd w:id="3"/>
    <w:bookmarkEnd w:id="4"/>
    <w:bookmarkEnd w:id="5"/>
  </w:p>
  <w:p w14:paraId="6AB342AA" w14:textId="77777777" w:rsidR="00D63B44" w:rsidRPr="003179F1" w:rsidRDefault="00D63B44" w:rsidP="003179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3CD9D" w14:textId="77777777" w:rsidR="00A36A23" w:rsidRDefault="00A36A23" w:rsidP="00A36A23">
    <w:pPr>
      <w:pStyle w:val="Header"/>
    </w:pPr>
  </w:p>
  <w:p w14:paraId="4EE9E26E" w14:textId="77777777" w:rsidR="00D63B44" w:rsidRDefault="00D63B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A2DF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1A83F2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0467CD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D6217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3C45FB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D2CB4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066523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1AE026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2F64D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090EC0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E7DC3"/>
    <w:multiLevelType w:val="hybridMultilevel"/>
    <w:tmpl w:val="95A6B0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5D3CEA"/>
    <w:multiLevelType w:val="hybridMultilevel"/>
    <w:tmpl w:val="59A6CD8A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DE7B39"/>
    <w:multiLevelType w:val="hybridMultilevel"/>
    <w:tmpl w:val="1EE48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297F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0EEB7504"/>
    <w:multiLevelType w:val="hybridMultilevel"/>
    <w:tmpl w:val="CD5E2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E3759D"/>
    <w:multiLevelType w:val="hybridMultilevel"/>
    <w:tmpl w:val="8AE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6D7608"/>
    <w:multiLevelType w:val="hybridMultilevel"/>
    <w:tmpl w:val="C2B06C7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AA14F6A"/>
    <w:multiLevelType w:val="hybridMultilevel"/>
    <w:tmpl w:val="91168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8F75E5"/>
    <w:multiLevelType w:val="hybridMultilevel"/>
    <w:tmpl w:val="747C4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233B9B"/>
    <w:multiLevelType w:val="hybridMultilevel"/>
    <w:tmpl w:val="B714E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583217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BA77DF"/>
    <w:multiLevelType w:val="hybridMultilevel"/>
    <w:tmpl w:val="E4BEE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C3A11"/>
    <w:multiLevelType w:val="hybridMultilevel"/>
    <w:tmpl w:val="B44434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7E7678"/>
    <w:multiLevelType w:val="hybridMultilevel"/>
    <w:tmpl w:val="307EB8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C7E725A"/>
    <w:multiLevelType w:val="hybridMultilevel"/>
    <w:tmpl w:val="54DCC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6B3F7E"/>
    <w:multiLevelType w:val="hybridMultilevel"/>
    <w:tmpl w:val="3B9413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E7F4315"/>
    <w:multiLevelType w:val="hybridMultilevel"/>
    <w:tmpl w:val="43E881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38095F"/>
    <w:multiLevelType w:val="hybridMultilevel"/>
    <w:tmpl w:val="5FE4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AA0C98"/>
    <w:multiLevelType w:val="hybridMultilevel"/>
    <w:tmpl w:val="997A64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BC6288"/>
    <w:multiLevelType w:val="hybridMultilevel"/>
    <w:tmpl w:val="8A6CEB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D625EF"/>
    <w:multiLevelType w:val="hybridMultilevel"/>
    <w:tmpl w:val="3BD02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273E6B"/>
    <w:multiLevelType w:val="hybridMultilevel"/>
    <w:tmpl w:val="510E19A4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C1133F"/>
    <w:multiLevelType w:val="hybridMultilevel"/>
    <w:tmpl w:val="FD66F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4C2C06"/>
    <w:multiLevelType w:val="hybridMultilevel"/>
    <w:tmpl w:val="3F6EF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9C5"/>
    <w:multiLevelType w:val="hybridMultilevel"/>
    <w:tmpl w:val="7C2414C8"/>
    <w:lvl w:ilvl="0" w:tplc="8FB456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D3CF1"/>
    <w:multiLevelType w:val="hybridMultilevel"/>
    <w:tmpl w:val="08A05C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2E770EE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7" w15:restartNumberingAfterBreak="0">
    <w:nsid w:val="65AA08E7"/>
    <w:multiLevelType w:val="hybridMultilevel"/>
    <w:tmpl w:val="95A6B0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A508E8"/>
    <w:multiLevelType w:val="hybridMultilevel"/>
    <w:tmpl w:val="EDEC1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D34132"/>
    <w:multiLevelType w:val="hybridMultilevel"/>
    <w:tmpl w:val="80CA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2F610F"/>
    <w:multiLevelType w:val="hybridMultilevel"/>
    <w:tmpl w:val="8E9A15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6624D9"/>
    <w:multiLevelType w:val="hybridMultilevel"/>
    <w:tmpl w:val="8F9E03E2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0357FD"/>
    <w:multiLevelType w:val="hybridMultilevel"/>
    <w:tmpl w:val="BF06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687814">
    <w:abstractNumId w:val="34"/>
  </w:num>
  <w:num w:numId="2" w16cid:durableId="312687053">
    <w:abstractNumId w:val="19"/>
  </w:num>
  <w:num w:numId="3" w16cid:durableId="1744982297">
    <w:abstractNumId w:val="37"/>
  </w:num>
  <w:num w:numId="4" w16cid:durableId="1635600935">
    <w:abstractNumId w:val="12"/>
  </w:num>
  <w:num w:numId="5" w16cid:durableId="1659260916">
    <w:abstractNumId w:val="10"/>
  </w:num>
  <w:num w:numId="6" w16cid:durableId="1924531725">
    <w:abstractNumId w:val="28"/>
  </w:num>
  <w:num w:numId="7" w16cid:durableId="1673682194">
    <w:abstractNumId w:val="22"/>
  </w:num>
  <w:num w:numId="8" w16cid:durableId="407309743">
    <w:abstractNumId w:val="17"/>
  </w:num>
  <w:num w:numId="9" w16cid:durableId="2057123567">
    <w:abstractNumId w:val="21"/>
  </w:num>
  <w:num w:numId="10" w16cid:durableId="1156264499">
    <w:abstractNumId w:val="14"/>
  </w:num>
  <w:num w:numId="11" w16cid:durableId="877551460">
    <w:abstractNumId w:val="31"/>
  </w:num>
  <w:num w:numId="12" w16cid:durableId="1560634846">
    <w:abstractNumId w:val="41"/>
  </w:num>
  <w:num w:numId="13" w16cid:durableId="1351373625">
    <w:abstractNumId w:val="26"/>
  </w:num>
  <w:num w:numId="14" w16cid:durableId="1492090660">
    <w:abstractNumId w:val="33"/>
  </w:num>
  <w:num w:numId="15" w16cid:durableId="1429159134">
    <w:abstractNumId w:val="32"/>
  </w:num>
  <w:num w:numId="16" w16cid:durableId="33042038">
    <w:abstractNumId w:val="11"/>
  </w:num>
  <w:num w:numId="17" w16cid:durableId="882524640">
    <w:abstractNumId w:val="39"/>
  </w:num>
  <w:num w:numId="18" w16cid:durableId="115367047">
    <w:abstractNumId w:val="35"/>
  </w:num>
  <w:num w:numId="19" w16cid:durableId="700790325">
    <w:abstractNumId w:val="27"/>
  </w:num>
  <w:num w:numId="20" w16cid:durableId="1812096788">
    <w:abstractNumId w:val="24"/>
  </w:num>
  <w:num w:numId="21" w16cid:durableId="1311981379">
    <w:abstractNumId w:val="18"/>
  </w:num>
  <w:num w:numId="22" w16cid:durableId="668867001">
    <w:abstractNumId w:val="15"/>
  </w:num>
  <w:num w:numId="23" w16cid:durableId="1467238850">
    <w:abstractNumId w:val="38"/>
  </w:num>
  <w:num w:numId="24" w16cid:durableId="35130179">
    <w:abstractNumId w:val="29"/>
  </w:num>
  <w:num w:numId="25" w16cid:durableId="531111439">
    <w:abstractNumId w:val="40"/>
  </w:num>
  <w:num w:numId="26" w16cid:durableId="18089664">
    <w:abstractNumId w:val="30"/>
  </w:num>
  <w:num w:numId="27" w16cid:durableId="911626336">
    <w:abstractNumId w:val="23"/>
  </w:num>
  <w:num w:numId="28" w16cid:durableId="1500345651">
    <w:abstractNumId w:val="42"/>
  </w:num>
  <w:num w:numId="29" w16cid:durableId="1698313683">
    <w:abstractNumId w:val="16"/>
  </w:num>
  <w:num w:numId="30" w16cid:durableId="284654456">
    <w:abstractNumId w:val="25"/>
  </w:num>
  <w:num w:numId="31" w16cid:durableId="369458100">
    <w:abstractNumId w:val="13"/>
  </w:num>
  <w:num w:numId="32" w16cid:durableId="596447226">
    <w:abstractNumId w:val="20"/>
  </w:num>
  <w:num w:numId="33" w16cid:durableId="628050674">
    <w:abstractNumId w:val="36"/>
  </w:num>
  <w:num w:numId="34" w16cid:durableId="30886617">
    <w:abstractNumId w:val="9"/>
  </w:num>
  <w:num w:numId="35" w16cid:durableId="708064464">
    <w:abstractNumId w:val="7"/>
  </w:num>
  <w:num w:numId="36" w16cid:durableId="1107655841">
    <w:abstractNumId w:val="6"/>
  </w:num>
  <w:num w:numId="37" w16cid:durableId="2015723295">
    <w:abstractNumId w:val="5"/>
  </w:num>
  <w:num w:numId="38" w16cid:durableId="125701094">
    <w:abstractNumId w:val="4"/>
  </w:num>
  <w:num w:numId="39" w16cid:durableId="1908227401">
    <w:abstractNumId w:val="8"/>
  </w:num>
  <w:num w:numId="40" w16cid:durableId="2110538786">
    <w:abstractNumId w:val="3"/>
  </w:num>
  <w:num w:numId="41" w16cid:durableId="1037201178">
    <w:abstractNumId w:val="2"/>
  </w:num>
  <w:num w:numId="42" w16cid:durableId="658921666">
    <w:abstractNumId w:val="1"/>
  </w:num>
  <w:num w:numId="43" w16cid:durableId="1211574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/>
  <w:defaultTabStop w:val="720"/>
  <w:characterSpacingControl w:val="doNotCompress"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B02"/>
    <w:rsid w:val="0000406D"/>
    <w:rsid w:val="00005B76"/>
    <w:rsid w:val="00006C30"/>
    <w:rsid w:val="00010484"/>
    <w:rsid w:val="00012C7C"/>
    <w:rsid w:val="00034FB5"/>
    <w:rsid w:val="000421B6"/>
    <w:rsid w:val="00044B2D"/>
    <w:rsid w:val="00053594"/>
    <w:rsid w:val="000554F9"/>
    <w:rsid w:val="0006047C"/>
    <w:rsid w:val="0006422E"/>
    <w:rsid w:val="00066013"/>
    <w:rsid w:val="0006674C"/>
    <w:rsid w:val="00066752"/>
    <w:rsid w:val="000823F5"/>
    <w:rsid w:val="000A04BD"/>
    <w:rsid w:val="000A3840"/>
    <w:rsid w:val="000A6C8C"/>
    <w:rsid w:val="000C04A4"/>
    <w:rsid w:val="000C06B2"/>
    <w:rsid w:val="000C0791"/>
    <w:rsid w:val="000C64FC"/>
    <w:rsid w:val="000D5E0E"/>
    <w:rsid w:val="000F12A5"/>
    <w:rsid w:val="000F217F"/>
    <w:rsid w:val="000F2783"/>
    <w:rsid w:val="001033FF"/>
    <w:rsid w:val="00111560"/>
    <w:rsid w:val="001122CE"/>
    <w:rsid w:val="0012080B"/>
    <w:rsid w:val="00130C0F"/>
    <w:rsid w:val="0013183A"/>
    <w:rsid w:val="00132AED"/>
    <w:rsid w:val="00133FEF"/>
    <w:rsid w:val="001403E7"/>
    <w:rsid w:val="0014361F"/>
    <w:rsid w:val="001513D8"/>
    <w:rsid w:val="00153182"/>
    <w:rsid w:val="0016086D"/>
    <w:rsid w:val="0016127A"/>
    <w:rsid w:val="0016387C"/>
    <w:rsid w:val="00172FCC"/>
    <w:rsid w:val="00181E33"/>
    <w:rsid w:val="00186350"/>
    <w:rsid w:val="00187D4B"/>
    <w:rsid w:val="00190764"/>
    <w:rsid w:val="00192A68"/>
    <w:rsid w:val="001B033F"/>
    <w:rsid w:val="001B2F17"/>
    <w:rsid w:val="001B32F0"/>
    <w:rsid w:val="001C0286"/>
    <w:rsid w:val="001D476B"/>
    <w:rsid w:val="001D634D"/>
    <w:rsid w:val="001D727E"/>
    <w:rsid w:val="001E103C"/>
    <w:rsid w:val="001F2FAE"/>
    <w:rsid w:val="001F32AA"/>
    <w:rsid w:val="00203C7F"/>
    <w:rsid w:val="002063C1"/>
    <w:rsid w:val="00210F17"/>
    <w:rsid w:val="00212829"/>
    <w:rsid w:val="0021537E"/>
    <w:rsid w:val="00230476"/>
    <w:rsid w:val="00235EA4"/>
    <w:rsid w:val="002608A1"/>
    <w:rsid w:val="00263EDD"/>
    <w:rsid w:val="00272EC1"/>
    <w:rsid w:val="00277800"/>
    <w:rsid w:val="0028193E"/>
    <w:rsid w:val="002B1D96"/>
    <w:rsid w:val="002B2E79"/>
    <w:rsid w:val="002B6498"/>
    <w:rsid w:val="002C5DB4"/>
    <w:rsid w:val="002D3EBC"/>
    <w:rsid w:val="002F09D8"/>
    <w:rsid w:val="002F39DF"/>
    <w:rsid w:val="002F75FF"/>
    <w:rsid w:val="003043D8"/>
    <w:rsid w:val="00305BEC"/>
    <w:rsid w:val="003179F1"/>
    <w:rsid w:val="00324804"/>
    <w:rsid w:val="00327C38"/>
    <w:rsid w:val="00332ABB"/>
    <w:rsid w:val="00332B52"/>
    <w:rsid w:val="00335928"/>
    <w:rsid w:val="00335D0E"/>
    <w:rsid w:val="00377CA9"/>
    <w:rsid w:val="00385F43"/>
    <w:rsid w:val="003B68E6"/>
    <w:rsid w:val="003C2A91"/>
    <w:rsid w:val="003C3A45"/>
    <w:rsid w:val="003D0A75"/>
    <w:rsid w:val="003D1388"/>
    <w:rsid w:val="003D5C44"/>
    <w:rsid w:val="003D759C"/>
    <w:rsid w:val="003F30ED"/>
    <w:rsid w:val="003F471B"/>
    <w:rsid w:val="004021C3"/>
    <w:rsid w:val="00415E51"/>
    <w:rsid w:val="00434F44"/>
    <w:rsid w:val="00440DFF"/>
    <w:rsid w:val="00443C78"/>
    <w:rsid w:val="00444DBA"/>
    <w:rsid w:val="0044617C"/>
    <w:rsid w:val="0045213B"/>
    <w:rsid w:val="004553E5"/>
    <w:rsid w:val="00460A95"/>
    <w:rsid w:val="00466FE0"/>
    <w:rsid w:val="00487D95"/>
    <w:rsid w:val="00490127"/>
    <w:rsid w:val="004946CF"/>
    <w:rsid w:val="004A3867"/>
    <w:rsid w:val="004A6AF3"/>
    <w:rsid w:val="004B221D"/>
    <w:rsid w:val="004C21A6"/>
    <w:rsid w:val="004F0A25"/>
    <w:rsid w:val="004F3221"/>
    <w:rsid w:val="005053F8"/>
    <w:rsid w:val="00506C4D"/>
    <w:rsid w:val="00513121"/>
    <w:rsid w:val="00514CE8"/>
    <w:rsid w:val="00520436"/>
    <w:rsid w:val="00520B5F"/>
    <w:rsid w:val="00530358"/>
    <w:rsid w:val="005346FF"/>
    <w:rsid w:val="00541215"/>
    <w:rsid w:val="00542558"/>
    <w:rsid w:val="00543575"/>
    <w:rsid w:val="005440EF"/>
    <w:rsid w:val="0054587E"/>
    <w:rsid w:val="00547234"/>
    <w:rsid w:val="005566FB"/>
    <w:rsid w:val="00557998"/>
    <w:rsid w:val="005601CE"/>
    <w:rsid w:val="00562CE0"/>
    <w:rsid w:val="00562D2E"/>
    <w:rsid w:val="00563ECC"/>
    <w:rsid w:val="00567663"/>
    <w:rsid w:val="00577B83"/>
    <w:rsid w:val="00586E7B"/>
    <w:rsid w:val="005870F5"/>
    <w:rsid w:val="00590B11"/>
    <w:rsid w:val="005A174B"/>
    <w:rsid w:val="005C60E6"/>
    <w:rsid w:val="005D61ED"/>
    <w:rsid w:val="005E48D3"/>
    <w:rsid w:val="005E5DC9"/>
    <w:rsid w:val="005F11DC"/>
    <w:rsid w:val="005F2772"/>
    <w:rsid w:val="005F37F4"/>
    <w:rsid w:val="005F4DEF"/>
    <w:rsid w:val="005F73FF"/>
    <w:rsid w:val="00607A12"/>
    <w:rsid w:val="00611A8F"/>
    <w:rsid w:val="006127D3"/>
    <w:rsid w:val="00624E12"/>
    <w:rsid w:val="0063107B"/>
    <w:rsid w:val="006323DD"/>
    <w:rsid w:val="00635EC8"/>
    <w:rsid w:val="0063766A"/>
    <w:rsid w:val="00650268"/>
    <w:rsid w:val="006557D9"/>
    <w:rsid w:val="00655A9A"/>
    <w:rsid w:val="006567B6"/>
    <w:rsid w:val="00661A5C"/>
    <w:rsid w:val="00666968"/>
    <w:rsid w:val="00671023"/>
    <w:rsid w:val="00671D02"/>
    <w:rsid w:val="006763FF"/>
    <w:rsid w:val="00677A90"/>
    <w:rsid w:val="006803B2"/>
    <w:rsid w:val="00680B8D"/>
    <w:rsid w:val="00683FBA"/>
    <w:rsid w:val="006863B3"/>
    <w:rsid w:val="00687FD5"/>
    <w:rsid w:val="006939C2"/>
    <w:rsid w:val="00697B84"/>
    <w:rsid w:val="006A12D5"/>
    <w:rsid w:val="006A7DD2"/>
    <w:rsid w:val="006B4CC8"/>
    <w:rsid w:val="006B7529"/>
    <w:rsid w:val="006C2B5F"/>
    <w:rsid w:val="006D21D2"/>
    <w:rsid w:val="006F058F"/>
    <w:rsid w:val="006F2468"/>
    <w:rsid w:val="006F749E"/>
    <w:rsid w:val="007167BB"/>
    <w:rsid w:val="007173D6"/>
    <w:rsid w:val="007258CA"/>
    <w:rsid w:val="00733422"/>
    <w:rsid w:val="007356DB"/>
    <w:rsid w:val="00743A4D"/>
    <w:rsid w:val="0074582D"/>
    <w:rsid w:val="00746F2E"/>
    <w:rsid w:val="007476C1"/>
    <w:rsid w:val="00750839"/>
    <w:rsid w:val="00764B46"/>
    <w:rsid w:val="00766939"/>
    <w:rsid w:val="00766DA4"/>
    <w:rsid w:val="007751E5"/>
    <w:rsid w:val="00776E36"/>
    <w:rsid w:val="00793415"/>
    <w:rsid w:val="00793B56"/>
    <w:rsid w:val="007A02BA"/>
    <w:rsid w:val="007A2A78"/>
    <w:rsid w:val="007B2F1F"/>
    <w:rsid w:val="007B6A97"/>
    <w:rsid w:val="007B6FAB"/>
    <w:rsid w:val="007B7517"/>
    <w:rsid w:val="007B753D"/>
    <w:rsid w:val="007B7BC0"/>
    <w:rsid w:val="007C0ACF"/>
    <w:rsid w:val="007D77DA"/>
    <w:rsid w:val="007E1955"/>
    <w:rsid w:val="007F27AC"/>
    <w:rsid w:val="007F4047"/>
    <w:rsid w:val="00803382"/>
    <w:rsid w:val="0080464F"/>
    <w:rsid w:val="00816E31"/>
    <w:rsid w:val="00830AEE"/>
    <w:rsid w:val="0085195C"/>
    <w:rsid w:val="00856F62"/>
    <w:rsid w:val="00860D98"/>
    <w:rsid w:val="00864A8D"/>
    <w:rsid w:val="008706E6"/>
    <w:rsid w:val="00874E32"/>
    <w:rsid w:val="00880BB8"/>
    <w:rsid w:val="00891530"/>
    <w:rsid w:val="00893B3F"/>
    <w:rsid w:val="008943D1"/>
    <w:rsid w:val="00895915"/>
    <w:rsid w:val="00897E15"/>
    <w:rsid w:val="008A0BE2"/>
    <w:rsid w:val="008C4827"/>
    <w:rsid w:val="008C489A"/>
    <w:rsid w:val="008D0CAA"/>
    <w:rsid w:val="008E252A"/>
    <w:rsid w:val="008E5CF6"/>
    <w:rsid w:val="008F4C87"/>
    <w:rsid w:val="00903171"/>
    <w:rsid w:val="0090776D"/>
    <w:rsid w:val="00911D4F"/>
    <w:rsid w:val="009130E9"/>
    <w:rsid w:val="00914CD6"/>
    <w:rsid w:val="00923BBA"/>
    <w:rsid w:val="00927596"/>
    <w:rsid w:val="009316BE"/>
    <w:rsid w:val="00932FF3"/>
    <w:rsid w:val="009343DD"/>
    <w:rsid w:val="00941EC0"/>
    <w:rsid w:val="009440BA"/>
    <w:rsid w:val="0094726D"/>
    <w:rsid w:val="009633C1"/>
    <w:rsid w:val="009644CE"/>
    <w:rsid w:val="0096744B"/>
    <w:rsid w:val="00983608"/>
    <w:rsid w:val="009867CF"/>
    <w:rsid w:val="00987E2A"/>
    <w:rsid w:val="00990B74"/>
    <w:rsid w:val="00995E01"/>
    <w:rsid w:val="00996F38"/>
    <w:rsid w:val="009A0B8C"/>
    <w:rsid w:val="009A3BC7"/>
    <w:rsid w:val="009A43F2"/>
    <w:rsid w:val="009A4F17"/>
    <w:rsid w:val="009B216C"/>
    <w:rsid w:val="009B5E95"/>
    <w:rsid w:val="009B6EAB"/>
    <w:rsid w:val="009C2E0C"/>
    <w:rsid w:val="009C60EE"/>
    <w:rsid w:val="009C7340"/>
    <w:rsid w:val="009D064D"/>
    <w:rsid w:val="009E5A73"/>
    <w:rsid w:val="009E71F6"/>
    <w:rsid w:val="00A10F3A"/>
    <w:rsid w:val="00A115DA"/>
    <w:rsid w:val="00A12EC0"/>
    <w:rsid w:val="00A1777E"/>
    <w:rsid w:val="00A2549F"/>
    <w:rsid w:val="00A26D19"/>
    <w:rsid w:val="00A30F87"/>
    <w:rsid w:val="00A31E34"/>
    <w:rsid w:val="00A32D62"/>
    <w:rsid w:val="00A33AE2"/>
    <w:rsid w:val="00A36A23"/>
    <w:rsid w:val="00A467E6"/>
    <w:rsid w:val="00A47EA8"/>
    <w:rsid w:val="00A5340D"/>
    <w:rsid w:val="00A63E0B"/>
    <w:rsid w:val="00A6422E"/>
    <w:rsid w:val="00A771EF"/>
    <w:rsid w:val="00A77835"/>
    <w:rsid w:val="00A93729"/>
    <w:rsid w:val="00AA0D11"/>
    <w:rsid w:val="00AA1467"/>
    <w:rsid w:val="00AA1E64"/>
    <w:rsid w:val="00AA6BC3"/>
    <w:rsid w:val="00AB6122"/>
    <w:rsid w:val="00AB6395"/>
    <w:rsid w:val="00AC1C0C"/>
    <w:rsid w:val="00AC2A70"/>
    <w:rsid w:val="00AC5B60"/>
    <w:rsid w:val="00AC7806"/>
    <w:rsid w:val="00AD27EE"/>
    <w:rsid w:val="00AD3C33"/>
    <w:rsid w:val="00AF18EC"/>
    <w:rsid w:val="00B07099"/>
    <w:rsid w:val="00B2160C"/>
    <w:rsid w:val="00B21F22"/>
    <w:rsid w:val="00B32581"/>
    <w:rsid w:val="00B35C9B"/>
    <w:rsid w:val="00B40DB7"/>
    <w:rsid w:val="00B414CB"/>
    <w:rsid w:val="00B42DC7"/>
    <w:rsid w:val="00B47BF8"/>
    <w:rsid w:val="00B57AF8"/>
    <w:rsid w:val="00B676CF"/>
    <w:rsid w:val="00B73425"/>
    <w:rsid w:val="00B74056"/>
    <w:rsid w:val="00B74198"/>
    <w:rsid w:val="00B76210"/>
    <w:rsid w:val="00B77160"/>
    <w:rsid w:val="00B8006F"/>
    <w:rsid w:val="00B82650"/>
    <w:rsid w:val="00B826EF"/>
    <w:rsid w:val="00B90FE6"/>
    <w:rsid w:val="00B9773E"/>
    <w:rsid w:val="00BA3814"/>
    <w:rsid w:val="00BA544F"/>
    <w:rsid w:val="00BA7424"/>
    <w:rsid w:val="00BC2D2C"/>
    <w:rsid w:val="00BC3939"/>
    <w:rsid w:val="00BC43BB"/>
    <w:rsid w:val="00BD4703"/>
    <w:rsid w:val="00BE0159"/>
    <w:rsid w:val="00BE7E0F"/>
    <w:rsid w:val="00BF020C"/>
    <w:rsid w:val="00BF40D5"/>
    <w:rsid w:val="00C0613D"/>
    <w:rsid w:val="00C115AF"/>
    <w:rsid w:val="00C3615A"/>
    <w:rsid w:val="00C415C6"/>
    <w:rsid w:val="00C4238D"/>
    <w:rsid w:val="00C50457"/>
    <w:rsid w:val="00C5103B"/>
    <w:rsid w:val="00C55D16"/>
    <w:rsid w:val="00C5690C"/>
    <w:rsid w:val="00C572CF"/>
    <w:rsid w:val="00C74063"/>
    <w:rsid w:val="00C816BD"/>
    <w:rsid w:val="00C85262"/>
    <w:rsid w:val="00C8762D"/>
    <w:rsid w:val="00C943BF"/>
    <w:rsid w:val="00CB2E55"/>
    <w:rsid w:val="00CC5038"/>
    <w:rsid w:val="00CC6949"/>
    <w:rsid w:val="00CD3C2C"/>
    <w:rsid w:val="00CE61CD"/>
    <w:rsid w:val="00CF5FC1"/>
    <w:rsid w:val="00CF7995"/>
    <w:rsid w:val="00D128EF"/>
    <w:rsid w:val="00D23B76"/>
    <w:rsid w:val="00D3584F"/>
    <w:rsid w:val="00D46F55"/>
    <w:rsid w:val="00D51F36"/>
    <w:rsid w:val="00D546F3"/>
    <w:rsid w:val="00D57922"/>
    <w:rsid w:val="00D63B29"/>
    <w:rsid w:val="00D63B44"/>
    <w:rsid w:val="00D65257"/>
    <w:rsid w:val="00D70382"/>
    <w:rsid w:val="00D75DF7"/>
    <w:rsid w:val="00D80557"/>
    <w:rsid w:val="00D85862"/>
    <w:rsid w:val="00D91353"/>
    <w:rsid w:val="00D914C3"/>
    <w:rsid w:val="00DA2709"/>
    <w:rsid w:val="00DB1BC2"/>
    <w:rsid w:val="00DB34D0"/>
    <w:rsid w:val="00DD3B02"/>
    <w:rsid w:val="00DD6245"/>
    <w:rsid w:val="00DD7B67"/>
    <w:rsid w:val="00DE2295"/>
    <w:rsid w:val="00E00BA6"/>
    <w:rsid w:val="00E05F08"/>
    <w:rsid w:val="00E07F56"/>
    <w:rsid w:val="00E22924"/>
    <w:rsid w:val="00E2455A"/>
    <w:rsid w:val="00E26365"/>
    <w:rsid w:val="00E30594"/>
    <w:rsid w:val="00E33E47"/>
    <w:rsid w:val="00E347B1"/>
    <w:rsid w:val="00E34E11"/>
    <w:rsid w:val="00E42460"/>
    <w:rsid w:val="00E42AB8"/>
    <w:rsid w:val="00E467B0"/>
    <w:rsid w:val="00E64DE2"/>
    <w:rsid w:val="00E82885"/>
    <w:rsid w:val="00E84239"/>
    <w:rsid w:val="00E87E6E"/>
    <w:rsid w:val="00EA1B58"/>
    <w:rsid w:val="00EB6A2B"/>
    <w:rsid w:val="00EC0072"/>
    <w:rsid w:val="00ED0598"/>
    <w:rsid w:val="00ED25A7"/>
    <w:rsid w:val="00EE03CD"/>
    <w:rsid w:val="00EE6A37"/>
    <w:rsid w:val="00EF3C03"/>
    <w:rsid w:val="00EF440B"/>
    <w:rsid w:val="00F0296C"/>
    <w:rsid w:val="00F0481B"/>
    <w:rsid w:val="00F32002"/>
    <w:rsid w:val="00F3237B"/>
    <w:rsid w:val="00F41431"/>
    <w:rsid w:val="00F528F8"/>
    <w:rsid w:val="00F5479E"/>
    <w:rsid w:val="00F63CAE"/>
    <w:rsid w:val="00F663CA"/>
    <w:rsid w:val="00F667C7"/>
    <w:rsid w:val="00F71BEC"/>
    <w:rsid w:val="00F748D4"/>
    <w:rsid w:val="00F80083"/>
    <w:rsid w:val="00F90621"/>
    <w:rsid w:val="00F95EA0"/>
    <w:rsid w:val="00F96276"/>
    <w:rsid w:val="00FA27A3"/>
    <w:rsid w:val="00FA704B"/>
    <w:rsid w:val="00FB22F9"/>
    <w:rsid w:val="00FC4002"/>
    <w:rsid w:val="00FD1A01"/>
    <w:rsid w:val="00FE4A3C"/>
    <w:rsid w:val="00FE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1"/>
    <o:shapelayout v:ext="edit">
      <o:idmap v:ext="edit" data="1"/>
    </o:shapelayout>
  </w:shapeDefaults>
  <w:decimalSymbol w:val="."/>
  <w:listSeparator w:val=","/>
  <w14:docId w14:val="614F449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36A23"/>
    <w:pPr>
      <w:spacing w:after="200" w:line="288" w:lineRule="auto"/>
    </w:pPr>
    <w:rPr>
      <w:rFonts w:ascii="Aptos" w:eastAsiaTheme="minorEastAsia" w:hAnsi="Aptos"/>
      <w:kern w:val="0"/>
      <w:szCs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rsid w:val="00A36A23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B68C1F" w:themeColor="accent6" w:themeShade="BF"/>
      <w:sz w:val="40"/>
      <w:szCs w:val="40"/>
    </w:rPr>
  </w:style>
  <w:style w:type="paragraph" w:styleId="Heading2">
    <w:name w:val="heading 2"/>
    <w:aliases w:val="Meadows - Heading 2,Meadows Heading 2,Heading 2 Meadows"/>
    <w:basedOn w:val="Normal"/>
    <w:next w:val="Normal"/>
    <w:link w:val="Heading2Char"/>
    <w:uiPriority w:val="9"/>
    <w:unhideWhenUsed/>
    <w:qFormat/>
    <w:rsid w:val="00A36A23"/>
    <w:pPr>
      <w:keepNext/>
      <w:keepLines/>
      <w:spacing w:before="80" w:after="80" w:line="240" w:lineRule="auto"/>
      <w:jc w:val="center"/>
      <w:outlineLvl w:val="1"/>
    </w:pPr>
    <w:rPr>
      <w:rFonts w:eastAsiaTheme="majorEastAsia" w:cstheme="majorBidi"/>
      <w:color w:val="B68C1F" w:themeColor="accent6" w:themeShade="BF"/>
      <w:sz w:val="28"/>
      <w:szCs w:val="28"/>
    </w:rPr>
  </w:style>
  <w:style w:type="paragraph" w:styleId="Heading3">
    <w:name w:val="heading 3"/>
    <w:aliases w:val="Heading 3 - Meadows,Meadows - Heading 3,Heading 3 Meadows"/>
    <w:basedOn w:val="Normal"/>
    <w:next w:val="Normal"/>
    <w:link w:val="Heading3Char"/>
    <w:uiPriority w:val="9"/>
    <w:unhideWhenUsed/>
    <w:qFormat/>
    <w:rsid w:val="00A36A23"/>
    <w:pPr>
      <w:keepNext/>
      <w:keepLines/>
      <w:spacing w:after="0" w:line="360" w:lineRule="auto"/>
      <w:ind w:left="288" w:right="-144"/>
      <w:outlineLvl w:val="2"/>
    </w:pPr>
    <w:rPr>
      <w:rFonts w:eastAsiaTheme="majorEastAsia" w:cstheme="majorBidi"/>
      <w:color w:val="B68C1F" w:themeColor="accent6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A36A2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DEB340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6A2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DEB340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6A2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DEB340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6A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DEB340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6A2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DEB340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6A2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DEB340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Meadows - Heading 2 Char,Meadows Heading 2 Char,Heading 2 Meadows Char"/>
    <w:basedOn w:val="DefaultParagraphFont"/>
    <w:link w:val="Heading2"/>
    <w:uiPriority w:val="9"/>
    <w:rsid w:val="00A36A23"/>
    <w:rPr>
      <w:rFonts w:ascii="Aptos" w:eastAsiaTheme="majorEastAsia" w:hAnsi="Aptos" w:cstheme="majorBidi"/>
      <w:color w:val="B68C1F" w:themeColor="accent6" w:themeShade="BF"/>
      <w:kern w:val="0"/>
      <w:sz w:val="28"/>
      <w:szCs w:val="28"/>
      <w14:ligatures w14:val="none"/>
    </w:rPr>
  </w:style>
  <w:style w:type="paragraph" w:customStyle="1" w:styleId="Meadows-Normal">
    <w:name w:val="Meadows - Normal"/>
    <w:basedOn w:val="Normal"/>
    <w:link w:val="Meadows-NormalChar"/>
    <w:autoRedefine/>
    <w:rsid w:val="00AB6395"/>
    <w:pPr>
      <w:spacing w:after="0" w:line="240" w:lineRule="auto"/>
    </w:pPr>
    <w:rPr>
      <w:rFonts w:eastAsiaTheme="minorHAnsi"/>
      <w:kern w:val="2"/>
      <w:szCs w:val="24"/>
      <w14:ligatures w14:val="standardContextual"/>
    </w:rPr>
  </w:style>
  <w:style w:type="character" w:customStyle="1" w:styleId="Meadows-NormalChar">
    <w:name w:val="Meadows - Normal Char"/>
    <w:basedOn w:val="DefaultParagraphFont"/>
    <w:link w:val="Meadows-Normal"/>
    <w:rsid w:val="00AB6395"/>
    <w:rPr>
      <w:rFonts w:ascii="Aptos" w:hAnsi="Aptos"/>
    </w:rPr>
  </w:style>
  <w:style w:type="character" w:customStyle="1" w:styleId="Heading1Char">
    <w:name w:val="Heading 1 Char"/>
    <w:basedOn w:val="DefaultParagraphFont"/>
    <w:link w:val="Heading1"/>
    <w:uiPriority w:val="9"/>
    <w:rsid w:val="00A36A23"/>
    <w:rPr>
      <w:rFonts w:asciiTheme="majorHAnsi" w:eastAsiaTheme="majorEastAsia" w:hAnsiTheme="majorHAnsi" w:cstheme="majorBidi"/>
      <w:color w:val="B68C1F" w:themeColor="accent6" w:themeShade="BF"/>
      <w:kern w:val="0"/>
      <w:sz w:val="40"/>
      <w:szCs w:val="40"/>
      <w14:ligatures w14:val="none"/>
    </w:rPr>
  </w:style>
  <w:style w:type="character" w:customStyle="1" w:styleId="Heading3Char">
    <w:name w:val="Heading 3 Char"/>
    <w:aliases w:val="Heading 3 - Meadows Char,Meadows - Heading 3 Char,Heading 3 Meadows Char"/>
    <w:basedOn w:val="DefaultParagraphFont"/>
    <w:link w:val="Heading3"/>
    <w:uiPriority w:val="9"/>
    <w:rsid w:val="00A36A23"/>
    <w:rPr>
      <w:rFonts w:ascii="Aptos" w:eastAsiaTheme="majorEastAsia" w:hAnsi="Aptos" w:cstheme="majorBidi"/>
      <w:color w:val="B68C1F" w:themeColor="accent6" w:themeShade="BF"/>
      <w:kern w:val="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6A23"/>
    <w:rPr>
      <w:rFonts w:asciiTheme="majorHAnsi" w:eastAsiaTheme="majorEastAsia" w:hAnsiTheme="majorHAnsi" w:cstheme="majorBidi"/>
      <w:color w:val="DEB340" w:themeColor="accent6"/>
      <w:kern w:val="0"/>
      <w:sz w:val="22"/>
      <w:szCs w:val="22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6A23"/>
    <w:rPr>
      <w:rFonts w:asciiTheme="majorHAnsi" w:eastAsiaTheme="majorEastAsia" w:hAnsiTheme="majorHAnsi" w:cstheme="majorBidi"/>
      <w:i/>
      <w:iCs/>
      <w:color w:val="DEB340" w:themeColor="accent6"/>
      <w:kern w:val="0"/>
      <w:sz w:val="22"/>
      <w:szCs w:val="22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6A23"/>
    <w:rPr>
      <w:rFonts w:asciiTheme="majorHAnsi" w:eastAsiaTheme="majorEastAsia" w:hAnsiTheme="majorHAnsi" w:cstheme="majorBidi"/>
      <w:color w:val="DEB340" w:themeColor="accent6"/>
      <w:kern w:val="0"/>
      <w:szCs w:val="21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6A23"/>
    <w:rPr>
      <w:rFonts w:asciiTheme="majorHAnsi" w:eastAsiaTheme="majorEastAsia" w:hAnsiTheme="majorHAnsi" w:cstheme="majorBidi"/>
      <w:b/>
      <w:bCs/>
      <w:color w:val="DEB340" w:themeColor="accent6"/>
      <w:kern w:val="0"/>
      <w:szCs w:val="21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6A23"/>
    <w:rPr>
      <w:rFonts w:asciiTheme="majorHAnsi" w:eastAsiaTheme="majorEastAsia" w:hAnsiTheme="majorHAnsi" w:cstheme="majorBidi"/>
      <w:b/>
      <w:bCs/>
      <w:i/>
      <w:iCs/>
      <w:color w:val="DEB340" w:themeColor="accent6"/>
      <w:kern w:val="0"/>
      <w:sz w:val="20"/>
      <w:szCs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6A23"/>
    <w:rPr>
      <w:rFonts w:asciiTheme="majorHAnsi" w:eastAsiaTheme="majorEastAsia" w:hAnsiTheme="majorHAnsi" w:cstheme="majorBidi"/>
      <w:i/>
      <w:iCs/>
      <w:color w:val="DEB340" w:themeColor="accent6"/>
      <w:kern w:val="0"/>
      <w:sz w:val="20"/>
      <w:szCs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rsid w:val="00A36A2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A36A23"/>
    <w:rPr>
      <w:rFonts w:asciiTheme="majorHAnsi" w:eastAsiaTheme="majorEastAsia" w:hAnsiTheme="majorHAnsi" w:cstheme="majorBidi"/>
      <w:color w:val="262626" w:themeColor="text1" w:themeTint="D9"/>
      <w:spacing w:val="-15"/>
      <w:kern w:val="0"/>
      <w:sz w:val="96"/>
      <w:szCs w:val="9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rsid w:val="00A36A2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A36A23"/>
    <w:rPr>
      <w:rFonts w:asciiTheme="majorHAnsi" w:eastAsiaTheme="majorEastAsia" w:hAnsiTheme="majorHAnsi" w:cstheme="majorBidi"/>
      <w:kern w:val="0"/>
      <w:sz w:val="30"/>
      <w:szCs w:val="30"/>
      <w14:ligatures w14:val="none"/>
    </w:rPr>
  </w:style>
  <w:style w:type="paragraph" w:styleId="Quote">
    <w:name w:val="Quote"/>
    <w:basedOn w:val="Normal"/>
    <w:next w:val="Normal"/>
    <w:link w:val="QuoteChar"/>
    <w:uiPriority w:val="29"/>
    <w:rsid w:val="00A36A23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A36A23"/>
    <w:rPr>
      <w:rFonts w:ascii="Aptos" w:eastAsiaTheme="minorEastAsia" w:hAnsi="Aptos"/>
      <w:i/>
      <w:iCs/>
      <w:color w:val="262626" w:themeColor="text1" w:themeTint="D9"/>
      <w:kern w:val="0"/>
      <w:szCs w:val="21"/>
      <w14:ligatures w14:val="none"/>
    </w:rPr>
  </w:style>
  <w:style w:type="paragraph" w:styleId="ListParagraph">
    <w:name w:val="List Paragraph"/>
    <w:basedOn w:val="Normal"/>
    <w:uiPriority w:val="34"/>
    <w:qFormat/>
    <w:rsid w:val="00A36A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A36A23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rsid w:val="00A36A23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DEB340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6A23"/>
    <w:rPr>
      <w:rFonts w:asciiTheme="majorHAnsi" w:eastAsiaTheme="majorEastAsia" w:hAnsiTheme="majorHAnsi" w:cstheme="majorBidi"/>
      <w:i/>
      <w:iCs/>
      <w:color w:val="DEB340" w:themeColor="accent6"/>
      <w:kern w:val="0"/>
      <w:sz w:val="32"/>
      <w:szCs w:val="32"/>
      <w14:ligatures w14:val="none"/>
    </w:rPr>
  </w:style>
  <w:style w:type="character" w:styleId="IntenseReference">
    <w:name w:val="Intense Reference"/>
    <w:basedOn w:val="DefaultParagraphFont"/>
    <w:uiPriority w:val="32"/>
    <w:rsid w:val="00A36A23"/>
    <w:rPr>
      <w:b/>
      <w:bCs/>
      <w:smallCaps/>
      <w:color w:val="DEB340" w:themeColor="accent6"/>
    </w:rPr>
  </w:style>
  <w:style w:type="table" w:styleId="TableGrid">
    <w:name w:val="Table Grid"/>
    <w:basedOn w:val="TableNormal"/>
    <w:uiPriority w:val="39"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rsid w:val="00A36A23"/>
    <w:rPr>
      <w:color w:val="auto"/>
      <w:lang w:val="en-US"/>
    </w:rPr>
  </w:style>
  <w:style w:type="paragraph" w:styleId="Header">
    <w:name w:val="header"/>
    <w:basedOn w:val="Normal"/>
    <w:link w:val="HeaderChar"/>
    <w:uiPriority w:val="21"/>
    <w:unhideWhenUsed/>
    <w:rsid w:val="00A36A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21"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36A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6A23"/>
    <w:rPr>
      <w:rFonts w:ascii="Aptos" w:eastAsiaTheme="minorEastAsia" w:hAnsi="Aptos"/>
      <w:kern w:val="0"/>
      <w:szCs w:val="21"/>
      <w14:ligatures w14:val="none"/>
    </w:rPr>
  </w:style>
  <w:style w:type="character" w:styleId="Hyperlink">
    <w:name w:val="Hyperlink"/>
    <w:basedOn w:val="DefaultParagraphFont"/>
    <w:uiPriority w:val="99"/>
    <w:unhideWhenUsed/>
    <w:rsid w:val="00A36A23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A23"/>
    <w:rPr>
      <w:color w:val="605E5C"/>
      <w:shd w:val="clear" w:color="auto" w:fill="E1DFDD"/>
    </w:rPr>
  </w:style>
  <w:style w:type="paragraph" w:styleId="NormalWeb">
    <w:name w:val="Normal (Web)"/>
    <w:basedOn w:val="Normal"/>
    <w:link w:val="NormalWebChar"/>
    <w:uiPriority w:val="99"/>
    <w:semiHidden/>
    <w:unhideWhenUsed/>
    <w:rsid w:val="00A36A23"/>
    <w:pPr>
      <w:spacing w:before="100" w:beforeAutospacing="1" w:after="100" w:afterAutospacing="1"/>
    </w:pPr>
    <w:rPr>
      <w:rFonts w:cs="Apto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36A23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A36A23"/>
    <w:rPr>
      <w:b/>
      <w:bCs/>
    </w:rPr>
  </w:style>
  <w:style w:type="character" w:styleId="Emphasis">
    <w:name w:val="Emphasis"/>
    <w:aliases w:val="Bold"/>
    <w:basedOn w:val="DefaultParagraphFont"/>
    <w:uiPriority w:val="20"/>
    <w:qFormat/>
    <w:rsid w:val="00A36A23"/>
    <w:rPr>
      <w:i/>
      <w:iCs/>
      <w:color w:val="DEB340" w:themeColor="accent6"/>
    </w:rPr>
  </w:style>
  <w:style w:type="paragraph" w:styleId="NoSpacing">
    <w:name w:val="No Spacing"/>
    <w:uiPriority w:val="1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</w:style>
  <w:style w:type="character" w:styleId="SubtleEmphasis">
    <w:name w:val="Subtle Emphasis"/>
    <w:aliases w:val="Italic"/>
    <w:basedOn w:val="DefaultParagraphFont"/>
    <w:uiPriority w:val="19"/>
    <w:qFormat/>
    <w:rsid w:val="00A36A23"/>
    <w:rPr>
      <w:i/>
      <w:iCs/>
    </w:rPr>
  </w:style>
  <w:style w:type="character" w:styleId="SubtleReference">
    <w:name w:val="Subtle Reference"/>
    <w:basedOn w:val="DefaultParagraphFont"/>
    <w:uiPriority w:val="31"/>
    <w:rsid w:val="00A36A23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rsid w:val="00A36A23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36A23"/>
    <w:pPr>
      <w:outlineLvl w:val="9"/>
    </w:pPr>
  </w:style>
  <w:style w:type="numbering" w:styleId="111111">
    <w:name w:val="Outline List 2"/>
    <w:basedOn w:val="NoList"/>
    <w:uiPriority w:val="99"/>
    <w:semiHidden/>
    <w:unhideWhenUsed/>
    <w:rsid w:val="00A36A23"/>
    <w:pPr>
      <w:numPr>
        <w:numId w:val="31"/>
      </w:numPr>
    </w:pPr>
  </w:style>
  <w:style w:type="numbering" w:styleId="1ai">
    <w:name w:val="Outline List 1"/>
    <w:basedOn w:val="NoList"/>
    <w:uiPriority w:val="99"/>
    <w:semiHidden/>
    <w:unhideWhenUsed/>
    <w:rsid w:val="00A36A23"/>
    <w:pPr>
      <w:numPr>
        <w:numId w:val="32"/>
      </w:numPr>
    </w:pPr>
  </w:style>
  <w:style w:type="numbering" w:styleId="ArticleSection">
    <w:name w:val="Outline List 3"/>
    <w:basedOn w:val="NoList"/>
    <w:uiPriority w:val="99"/>
    <w:semiHidden/>
    <w:unhideWhenUsed/>
    <w:rsid w:val="00A36A23"/>
    <w:pPr>
      <w:numPr>
        <w:numId w:val="3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6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23"/>
    <w:rPr>
      <w:rFonts w:ascii="Segoe UI" w:eastAsiaTheme="minorEastAsia" w:hAnsi="Segoe UI" w:cs="Segoe UI"/>
      <w:kern w:val="0"/>
      <w:sz w:val="18"/>
      <w:szCs w:val="18"/>
      <w14:ligatures w14:val="none"/>
    </w:rPr>
  </w:style>
  <w:style w:type="paragraph" w:styleId="Bibliography">
    <w:name w:val="Bibliography"/>
    <w:basedOn w:val="Normal"/>
    <w:next w:val="Normal"/>
    <w:uiPriority w:val="37"/>
    <w:semiHidden/>
    <w:unhideWhenUsed/>
    <w:rsid w:val="00A36A23"/>
  </w:style>
  <w:style w:type="paragraph" w:styleId="BlockText">
    <w:name w:val="Block Text"/>
    <w:basedOn w:val="Normal"/>
    <w:uiPriority w:val="99"/>
    <w:semiHidden/>
    <w:unhideWhenUsed/>
    <w:rsid w:val="00A36A23"/>
    <w:pPr>
      <w:pBdr>
        <w:top w:val="single" w:sz="2" w:space="10" w:color="83992A" w:themeColor="accent1"/>
        <w:left w:val="single" w:sz="2" w:space="10" w:color="83992A" w:themeColor="accent1"/>
        <w:bottom w:val="single" w:sz="2" w:space="10" w:color="83992A" w:themeColor="accent1"/>
        <w:right w:val="single" w:sz="2" w:space="10" w:color="83992A" w:themeColor="accent1"/>
      </w:pBdr>
      <w:ind w:left="1152" w:right="1152"/>
    </w:pPr>
    <w:rPr>
      <w:rFonts w:asciiTheme="minorHAnsi" w:hAnsiTheme="minorHAnsi"/>
      <w:i/>
      <w:iCs/>
      <w:color w:val="83992A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A36A2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A36A2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36A23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36A23"/>
    <w:rPr>
      <w:rFonts w:ascii="Aptos" w:eastAsiaTheme="minorEastAsia" w:hAnsi="Aptos"/>
      <w:kern w:val="0"/>
      <w:sz w:val="16"/>
      <w:szCs w:val="16"/>
      <w14:ligatures w14:val="none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36A23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36A2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36A23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36A2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36A2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36A23"/>
    <w:rPr>
      <w:rFonts w:ascii="Aptos" w:eastAsiaTheme="minorEastAsia" w:hAnsi="Aptos"/>
      <w:kern w:val="0"/>
      <w:sz w:val="16"/>
      <w:szCs w:val="16"/>
      <w14:ligatures w14:val="none"/>
    </w:rPr>
  </w:style>
  <w:style w:type="paragraph" w:styleId="Closing">
    <w:name w:val="Closing"/>
    <w:basedOn w:val="Normal"/>
    <w:link w:val="ClosingChar"/>
    <w:uiPriority w:val="99"/>
    <w:semiHidden/>
    <w:unhideWhenUsed/>
    <w:rsid w:val="00A36A23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table" w:styleId="ColorfulGrid">
    <w:name w:val="Colorful Grid"/>
    <w:basedOn w:val="TableNormal"/>
    <w:uiPriority w:val="73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</w:rPr>
      <w:tblPr/>
      <w:tcPr>
        <w:shd w:val="clear" w:color="auto" w:fill="D5E39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39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</w:rPr>
      <w:tblPr/>
      <w:tcPr>
        <w:shd w:val="clear" w:color="auto" w:fill="A9DDC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DC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AFC5D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FC5D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</w:rPr>
      <w:tblPr/>
      <w:tcPr>
        <w:shd w:val="clear" w:color="auto" w:fill="E2A9A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A9A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</w:rPr>
      <w:tblPr/>
      <w:tcPr>
        <w:shd w:val="clear" w:color="auto" w:fill="EFC8A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8A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</w:rPr>
      <w:tblPr/>
      <w:tcPr>
        <w:shd w:val="clear" w:color="auto" w:fill="F1E0B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0B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4F8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AF6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BF0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12F28" w:themeFill="accent4" w:themeFillShade="CC"/>
      </w:tcPr>
    </w:tblStylePr>
    <w:tblStylePr w:type="lastRow">
      <w:rPr>
        <w:b/>
        <w:bCs/>
        <w:color w:val="812F2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8E9E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6597D" w:themeFill="accent3" w:themeFillShade="CC"/>
      </w:tcPr>
    </w:tblStylePr>
    <w:tblStylePr w:type="lastRow">
      <w:rPr>
        <w:b/>
        <w:bCs/>
        <w:color w:val="36597D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BF1E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29621" w:themeFill="accent6" w:themeFillShade="CC"/>
      </w:tcPr>
    </w:tblStylePr>
    <w:tblStylePr w:type="lastRow">
      <w:rPr>
        <w:b/>
        <w:bCs/>
        <w:color w:val="C2962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B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E5F1F" w:themeFill="accent5" w:themeFillShade="CC"/>
      </w:tcPr>
    </w:tblStylePr>
    <w:tblStylePr w:type="lastRow">
      <w:rPr>
        <w:b/>
        <w:bCs/>
        <w:color w:val="AE5F1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8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5B19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5B19" w:themeColor="accent1" w:themeShade="99"/>
          <w:insideV w:val="nil"/>
        </w:tcBorders>
        <w:shd w:val="clear" w:color="auto" w:fill="4E5B19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5B19" w:themeFill="accent1" w:themeFillShade="99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CBDD8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6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5A4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5A42" w:themeColor="accent2" w:themeShade="99"/>
          <w:insideV w:val="nil"/>
        </w:tcBorders>
        <w:shd w:val="clear" w:color="auto" w:fill="245A4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5A42" w:themeFill="accent2" w:themeFillShade="99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94D4B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A23C33" w:themeColor="accent4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8435E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8435E" w:themeColor="accent3" w:themeShade="99"/>
          <w:insideV w:val="nil"/>
        </w:tcBorders>
        <w:shd w:val="clear" w:color="auto" w:fill="28435E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435E" w:themeFill="accent3" w:themeFillShade="99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44709D" w:themeColor="accent3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9E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1231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1231E" w:themeColor="accent4" w:themeShade="99"/>
          <w:insideV w:val="nil"/>
        </w:tcBorders>
        <w:shd w:val="clear" w:color="auto" w:fill="61231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231E" w:themeFill="accent4" w:themeFillShade="99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DB948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EB340" w:themeColor="accent6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2471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24717" w:themeColor="accent5" w:themeShade="99"/>
          <w:insideV w:val="nil"/>
        </w:tcBorders>
        <w:shd w:val="clear" w:color="auto" w:fill="82471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4717" w:themeFill="accent5" w:themeFillShade="99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CBB9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97828" w:themeColor="accent5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01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019" w:themeColor="accent6" w:themeShade="99"/>
          <w:insideV w:val="nil"/>
        </w:tcBorders>
        <w:shd w:val="clear" w:color="auto" w:fill="92701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019" w:themeFill="accent6" w:themeFillShade="99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EED89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36A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6A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6A23"/>
    <w:rPr>
      <w:rFonts w:ascii="Aptos" w:eastAsiaTheme="minorEastAsia" w:hAnsi="Aptos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6A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6A23"/>
    <w:rPr>
      <w:rFonts w:ascii="Aptos" w:eastAsiaTheme="minorEastAsia" w:hAnsi="Aptos"/>
      <w:b/>
      <w:bCs/>
      <w:kern w:val="0"/>
      <w:sz w:val="20"/>
      <w:szCs w:val="20"/>
      <w14:ligatures w14:val="none"/>
    </w:rPr>
  </w:style>
  <w:style w:type="table" w:styleId="DarkList">
    <w:name w:val="Dark List"/>
    <w:basedOn w:val="TableNormal"/>
    <w:uiPriority w:val="70"/>
    <w:semiHidden/>
    <w:unhideWhenUsed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C1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721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4B37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715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374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35375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01D1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92C26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C3B1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3591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5D1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8C1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36A23"/>
  </w:style>
  <w:style w:type="character" w:customStyle="1" w:styleId="DateChar">
    <w:name w:val="Date Char"/>
    <w:basedOn w:val="DefaultParagraphFont"/>
    <w:link w:val="Date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36A23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36A23"/>
    <w:rPr>
      <w:rFonts w:ascii="Segoe UI" w:eastAsiaTheme="minorEastAsia" w:hAnsi="Segoe UI" w:cs="Segoe UI"/>
      <w:kern w:val="0"/>
      <w:sz w:val="16"/>
      <w:szCs w:val="16"/>
      <w14:ligatures w14:val="none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36A23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A36A23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36A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36A23"/>
    <w:rPr>
      <w:rFonts w:ascii="Aptos" w:eastAsiaTheme="minorEastAsia" w:hAnsi="Aptos"/>
      <w:kern w:val="0"/>
      <w:sz w:val="20"/>
      <w:szCs w:val="20"/>
      <w14:ligatures w14:val="none"/>
    </w:rPr>
  </w:style>
  <w:style w:type="paragraph" w:styleId="EnvelopeAddress">
    <w:name w:val="envelope address"/>
    <w:basedOn w:val="Normal"/>
    <w:uiPriority w:val="99"/>
    <w:semiHidden/>
    <w:unhideWhenUsed/>
    <w:rsid w:val="00A36A23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A36A23"/>
    <w:rPr>
      <w:color w:val="B4CA8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A36A2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36A2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36A23"/>
    <w:rPr>
      <w:rFonts w:ascii="Aptos" w:eastAsiaTheme="minorEastAsia" w:hAnsi="Aptos"/>
      <w:kern w:val="0"/>
      <w:sz w:val="20"/>
      <w:szCs w:val="20"/>
      <w14:ligatures w14:val="none"/>
    </w:rPr>
  </w:style>
  <w:style w:type="table" w:styleId="GridTable1Light">
    <w:name w:val="Grid Table 1 Light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5E39C" w:themeColor="accent1" w:themeTint="66"/>
        <w:left w:val="single" w:sz="4" w:space="0" w:color="D5E39C" w:themeColor="accent1" w:themeTint="66"/>
        <w:bottom w:val="single" w:sz="4" w:space="0" w:color="D5E39C" w:themeColor="accent1" w:themeTint="66"/>
        <w:right w:val="single" w:sz="4" w:space="0" w:color="D5E39C" w:themeColor="accent1" w:themeTint="66"/>
        <w:insideH w:val="single" w:sz="4" w:space="0" w:color="D5E39C" w:themeColor="accent1" w:themeTint="66"/>
        <w:insideV w:val="single" w:sz="4" w:space="0" w:color="D5E39C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9DDC6" w:themeColor="accent2" w:themeTint="66"/>
        <w:left w:val="single" w:sz="4" w:space="0" w:color="A9DDC6" w:themeColor="accent2" w:themeTint="66"/>
        <w:bottom w:val="single" w:sz="4" w:space="0" w:color="A9DDC6" w:themeColor="accent2" w:themeTint="66"/>
        <w:right w:val="single" w:sz="4" w:space="0" w:color="A9DDC6" w:themeColor="accent2" w:themeTint="66"/>
        <w:insideH w:val="single" w:sz="4" w:space="0" w:color="A9DDC6" w:themeColor="accent2" w:themeTint="66"/>
        <w:insideV w:val="single" w:sz="4" w:space="0" w:color="A9DDC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FC5DC" w:themeColor="accent3" w:themeTint="66"/>
        <w:left w:val="single" w:sz="4" w:space="0" w:color="AFC5DC" w:themeColor="accent3" w:themeTint="66"/>
        <w:bottom w:val="single" w:sz="4" w:space="0" w:color="AFC5DC" w:themeColor="accent3" w:themeTint="66"/>
        <w:right w:val="single" w:sz="4" w:space="0" w:color="AFC5DC" w:themeColor="accent3" w:themeTint="66"/>
        <w:insideH w:val="single" w:sz="4" w:space="0" w:color="AFC5DC" w:themeColor="accent3" w:themeTint="66"/>
        <w:insideV w:val="single" w:sz="4" w:space="0" w:color="AFC5D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2A9A4" w:themeColor="accent4" w:themeTint="66"/>
        <w:left w:val="single" w:sz="4" w:space="0" w:color="E2A9A4" w:themeColor="accent4" w:themeTint="66"/>
        <w:bottom w:val="single" w:sz="4" w:space="0" w:color="E2A9A4" w:themeColor="accent4" w:themeTint="66"/>
        <w:right w:val="single" w:sz="4" w:space="0" w:color="E2A9A4" w:themeColor="accent4" w:themeTint="66"/>
        <w:insideH w:val="single" w:sz="4" w:space="0" w:color="E2A9A4" w:themeColor="accent4" w:themeTint="66"/>
        <w:insideV w:val="single" w:sz="4" w:space="0" w:color="E2A9A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FC8A8" w:themeColor="accent5" w:themeTint="66"/>
        <w:left w:val="single" w:sz="4" w:space="0" w:color="EFC8A8" w:themeColor="accent5" w:themeTint="66"/>
        <w:bottom w:val="single" w:sz="4" w:space="0" w:color="EFC8A8" w:themeColor="accent5" w:themeTint="66"/>
        <w:right w:val="single" w:sz="4" w:space="0" w:color="EFC8A8" w:themeColor="accent5" w:themeTint="66"/>
        <w:insideH w:val="single" w:sz="4" w:space="0" w:color="EFC8A8" w:themeColor="accent5" w:themeTint="66"/>
        <w:insideV w:val="single" w:sz="4" w:space="0" w:color="EFC8A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1E0B2" w:themeColor="accent6" w:themeTint="66"/>
        <w:left w:val="single" w:sz="4" w:space="0" w:color="F1E0B2" w:themeColor="accent6" w:themeTint="66"/>
        <w:bottom w:val="single" w:sz="4" w:space="0" w:color="F1E0B2" w:themeColor="accent6" w:themeTint="66"/>
        <w:right w:val="single" w:sz="4" w:space="0" w:color="F1E0B2" w:themeColor="accent6" w:themeTint="66"/>
        <w:insideH w:val="single" w:sz="4" w:space="0" w:color="F1E0B2" w:themeColor="accent6" w:themeTint="66"/>
        <w:insideV w:val="single" w:sz="4" w:space="0" w:color="F1E0B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C0D66A" w:themeColor="accent1" w:themeTint="99"/>
        <w:bottom w:val="single" w:sz="2" w:space="0" w:color="C0D66A" w:themeColor="accent1" w:themeTint="99"/>
        <w:insideH w:val="single" w:sz="2" w:space="0" w:color="C0D66A" w:themeColor="accent1" w:themeTint="99"/>
        <w:insideV w:val="single" w:sz="2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66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7ECCAA" w:themeColor="accent2" w:themeTint="99"/>
        <w:bottom w:val="single" w:sz="2" w:space="0" w:color="7ECCAA" w:themeColor="accent2" w:themeTint="99"/>
        <w:insideH w:val="single" w:sz="2" w:space="0" w:color="7ECCAA" w:themeColor="accent2" w:themeTint="99"/>
        <w:insideV w:val="single" w:sz="2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CCA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87A9CB" w:themeColor="accent3" w:themeTint="99"/>
        <w:bottom w:val="single" w:sz="2" w:space="0" w:color="87A9CB" w:themeColor="accent3" w:themeTint="99"/>
        <w:insideH w:val="single" w:sz="2" w:space="0" w:color="87A9CB" w:themeColor="accent3" w:themeTint="99"/>
        <w:insideV w:val="single" w:sz="2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7A9C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D47E77" w:themeColor="accent4" w:themeTint="99"/>
        <w:bottom w:val="single" w:sz="2" w:space="0" w:color="D47E77" w:themeColor="accent4" w:themeTint="99"/>
        <w:insideH w:val="single" w:sz="2" w:space="0" w:color="D47E77" w:themeColor="accent4" w:themeTint="99"/>
        <w:insideV w:val="single" w:sz="2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47E7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E8AD7D" w:themeColor="accent5" w:themeTint="99"/>
        <w:bottom w:val="single" w:sz="2" w:space="0" w:color="E8AD7D" w:themeColor="accent5" w:themeTint="99"/>
        <w:insideH w:val="single" w:sz="2" w:space="0" w:color="E8AD7D" w:themeColor="accent5" w:themeTint="99"/>
        <w:insideV w:val="single" w:sz="2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8AD7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EBD18C" w:themeColor="accent6" w:themeTint="99"/>
        <w:bottom w:val="single" w:sz="2" w:space="0" w:color="EBD18C" w:themeColor="accent6" w:themeTint="99"/>
        <w:insideH w:val="single" w:sz="2" w:space="0" w:color="EBD18C" w:themeColor="accent6" w:themeTint="99"/>
        <w:insideV w:val="single" w:sz="2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18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3">
    <w:name w:val="Grid Table 3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D5E39C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A9DDC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AFC5D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E2A9A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FC8A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F1E0B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36A23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36A23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36A23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36A23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36A23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36A23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36A23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36A23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36A23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36A23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36A23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36A23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A36A23"/>
    <w:rPr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A36A23"/>
  </w:style>
  <w:style w:type="paragraph" w:styleId="HTMLAddress">
    <w:name w:val="HTML Address"/>
    <w:basedOn w:val="Normal"/>
    <w:link w:val="HTMLAddressChar"/>
    <w:uiPriority w:val="99"/>
    <w:semiHidden/>
    <w:unhideWhenUsed/>
    <w:rsid w:val="00A36A23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36A23"/>
    <w:rPr>
      <w:rFonts w:ascii="Aptos" w:eastAsiaTheme="minorEastAsia" w:hAnsi="Aptos"/>
      <w:i/>
      <w:iCs/>
      <w:kern w:val="0"/>
      <w:szCs w:val="21"/>
      <w14:ligatures w14:val="none"/>
    </w:rPr>
  </w:style>
  <w:style w:type="character" w:styleId="HTMLCite">
    <w:name w:val="HTML Cite"/>
    <w:basedOn w:val="DefaultParagraphFont"/>
    <w:uiPriority w:val="99"/>
    <w:semiHidden/>
    <w:unhideWhenUsed/>
    <w:rsid w:val="00A36A23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36A23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36A23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36A23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36A2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36A23"/>
    <w:rPr>
      <w:rFonts w:ascii="Consolas" w:eastAsiaTheme="minorEastAsia" w:hAnsi="Consolas"/>
      <w:kern w:val="0"/>
      <w:sz w:val="20"/>
      <w:szCs w:val="20"/>
      <w14:ligatures w14:val="none"/>
    </w:rPr>
  </w:style>
  <w:style w:type="character" w:styleId="HTMLSample">
    <w:name w:val="HTML Sample"/>
    <w:basedOn w:val="DefaultParagraphFont"/>
    <w:uiPriority w:val="99"/>
    <w:semiHidden/>
    <w:unhideWhenUsed/>
    <w:rsid w:val="00A36A23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36A23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36A23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A23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36A23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1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  <w:shd w:val="clear" w:color="auto" w:fill="E5EEC1" w:themeFill="accent1" w:themeFillTint="3F"/>
      </w:tcPr>
    </w:tblStylePr>
    <w:tblStylePr w:type="band2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1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  <w:shd w:val="clear" w:color="auto" w:fill="CAEADC" w:themeFill="accent2" w:themeFillTint="3F"/>
      </w:tcPr>
    </w:tblStylePr>
    <w:tblStylePr w:type="band2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1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  <w:shd w:val="clear" w:color="auto" w:fill="CDDBE9" w:themeFill="accent3" w:themeFillTint="3F"/>
      </w:tcPr>
    </w:tblStylePr>
    <w:tblStylePr w:type="band2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1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  <w:shd w:val="clear" w:color="auto" w:fill="EDC9C6" w:themeFill="accent4" w:themeFillTint="3F"/>
      </w:tcPr>
    </w:tblStylePr>
    <w:tblStylePr w:type="band2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1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  <w:shd w:val="clear" w:color="auto" w:fill="F5DDC9" w:themeFill="accent5" w:themeFillTint="3F"/>
      </w:tcPr>
    </w:tblStylePr>
    <w:tblStylePr w:type="band2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1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  <w:shd w:val="clear" w:color="auto" w:fill="F6ECCF" w:themeFill="accent6" w:themeFillTint="3F"/>
      </w:tcPr>
    </w:tblStylePr>
    <w:tblStylePr w:type="band2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36A23"/>
    <w:pPr>
      <w:spacing w:after="0" w:line="240" w:lineRule="auto"/>
    </w:pPr>
    <w:rPr>
      <w:rFonts w:eastAsiaTheme="minorEastAsia"/>
      <w:color w:val="000000" w:themeColor="tex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36A23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36A23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36A23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36A23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36A23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36A23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36A23"/>
  </w:style>
  <w:style w:type="paragraph" w:styleId="List">
    <w:name w:val="List"/>
    <w:basedOn w:val="Normal"/>
    <w:uiPriority w:val="99"/>
    <w:semiHidden/>
    <w:unhideWhenUsed/>
    <w:rsid w:val="00A36A23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36A23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36A23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36A23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36A23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A36A23"/>
    <w:pPr>
      <w:numPr>
        <w:numId w:val="34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A36A23"/>
    <w:pPr>
      <w:numPr>
        <w:numId w:val="35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36A23"/>
    <w:pPr>
      <w:numPr>
        <w:numId w:val="36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36A23"/>
    <w:pPr>
      <w:numPr>
        <w:numId w:val="37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36A23"/>
    <w:pPr>
      <w:numPr>
        <w:numId w:val="38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36A23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36A23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36A23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36A23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36A23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A36A23"/>
    <w:pPr>
      <w:numPr>
        <w:numId w:val="39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36A23"/>
    <w:pPr>
      <w:numPr>
        <w:numId w:val="4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36A23"/>
    <w:pPr>
      <w:numPr>
        <w:numId w:val="4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36A23"/>
    <w:pPr>
      <w:numPr>
        <w:numId w:val="4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36A23"/>
    <w:pPr>
      <w:numPr>
        <w:numId w:val="43"/>
      </w:numPr>
      <w:contextualSpacing/>
    </w:pPr>
  </w:style>
  <w:style w:type="table" w:styleId="ListTable1Light">
    <w:name w:val="List Table 1 Light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2">
    <w:name w:val="List Table 2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bottom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bottom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bottom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bottom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bottom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bottom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3">
    <w:name w:val="List Table 3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3992A" w:themeColor="accent1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992A" w:themeColor="accent1"/>
          <w:right w:val="single" w:sz="4" w:space="0" w:color="83992A" w:themeColor="accent1"/>
        </w:tcBorders>
      </w:tcPr>
    </w:tblStylePr>
    <w:tblStylePr w:type="band1Horz">
      <w:tblPr/>
      <w:tcPr>
        <w:tcBorders>
          <w:top w:val="single" w:sz="4" w:space="0" w:color="83992A" w:themeColor="accent1"/>
          <w:bottom w:val="single" w:sz="4" w:space="0" w:color="83992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992A" w:themeColor="accent1"/>
          <w:left w:val="nil"/>
        </w:tcBorders>
      </w:tcPr>
    </w:tblStylePr>
    <w:tblStylePr w:type="swCell">
      <w:tblPr/>
      <w:tcPr>
        <w:tcBorders>
          <w:top w:val="double" w:sz="4" w:space="0" w:color="83992A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9770" w:themeColor="accent2"/>
          <w:right w:val="single" w:sz="4" w:space="0" w:color="3C9770" w:themeColor="accent2"/>
        </w:tcBorders>
      </w:tcPr>
    </w:tblStylePr>
    <w:tblStylePr w:type="band1Horz">
      <w:tblPr/>
      <w:tcPr>
        <w:tcBorders>
          <w:top w:val="single" w:sz="4" w:space="0" w:color="3C9770" w:themeColor="accent2"/>
          <w:bottom w:val="single" w:sz="4" w:space="0" w:color="3C977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9770" w:themeColor="accent2"/>
          <w:left w:val="nil"/>
        </w:tcBorders>
      </w:tcPr>
    </w:tblStylePr>
    <w:tblStylePr w:type="swCell">
      <w:tblPr/>
      <w:tcPr>
        <w:tcBorders>
          <w:top w:val="double" w:sz="4" w:space="0" w:color="3C9770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44709D" w:themeColor="accent3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09D" w:themeColor="accent3"/>
          <w:right w:val="single" w:sz="4" w:space="0" w:color="44709D" w:themeColor="accent3"/>
        </w:tcBorders>
      </w:tcPr>
    </w:tblStylePr>
    <w:tblStylePr w:type="band1Horz">
      <w:tblPr/>
      <w:tcPr>
        <w:tcBorders>
          <w:top w:val="single" w:sz="4" w:space="0" w:color="44709D" w:themeColor="accent3"/>
          <w:bottom w:val="single" w:sz="4" w:space="0" w:color="44709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09D" w:themeColor="accent3"/>
          <w:left w:val="nil"/>
        </w:tcBorders>
      </w:tcPr>
    </w:tblStylePr>
    <w:tblStylePr w:type="swCell">
      <w:tblPr/>
      <w:tcPr>
        <w:tcBorders>
          <w:top w:val="double" w:sz="4" w:space="0" w:color="44709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23C33" w:themeColor="accent4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23C33" w:themeColor="accent4"/>
          <w:right w:val="single" w:sz="4" w:space="0" w:color="A23C33" w:themeColor="accent4"/>
        </w:tcBorders>
      </w:tcPr>
    </w:tblStylePr>
    <w:tblStylePr w:type="band1Horz">
      <w:tblPr/>
      <w:tcPr>
        <w:tcBorders>
          <w:top w:val="single" w:sz="4" w:space="0" w:color="A23C33" w:themeColor="accent4"/>
          <w:bottom w:val="single" w:sz="4" w:space="0" w:color="A23C3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23C33" w:themeColor="accent4"/>
          <w:left w:val="nil"/>
        </w:tcBorders>
      </w:tcPr>
    </w:tblStylePr>
    <w:tblStylePr w:type="swCell">
      <w:tblPr/>
      <w:tcPr>
        <w:tcBorders>
          <w:top w:val="double" w:sz="4" w:space="0" w:color="A23C33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97828" w:themeColor="accent5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97828" w:themeColor="accent5"/>
          <w:right w:val="single" w:sz="4" w:space="0" w:color="D97828" w:themeColor="accent5"/>
        </w:tcBorders>
      </w:tcPr>
    </w:tblStylePr>
    <w:tblStylePr w:type="band1Horz">
      <w:tblPr/>
      <w:tcPr>
        <w:tcBorders>
          <w:top w:val="single" w:sz="4" w:space="0" w:color="D97828" w:themeColor="accent5"/>
          <w:bottom w:val="single" w:sz="4" w:space="0" w:color="D9782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97828" w:themeColor="accent5"/>
          <w:left w:val="nil"/>
        </w:tcBorders>
      </w:tcPr>
    </w:tblStylePr>
    <w:tblStylePr w:type="swCell">
      <w:tblPr/>
      <w:tcPr>
        <w:tcBorders>
          <w:top w:val="double" w:sz="4" w:space="0" w:color="D97828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EB340" w:themeColor="accent6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340" w:themeColor="accent6"/>
          <w:right w:val="single" w:sz="4" w:space="0" w:color="DEB340" w:themeColor="accent6"/>
        </w:tcBorders>
      </w:tcPr>
    </w:tblStylePr>
    <w:tblStylePr w:type="band1Horz">
      <w:tblPr/>
      <w:tcPr>
        <w:tcBorders>
          <w:top w:val="single" w:sz="4" w:space="0" w:color="DEB340" w:themeColor="accent6"/>
          <w:bottom w:val="single" w:sz="4" w:space="0" w:color="DEB34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340" w:themeColor="accent6"/>
          <w:left w:val="nil"/>
        </w:tcBorders>
      </w:tcPr>
    </w:tblStylePr>
    <w:tblStylePr w:type="swCell">
      <w:tblPr/>
      <w:tcPr>
        <w:tcBorders>
          <w:top w:val="double" w:sz="4" w:space="0" w:color="DEB34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83992A" w:themeColor="accent1"/>
        <w:left w:val="single" w:sz="24" w:space="0" w:color="83992A" w:themeColor="accent1"/>
        <w:bottom w:val="single" w:sz="24" w:space="0" w:color="83992A" w:themeColor="accent1"/>
        <w:right w:val="single" w:sz="24" w:space="0" w:color="83992A" w:themeColor="accent1"/>
      </w:tblBorders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24" w:space="0" w:color="3C9770" w:themeColor="accent2"/>
        <w:bottom w:val="single" w:sz="24" w:space="0" w:color="3C9770" w:themeColor="accent2"/>
        <w:right w:val="single" w:sz="24" w:space="0" w:color="3C9770" w:themeColor="accent2"/>
      </w:tblBorders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44709D" w:themeColor="accent3"/>
        <w:left w:val="single" w:sz="24" w:space="0" w:color="44709D" w:themeColor="accent3"/>
        <w:bottom w:val="single" w:sz="24" w:space="0" w:color="44709D" w:themeColor="accent3"/>
        <w:right w:val="single" w:sz="24" w:space="0" w:color="44709D" w:themeColor="accent3"/>
      </w:tblBorders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A23C33" w:themeColor="accent4"/>
        <w:left w:val="single" w:sz="24" w:space="0" w:color="A23C33" w:themeColor="accent4"/>
        <w:bottom w:val="single" w:sz="24" w:space="0" w:color="A23C33" w:themeColor="accent4"/>
        <w:right w:val="single" w:sz="24" w:space="0" w:color="A23C33" w:themeColor="accent4"/>
      </w:tblBorders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97828" w:themeColor="accent5"/>
        <w:left w:val="single" w:sz="24" w:space="0" w:color="D97828" w:themeColor="accent5"/>
        <w:bottom w:val="single" w:sz="24" w:space="0" w:color="D97828" w:themeColor="accent5"/>
        <w:right w:val="single" w:sz="24" w:space="0" w:color="D97828" w:themeColor="accent5"/>
      </w:tblBorders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36A23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EB340" w:themeColor="accent6"/>
        <w:left w:val="single" w:sz="24" w:space="0" w:color="DEB340" w:themeColor="accent6"/>
        <w:bottom w:val="single" w:sz="24" w:space="0" w:color="DEB340" w:themeColor="accent6"/>
        <w:right w:val="single" w:sz="24" w:space="0" w:color="DEB340" w:themeColor="accent6"/>
      </w:tblBorders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36A23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3992A" w:themeColor="accent1"/>
        <w:bottom w:val="single" w:sz="4" w:space="0" w:color="83992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3992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36A23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3C9770" w:themeColor="accent2"/>
        <w:bottom w:val="single" w:sz="4" w:space="0" w:color="3C977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C977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36A23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44709D" w:themeColor="accent3"/>
        <w:bottom w:val="single" w:sz="4" w:space="0" w:color="44709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4709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36A23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23C33" w:themeColor="accent4"/>
        <w:bottom w:val="single" w:sz="4" w:space="0" w:color="A23C3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23C3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36A23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97828" w:themeColor="accent5"/>
        <w:bottom w:val="single" w:sz="4" w:space="0" w:color="D9782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9782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36A23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EB340" w:themeColor="accent6"/>
        <w:bottom w:val="single" w:sz="4" w:space="0" w:color="DEB34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34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36A23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992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992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992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992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36A23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977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977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977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977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36A23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09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09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09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09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36A23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23C3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23C3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23C3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23C3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36A23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9782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9782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9782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9782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36A23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34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34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34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34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36A2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88" w:lineRule="auto"/>
    </w:pPr>
    <w:rPr>
      <w:rFonts w:ascii="Consolas" w:eastAsiaTheme="minorEastAsia" w:hAnsi="Consolas"/>
      <w:kern w:val="0"/>
      <w:sz w:val="20"/>
      <w:szCs w:val="20"/>
      <w14:ligatures w14:val="none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36A23"/>
    <w:rPr>
      <w:rFonts w:ascii="Consolas" w:eastAsiaTheme="minorEastAsia" w:hAnsi="Consolas"/>
      <w:kern w:val="0"/>
      <w:sz w:val="20"/>
      <w:szCs w:val="20"/>
      <w14:ligatures w14:val="none"/>
    </w:rPr>
  </w:style>
  <w:style w:type="table" w:styleId="MediumGrid1">
    <w:name w:val="Medium Grid 1"/>
    <w:basedOn w:val="TableNormal"/>
    <w:uiPriority w:val="67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  <w:insideV w:val="single" w:sz="8" w:space="0" w:color="B1CC45" w:themeColor="accent1" w:themeTint="BF"/>
      </w:tblBorders>
    </w:tblPr>
    <w:tcPr>
      <w:shd w:val="clear" w:color="auto" w:fill="E5EEC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1CC4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  <w:insideV w:val="single" w:sz="8" w:space="0" w:color="5EBF95" w:themeColor="accent2" w:themeTint="BF"/>
      </w:tblBorders>
    </w:tblPr>
    <w:tcPr>
      <w:shd w:val="clear" w:color="auto" w:fill="CAEAD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EBF9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  <w:insideV w:val="single" w:sz="8" w:space="0" w:color="6993BE" w:themeColor="accent3" w:themeTint="BF"/>
      </w:tblBorders>
    </w:tblPr>
    <w:tcPr>
      <w:shd w:val="clear" w:color="auto" w:fill="CDDB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993B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  <w:insideV w:val="single" w:sz="8" w:space="0" w:color="C95E55" w:themeColor="accent4" w:themeTint="BF"/>
      </w:tblBorders>
    </w:tblPr>
    <w:tcPr>
      <w:shd w:val="clear" w:color="auto" w:fill="EDC9C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95E55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  <w:insideV w:val="single" w:sz="8" w:space="0" w:color="E2995D" w:themeColor="accent5" w:themeTint="BF"/>
      </w:tblBorders>
    </w:tblPr>
    <w:tcPr>
      <w:shd w:val="clear" w:color="auto" w:fill="F5DDC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2995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  <w:insideV w:val="single" w:sz="8" w:space="0" w:color="E6C56F" w:themeColor="accent6" w:themeTint="BF"/>
      </w:tblBorders>
    </w:tblPr>
    <w:tcPr>
      <w:shd w:val="clear" w:color="auto" w:fill="F6ECC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56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cPr>
      <w:shd w:val="clear" w:color="auto" w:fill="E5EEC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8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CD" w:themeFill="accent1" w:themeFillTint="33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tcBorders>
          <w:insideH w:val="single" w:sz="6" w:space="0" w:color="83992A" w:themeColor="accent1"/>
          <w:insideV w:val="single" w:sz="6" w:space="0" w:color="83992A" w:themeColor="accent1"/>
        </w:tcBorders>
        <w:shd w:val="clear" w:color="auto" w:fill="CBDD8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cPr>
      <w:shd w:val="clear" w:color="auto" w:fill="CAEAD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AF6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EE2" w:themeFill="accent2" w:themeFillTint="33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tcBorders>
          <w:insideH w:val="single" w:sz="6" w:space="0" w:color="3C9770" w:themeColor="accent2"/>
          <w:insideV w:val="single" w:sz="6" w:space="0" w:color="3C9770" w:themeColor="accent2"/>
        </w:tcBorders>
        <w:shd w:val="clear" w:color="auto" w:fill="94D4B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cPr>
      <w:shd w:val="clear" w:color="auto" w:fill="CDDB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tcBorders>
          <w:insideH w:val="single" w:sz="6" w:space="0" w:color="44709D" w:themeColor="accent3"/>
          <w:insideV w:val="single" w:sz="6" w:space="0" w:color="44709D" w:themeColor="accent3"/>
        </w:tcBorders>
        <w:shd w:val="clear" w:color="auto" w:fill="9BB7D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cPr>
      <w:shd w:val="clear" w:color="auto" w:fill="EDC9C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9E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D3D1" w:themeFill="accent4" w:themeFillTint="33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tcBorders>
          <w:insideH w:val="single" w:sz="6" w:space="0" w:color="A23C33" w:themeColor="accent4"/>
          <w:insideV w:val="single" w:sz="6" w:space="0" w:color="A23C33" w:themeColor="accent4"/>
        </w:tcBorders>
        <w:shd w:val="clear" w:color="auto" w:fill="DB948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cPr>
      <w:shd w:val="clear" w:color="auto" w:fill="F5DDC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3D3" w:themeFill="accent5" w:themeFillTint="33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tcBorders>
          <w:insideH w:val="single" w:sz="6" w:space="0" w:color="D97828" w:themeColor="accent5"/>
          <w:insideV w:val="single" w:sz="6" w:space="0" w:color="D97828" w:themeColor="accent5"/>
        </w:tcBorders>
        <w:shd w:val="clear" w:color="auto" w:fill="ECBB9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cPr>
      <w:shd w:val="clear" w:color="auto" w:fill="F6ECC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FD8" w:themeFill="accent6" w:themeFillTint="33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tcBorders>
          <w:insideH w:val="single" w:sz="6" w:space="0" w:color="DEB340" w:themeColor="accent6"/>
          <w:insideV w:val="single" w:sz="6" w:space="0" w:color="DEB340" w:themeColor="accent6"/>
        </w:tcBorders>
        <w:shd w:val="clear" w:color="auto" w:fill="EED89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EC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BDD8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BDD8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AD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D4B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D4B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DB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BB7D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BB7D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9C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948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948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DC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CBB9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CBB9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ECC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89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89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992A" w:themeColor="accen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shd w:val="clear" w:color="auto" w:fill="E5EEC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9770" w:themeColor="accent2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shd w:val="clear" w:color="auto" w:fill="CAEADC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09D" w:themeColor="accent3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shd w:val="clear" w:color="auto" w:fill="CDDBE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23C33" w:themeColor="accent4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shd w:val="clear" w:color="auto" w:fill="EDC9C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97828" w:themeColor="accent5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shd w:val="clear" w:color="auto" w:fill="F5DDC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36A23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340" w:themeColor="accent6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shd w:val="clear" w:color="auto" w:fill="F6ECC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992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3992A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992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992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EC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C9770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977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977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AD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09D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09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09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DB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23C33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23C3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23C3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9C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97828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9782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9782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DC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36A2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EB34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34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34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ECC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EC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AD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DB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9C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DC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ECC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A36A23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36A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36A23"/>
    <w:rPr>
      <w:rFonts w:asciiTheme="majorHAnsi" w:eastAsiaTheme="majorEastAsia" w:hAnsiTheme="majorHAnsi" w:cstheme="majorBidi"/>
      <w:kern w:val="0"/>
      <w:shd w:val="pct20" w:color="auto" w:fill="auto"/>
      <w14:ligatures w14:val="none"/>
    </w:rPr>
  </w:style>
  <w:style w:type="paragraph" w:styleId="NormalIndent">
    <w:name w:val="Normal Indent"/>
    <w:basedOn w:val="Normal"/>
    <w:uiPriority w:val="99"/>
    <w:semiHidden/>
    <w:unhideWhenUsed/>
    <w:rsid w:val="00A36A23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36A23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A36A23"/>
  </w:style>
  <w:style w:type="table" w:styleId="PlainTable1">
    <w:name w:val="Plain Table 1"/>
    <w:basedOn w:val="TableNormal"/>
    <w:uiPriority w:val="41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36A23"/>
    <w:pPr>
      <w:spacing w:after="0" w:line="240" w:lineRule="auto"/>
    </w:pPr>
    <w:rPr>
      <w:rFonts w:ascii="Consolas" w:hAnsi="Consolas"/>
      <w:sz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36A23"/>
    <w:rPr>
      <w:rFonts w:ascii="Consolas" w:eastAsiaTheme="minorEastAsia" w:hAnsi="Consolas"/>
      <w:kern w:val="0"/>
      <w:sz w:val="21"/>
      <w:szCs w:val="21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36A23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paragraph" w:styleId="Signature">
    <w:name w:val="Signature"/>
    <w:basedOn w:val="Normal"/>
    <w:link w:val="SignatureChar"/>
    <w:uiPriority w:val="99"/>
    <w:semiHidden/>
    <w:unhideWhenUsed/>
    <w:rsid w:val="00A36A23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36A23"/>
    <w:rPr>
      <w:rFonts w:ascii="Aptos" w:eastAsiaTheme="minorEastAsia" w:hAnsi="Aptos"/>
      <w:kern w:val="0"/>
      <w:szCs w:val="21"/>
      <w14:ligatures w14:val="none"/>
    </w:rPr>
  </w:style>
  <w:style w:type="character" w:styleId="SmartHyperlink">
    <w:name w:val="Smart Hyperlink"/>
    <w:basedOn w:val="DefaultParagraphFont"/>
    <w:uiPriority w:val="99"/>
    <w:semiHidden/>
    <w:unhideWhenUsed/>
    <w:rsid w:val="00A36A23"/>
    <w:rPr>
      <w:u w:val="dotted"/>
    </w:rPr>
  </w:style>
  <w:style w:type="character" w:styleId="SmartLink">
    <w:name w:val="Smart Link"/>
    <w:basedOn w:val="DefaultParagraphFont"/>
    <w:uiPriority w:val="99"/>
    <w:semiHidden/>
    <w:unhideWhenUsed/>
    <w:rsid w:val="00A36A23"/>
    <w:rPr>
      <w:color w:val="0000FF"/>
      <w:u w:val="single"/>
      <w:shd w:val="clear" w:color="auto" w:fill="F3F2F1"/>
    </w:rPr>
  </w:style>
  <w:style w:type="table" w:styleId="Table3Deffects1">
    <w:name w:val="Table 3D effects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color w:val="000080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color w:val="FFFFFF"/>
      <w:kern w:val="0"/>
      <w:sz w:val="21"/>
      <w:szCs w:val="21"/>
      <w14:ligatures w14:val="none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36A23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36A23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36A23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36A23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36A23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36A23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36A23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36A23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36A23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36A23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36A23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36A23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36A23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36A23"/>
    <w:pPr>
      <w:spacing w:after="100"/>
      <w:ind w:left="1920"/>
    </w:p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A36A23"/>
    <w:rPr>
      <w:rFonts w:ascii="Aptos" w:eastAsiaTheme="minorEastAsia" w:hAnsi="Aptos" w:cs="Aptos"/>
      <w:kern w:val="0"/>
      <w:szCs w:val="21"/>
      <w14:ligatures w14:val="none"/>
    </w:rPr>
  </w:style>
  <w:style w:type="character" w:customStyle="1" w:styleId="MeadowsBold">
    <w:name w:val="Meadows Bold"/>
    <w:uiPriority w:val="1"/>
    <w:locked/>
    <w:rsid w:val="00A36A23"/>
  </w:style>
  <w:style w:type="character" w:customStyle="1" w:styleId="MeadowsItalic">
    <w:name w:val="Meadows Italic"/>
    <w:basedOn w:val="SubtleEmphasis"/>
    <w:uiPriority w:val="1"/>
    <w:locked/>
    <w:rsid w:val="00A36A23"/>
    <w:rPr>
      <w:i/>
      <w:iCs/>
    </w:rPr>
  </w:style>
  <w:style w:type="paragraph" w:customStyle="1" w:styleId="NormalMeadows">
    <w:name w:val="Normal Meadows"/>
    <w:basedOn w:val="Normal"/>
    <w:link w:val="NormalMeadowsChar"/>
    <w:qFormat/>
    <w:rsid w:val="00A36A23"/>
  </w:style>
  <w:style w:type="character" w:customStyle="1" w:styleId="NormalMeadowsChar">
    <w:name w:val="Normal Meadows Char"/>
    <w:basedOn w:val="DefaultParagraphFont"/>
    <w:link w:val="NormalMeadows"/>
    <w:rsid w:val="00A36A23"/>
    <w:rPr>
      <w:rFonts w:ascii="Aptos" w:eastAsiaTheme="minorEastAsia" w:hAnsi="Aptos"/>
      <w:kern w:val="0"/>
      <w:szCs w:val="21"/>
      <w14:ligatures w14:val="non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ContentControlOnEnter/>
  </wne:docEvents>
  <wne:mcds>
    <wne:mcd wne:macroName="PROJECT.THISDOCUMENT.EDITBTNCLICKED" wne:name="Project.ThisDocument.EditBtnClicke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svg"/><Relationship Id="rId18" Type="http://schemas.openxmlformats.org/officeDocument/2006/relationships/footer" Target="footer1.xml"/><Relationship Id="rId3" Type="http://schemas.openxmlformats.org/officeDocument/2006/relationships/customXml" Target="../customXml/item2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1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hyperlink" Target="https://zoom.us/j/9442249335?pwd=UG1WY0dGVFBQMWdmOC9tb29EbTVpUT09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control" Target="activeX/activeX1.xm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06CFE04A0F2490D95132D8485C9BC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DDA41-225E-450F-8B17-EAF54A9D54FE}"/>
      </w:docPartPr>
      <w:docPartBody>
        <w:p w:rsidR="00C7064A" w:rsidRDefault="00C7064A" w:rsidP="00C7064A">
          <w:pPr>
            <w:pStyle w:val="306CFE04A0F2490D95132D8485C9BCAE"/>
          </w:pPr>
          <w:r>
            <w:t>Monthly</w:t>
          </w:r>
        </w:p>
      </w:docPartBody>
    </w:docPart>
    <w:docPart>
      <w:docPartPr>
        <w:name w:val="E9F423E131B64B69B79BF34E30F551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541B2-DF71-4EB5-9FBC-582F6156D510}"/>
      </w:docPartPr>
      <w:docPartBody>
        <w:p w:rsidR="00C7064A" w:rsidRDefault="00C7064A" w:rsidP="00C7064A">
          <w:pPr>
            <w:pStyle w:val="E9F423E131B64B69B79BF34E30F551D7"/>
          </w:pPr>
          <w:r w:rsidRPr="00797103">
            <w:rPr>
              <w:rStyle w:val="PlaceholderText"/>
            </w:rPr>
            <w:t xml:space="preserve"> </w:t>
          </w:r>
        </w:p>
      </w:docPartBody>
    </w:docPart>
    <w:docPart>
      <w:docPartPr>
        <w:name w:val="BB371AC16EF442CC8AB7F8FFDC7E1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6A3ED2-30B3-45A5-BFDA-1D760A89F89B}"/>
      </w:docPartPr>
      <w:docPartBody>
        <w:p w:rsidR="00C7064A" w:rsidRDefault="00C51F0F" w:rsidP="00C51F0F">
          <w:pPr>
            <w:pStyle w:val="BB371AC16EF442CC8AB7F8FFDC7E1FA8"/>
          </w:pPr>
          <w:r w:rsidRPr="00FD1A01">
            <w:rPr>
              <w:rStyle w:val="PlaceholderText"/>
            </w:rPr>
            <w:t xml:space="preserve"> </w:t>
          </w:r>
        </w:p>
      </w:docPartBody>
    </w:docPart>
    <w:docPart>
      <w:docPartPr>
        <w:name w:val="189E232068384D759608F4DFF6BCB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E684B-39FB-4F3E-B1CF-9732057DF3D4}"/>
      </w:docPartPr>
      <w:docPartBody>
        <w:p w:rsidR="00E160DC" w:rsidRDefault="00E160DC" w:rsidP="00E160DC">
          <w:pPr>
            <w:pStyle w:val="189E232068384D759608F4DFF6BCBBE6"/>
          </w:pPr>
          <w:r w:rsidRPr="00A21F1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89ECC9A242441FE9D4993848D4989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6D5139-3732-4294-82FE-1DC5B7758808}"/>
      </w:docPartPr>
      <w:docPartBody>
        <w:p w:rsidR="008C56B8" w:rsidRDefault="00C51F0F" w:rsidP="00C51F0F">
          <w:pPr>
            <w:pStyle w:val="789ECC9A242441FE9D4993848D498939"/>
          </w:pPr>
          <w:r w:rsidRPr="00FD1A01">
            <w:rPr>
              <w:rStyle w:val="PlaceholderText"/>
            </w:rPr>
            <w:t xml:space="preserve"> </w:t>
          </w:r>
        </w:p>
      </w:docPartBody>
    </w:docPart>
    <w:docPart>
      <w:docPartPr>
        <w:name w:val="2020AA0A428F417282844829AA8AA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94CC8-90D9-45BD-B72D-5B096F5C6D41}"/>
      </w:docPartPr>
      <w:docPartBody>
        <w:p w:rsidR="008C56B8" w:rsidRDefault="00C51F0F" w:rsidP="00C51F0F">
          <w:pPr>
            <w:pStyle w:val="2020AA0A428F417282844829AA8AA767"/>
          </w:pPr>
          <w:r w:rsidRPr="00671D02">
            <w:rPr>
              <w:rStyle w:val="PlaceholderText"/>
              <w:szCs w:val="24"/>
            </w:rPr>
            <w:t xml:space="preserve"> </w:t>
          </w:r>
        </w:p>
      </w:docPartBody>
    </w:docPart>
    <w:docPart>
      <w:docPartPr>
        <w:name w:val="E2628FD0B09D415DA77A5E0A13291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222DFA-C517-45F1-B79A-B1109E74AB15}"/>
      </w:docPartPr>
      <w:docPartBody>
        <w:p w:rsidR="008C56B8" w:rsidRDefault="008C56B8" w:rsidP="008C56B8">
          <w:pPr>
            <w:pStyle w:val="E2628FD0B09D415DA77A5E0A13291CA1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45C836941A74B89969D534294226F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F88786-FD4C-4332-94CF-5F830DA5429E}"/>
      </w:docPartPr>
      <w:docPartBody>
        <w:p w:rsidR="008C56B8" w:rsidRDefault="00C51F0F" w:rsidP="00C51F0F">
          <w:pPr>
            <w:pStyle w:val="F45C836941A74B89969D534294226FBF"/>
          </w:pPr>
          <w:r>
            <w:rPr>
              <w:rStyle w:val="PlaceholderText"/>
            </w:rPr>
            <w:t xml:space="preserve"> </w:t>
          </w:r>
        </w:p>
      </w:docPartBody>
    </w:docPart>
    <w:docPart>
      <w:docPartPr>
        <w:name w:val="FFBC442BF7A7407E98B20D12399B57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07D52E-D35C-4526-B409-037B3F08BCDD}"/>
      </w:docPartPr>
      <w:docPartBody>
        <w:p w:rsidR="008C56B8" w:rsidRDefault="00C51F0F" w:rsidP="00C51F0F">
          <w:pPr>
            <w:pStyle w:val="FFBC442BF7A7407E98B20D12399B5759"/>
          </w:pPr>
          <w:r w:rsidRPr="00FD1A01">
            <w:rPr>
              <w:rStyle w:val="PlaceholderText"/>
            </w:rPr>
            <w:t xml:space="preserve"> </w:t>
          </w:r>
        </w:p>
      </w:docPartBody>
    </w:docPart>
    <w:docPart>
      <w:docPartPr>
        <w:name w:val="4CA67CC1294C476299B68D41C1060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7CF39-C97C-4533-94A8-75ABEE8E7E9C}"/>
      </w:docPartPr>
      <w:docPartBody>
        <w:p w:rsidR="008C56B8" w:rsidRDefault="00C51F0F" w:rsidP="00C51F0F">
          <w:pPr>
            <w:pStyle w:val="4CA67CC1294C476299B68D41C10608FB"/>
          </w:pPr>
          <w:r w:rsidRPr="00FD1A01">
            <w:rPr>
              <w:rStyle w:val="PlaceholderText"/>
            </w:rPr>
            <w:t xml:space="preserve"> </w:t>
          </w:r>
        </w:p>
      </w:docPartBody>
    </w:docPart>
    <w:docPart>
      <w:docPartPr>
        <w:name w:val="E688CB98B04645128BE32E42572F96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F34458-1EFF-4039-98BC-C8B3DB721FF0}"/>
      </w:docPartPr>
      <w:docPartBody>
        <w:p w:rsidR="008C56B8" w:rsidRDefault="008C56B8" w:rsidP="008C56B8">
          <w:pPr>
            <w:pStyle w:val="E688CB98B04645128BE32E42572F96B4"/>
          </w:pPr>
          <w:r w:rsidRPr="005961F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C70CAE23564430848AE4C3888A0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99FA7-4C97-4DA1-ACC6-4756C01FCF8A}"/>
      </w:docPartPr>
      <w:docPartBody>
        <w:p w:rsidR="008C56B8" w:rsidRDefault="00C51F0F" w:rsidP="00C51F0F">
          <w:pPr>
            <w:pStyle w:val="6AC70CAE23564430848AE4C3888A02D2"/>
          </w:pPr>
          <w:r>
            <w:rPr>
              <w:rStyle w:val="PlaceholderText"/>
            </w:rPr>
            <w:t xml:space="preserve"> N/A</w:t>
          </w:r>
        </w:p>
      </w:docPartBody>
    </w:docPart>
    <w:docPart>
      <w:docPartPr>
        <w:name w:val="645DD12FC1E94BCEBB8E10F29E8C9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580916-75EF-4329-A476-AF914E0CB759}"/>
      </w:docPartPr>
      <w:docPartBody>
        <w:p w:rsidR="008C56B8" w:rsidRDefault="00C51F0F" w:rsidP="00C51F0F">
          <w:pPr>
            <w:pStyle w:val="645DD12FC1E94BCEBB8E10F29E8C9C41"/>
          </w:pPr>
          <w:r>
            <w:rPr>
              <w:rStyle w:val="PlaceholderText"/>
            </w:rPr>
            <w:t>N/A</w:t>
          </w:r>
        </w:p>
      </w:docPartBody>
    </w:docPart>
    <w:docPart>
      <w:docPartPr>
        <w:name w:val="FDEB91CEAE124731AF8ABDE1D12B1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985B3-1C95-4F84-9D7F-B322CC3EDE74}"/>
      </w:docPartPr>
      <w:docPartBody>
        <w:p w:rsidR="008C56B8" w:rsidRDefault="008C56B8" w:rsidP="008C56B8">
          <w:pPr>
            <w:pStyle w:val="FDEB91CEAE124731AF8ABDE1D12B1078"/>
          </w:pPr>
          <w:r w:rsidRPr="007352D9">
            <w:rPr>
              <w:rStyle w:val="PlaceholderText"/>
            </w:rPr>
            <w:t>Choose an item.</w:t>
          </w:r>
        </w:p>
      </w:docPartBody>
    </w:docPart>
    <w:docPart>
      <w:docPartPr>
        <w:name w:val="BD5C29715C1D4C069251437F99710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52DE0A-3434-4817-8114-45FB36FD1B9C}"/>
      </w:docPartPr>
      <w:docPartBody>
        <w:p w:rsidR="008C56B8" w:rsidRDefault="00C51F0F" w:rsidP="00C51F0F">
          <w:pPr>
            <w:pStyle w:val="BD5C29715C1D4C069251437F99710EEB"/>
          </w:pPr>
          <w:r w:rsidRPr="003D5C44">
            <w:rPr>
              <w:szCs w:val="24"/>
            </w:rPr>
            <w:t>Choose 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AB6"/>
    <w:rsid w:val="00026C71"/>
    <w:rsid w:val="000C2221"/>
    <w:rsid w:val="00130C0F"/>
    <w:rsid w:val="00144730"/>
    <w:rsid w:val="001B033F"/>
    <w:rsid w:val="00210F17"/>
    <w:rsid w:val="0028193E"/>
    <w:rsid w:val="00287CF8"/>
    <w:rsid w:val="002A2484"/>
    <w:rsid w:val="002B6498"/>
    <w:rsid w:val="00327C38"/>
    <w:rsid w:val="00335928"/>
    <w:rsid w:val="003669CC"/>
    <w:rsid w:val="004358AB"/>
    <w:rsid w:val="00435A94"/>
    <w:rsid w:val="00470DFE"/>
    <w:rsid w:val="004F0830"/>
    <w:rsid w:val="005166ED"/>
    <w:rsid w:val="00562D2E"/>
    <w:rsid w:val="00590B11"/>
    <w:rsid w:val="005C60E6"/>
    <w:rsid w:val="005F1546"/>
    <w:rsid w:val="00677A90"/>
    <w:rsid w:val="006F2468"/>
    <w:rsid w:val="006F25FD"/>
    <w:rsid w:val="006F749E"/>
    <w:rsid w:val="007A7E7B"/>
    <w:rsid w:val="007E1955"/>
    <w:rsid w:val="00821617"/>
    <w:rsid w:val="00850D45"/>
    <w:rsid w:val="00852A77"/>
    <w:rsid w:val="008706E6"/>
    <w:rsid w:val="008A560D"/>
    <w:rsid w:val="008C489A"/>
    <w:rsid w:val="008C56B8"/>
    <w:rsid w:val="008E6CC1"/>
    <w:rsid w:val="00912C54"/>
    <w:rsid w:val="00990B74"/>
    <w:rsid w:val="009A43F2"/>
    <w:rsid w:val="009B05F1"/>
    <w:rsid w:val="009C2E0C"/>
    <w:rsid w:val="009C60EE"/>
    <w:rsid w:val="00A00214"/>
    <w:rsid w:val="00A32D62"/>
    <w:rsid w:val="00A6422E"/>
    <w:rsid w:val="00A747AA"/>
    <w:rsid w:val="00AA1467"/>
    <w:rsid w:val="00AB6122"/>
    <w:rsid w:val="00B40DB7"/>
    <w:rsid w:val="00B67B50"/>
    <w:rsid w:val="00B8006F"/>
    <w:rsid w:val="00B80149"/>
    <w:rsid w:val="00B9773E"/>
    <w:rsid w:val="00BC43BB"/>
    <w:rsid w:val="00C115AF"/>
    <w:rsid w:val="00C51F0F"/>
    <w:rsid w:val="00C7064A"/>
    <w:rsid w:val="00C8762D"/>
    <w:rsid w:val="00CD3C2C"/>
    <w:rsid w:val="00CD3D7C"/>
    <w:rsid w:val="00CF661E"/>
    <w:rsid w:val="00D46F55"/>
    <w:rsid w:val="00D50511"/>
    <w:rsid w:val="00D57922"/>
    <w:rsid w:val="00DB34D0"/>
    <w:rsid w:val="00DE0EAD"/>
    <w:rsid w:val="00E160DC"/>
    <w:rsid w:val="00E33E47"/>
    <w:rsid w:val="00E52AE5"/>
    <w:rsid w:val="00EB2CC7"/>
    <w:rsid w:val="00ED4367"/>
    <w:rsid w:val="00ED561C"/>
    <w:rsid w:val="00ED5AB6"/>
    <w:rsid w:val="00F43827"/>
    <w:rsid w:val="00F81210"/>
    <w:rsid w:val="00F90621"/>
    <w:rsid w:val="00FE6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C51F0F"/>
    <w:rPr>
      <w:color w:val="auto"/>
      <w:lang w:val="en-US"/>
    </w:rPr>
  </w:style>
  <w:style w:type="paragraph" w:customStyle="1" w:styleId="306CFE04A0F2490D95132D8485C9BCAE">
    <w:name w:val="306CFE04A0F2490D95132D8485C9BCAE"/>
    <w:rsid w:val="00C7064A"/>
  </w:style>
  <w:style w:type="paragraph" w:customStyle="1" w:styleId="E9F423E131B64B69B79BF34E30F551D7">
    <w:name w:val="E9F423E131B64B69B79BF34E30F551D7"/>
    <w:rsid w:val="00C7064A"/>
  </w:style>
  <w:style w:type="paragraph" w:customStyle="1" w:styleId="189E232068384D759608F4DFF6BCBBE6">
    <w:name w:val="189E232068384D759608F4DFF6BCBBE6"/>
    <w:rsid w:val="00E160DC"/>
  </w:style>
  <w:style w:type="paragraph" w:customStyle="1" w:styleId="E2628FD0B09D415DA77A5E0A13291CA1">
    <w:name w:val="E2628FD0B09D415DA77A5E0A13291CA1"/>
    <w:rsid w:val="008C56B8"/>
  </w:style>
  <w:style w:type="paragraph" w:customStyle="1" w:styleId="E688CB98B04645128BE32E42572F96B4">
    <w:name w:val="E688CB98B04645128BE32E42572F96B4"/>
    <w:rsid w:val="008C56B8"/>
  </w:style>
  <w:style w:type="paragraph" w:customStyle="1" w:styleId="FDEB91CEAE124731AF8ABDE1D12B1078">
    <w:name w:val="FDEB91CEAE124731AF8ABDE1D12B1078"/>
    <w:rsid w:val="008C56B8"/>
  </w:style>
  <w:style w:type="paragraph" w:customStyle="1" w:styleId="BB371AC16EF442CC8AB7F8FFDC7E1FA8">
    <w:name w:val="BB371AC16EF442CC8AB7F8FFDC7E1FA8"/>
    <w:rsid w:val="00C51F0F"/>
    <w:pPr>
      <w:keepNext/>
      <w:keepLines/>
      <w:spacing w:before="80" w:after="80" w:line="240" w:lineRule="auto"/>
      <w:jc w:val="center"/>
      <w:outlineLvl w:val="1"/>
    </w:pPr>
    <w:rPr>
      <w:rFonts w:ascii="Aptos" w:eastAsiaTheme="majorEastAsia" w:hAnsi="Aptos" w:cstheme="majorBidi"/>
      <w:color w:val="3A7C22" w:themeColor="accent6" w:themeShade="BF"/>
      <w:kern w:val="0"/>
      <w:sz w:val="28"/>
      <w:szCs w:val="28"/>
      <w14:ligatures w14:val="none"/>
    </w:rPr>
  </w:style>
  <w:style w:type="paragraph" w:customStyle="1" w:styleId="789ECC9A242441FE9D4993848D498939">
    <w:name w:val="789ECC9A242441FE9D4993848D498939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2020AA0A428F417282844829AA8AA767">
    <w:name w:val="2020AA0A428F417282844829AA8AA767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F45C836941A74B89969D534294226FBF">
    <w:name w:val="F45C836941A74B89969D534294226FBF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FFBC442BF7A7407E98B20D12399B5759">
    <w:name w:val="FFBC442BF7A7407E98B20D12399B5759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4CA67CC1294C476299B68D41C10608FB">
    <w:name w:val="4CA67CC1294C476299B68D41C10608FB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BD5C29715C1D4C069251437F99710EEB">
    <w:name w:val="BD5C29715C1D4C069251437F99710EEB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6AC70CAE23564430848AE4C3888A02D2">
    <w:name w:val="6AC70CAE23564430848AE4C3888A02D2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645DD12FC1E94BCEBB8E10F29E8C9C41">
    <w:name w:val="645DD12FC1E94BCEBB8E10F29E8C9C41"/>
    <w:rsid w:val="00C51F0F"/>
    <w:pPr>
      <w:spacing w:after="200" w:line="288" w:lineRule="auto"/>
    </w:pPr>
    <w:rPr>
      <w:rFonts w:ascii="Aptos" w:hAnsi="Aptos"/>
      <w:kern w:val="0"/>
      <w:szCs w:val="21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6.jpeg"/><Relationship Id="rId1" Type="http://schemas.openxmlformats.org/officeDocument/2006/relationships/image" Target="../media/image5.jpeg"/></Relationships>
</file>

<file path=word/theme/theme1.xml><?xml version="1.0" encoding="utf-8"?>
<a:theme xmlns:a="http://schemas.openxmlformats.org/drawingml/2006/main" name="Meadows Theme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DocentMap>
  <PlannedEndTime> </PlannedEndTime>
  <ActualEndTime> </ActualEndTime>
  <IndividualAttendees/>
  <ExternalAttendees/>
  <MeetingEnder>Choose …</MeetingEnder>
  <MeetingEnder2/>
</DocentMap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DocentIMS>
  <ActualAttendees/>
  <ActualTime/>
  <PlannedLocation/>
  <PlannedAttendees/>
  <PlannedPMgrAttending>false</PlannedPMgrAttending>
  <ActualPMgrAttending>false</ActualPMgrAttending>
  <VersionnDat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wp14"&gt;&lt;w:body&gt;&lt;w:p w14:paraId="39AADE55" w14:textId="52AC5E4F" w:rsidR="0027519D" w:rsidRDefault="0027519D"&gt;&lt;w:r&gt;&lt;w:rPr&gt;&lt;w:shd w:val="clear" w:color="auto" w:fill="F8EFD8" w:themeFill="accent6" w:themeFillTint="33"/&gt;&lt;/w:rPr&gt;&lt;w:t&gt;Template Version: 1 (11/14/2024 - 10:00 PM)&lt;/w:t&gt;&lt;/w:r&gt;&lt;/w:p&gt;&lt;w:sectPr w:rsidR="00000000"&gt;&lt;w:pgSz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w16du"&gt;&lt;w:docDefaults&gt;&lt;w:rPrDefault&gt;&lt;w:rPr&gt;&lt;w:rFonts w:asciiTheme="minorHAnsi" w:eastAsiaTheme="minorHAnsi" w:hAnsiTheme="minorHAnsi" w:cstheme="minorBidi"/&gt;&lt;w:kern w:val="2"/&gt;&lt;w:sz w:val="24"/&gt;&lt;w:szCs w:val="24"/&gt;&lt;w:lang w:val="en-US" w:eastAsia="en-US" w:bidi="ar-SA"/&gt;&lt;w14:ligatures w14:val="standardContextual"/&gt;&lt;/w:rPr&gt;&lt;/w:rPrDefault&gt;&lt;w:pPrDefault&gt;&lt;w:pPr&gt;&lt;w:spacing w:after="160" w:line="278" w:lineRule="auto"/&gt;&lt;/w:pPr&gt;&lt;/w:pPrDefault&gt;&lt;/w:docDefaults&gt;&lt;w:style w:type="paragraph" w:default="1" w:styleId="Normal"&gt;&lt;w:name w:val="Normal"/&gt;&lt;w:qFormat/&gt;&lt;w:pPr&gt;&lt;w:spacing w:after="200" w:line="288" w:lineRule="auto"/&gt;&lt;/w:pPr&gt;&lt;w:rPr&gt;&lt;w:rFonts w:ascii="Aptos" w:eastAsiaTheme="minorEastAsia" w:hAnsi="Aptos"/&gt;&lt;w:kern w:val="0"/&gt;&lt;w:szCs w:val="21"/&gt;&lt;w14:ligatures w14:val="none"/&gt;&lt;/w:rPr&gt;&lt;/w:style&gt;&lt;w:style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VersionnDate>
  <MeetingMonth>Monthly</MeetingMonth>
  <PlannedDate> </PlannedDate>
  <PlannedTime/>
  <DocDat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wp14"&gt;&lt;w:body&gt;&lt;w:p w14:paraId="641F5287" w14:textId="4100BFD4" w:rsidR="009060DA" w:rsidRDefault="009060DA"&gt;&lt;w:pPr&gt;&lt;w:tabs&gt;&lt;w:tab w:val="left" w:pos="720"/&gt;&lt;w:tab w:val="right" w:pos="9360"/&gt;&lt;/w:tabs&gt;&lt;w:spacing w:after="0"/&gt;&lt;w:jc w:val="both"/&gt;&lt;/w:pPr&gt;&lt;w:r&gt;&lt;w:t&gt;4/8/2025&lt;/w:t&gt;&lt;/w:r&gt;&lt;/w:p&gt;&lt;w:sectPr w:rsidR="00C95A8E"&gt;&lt;w:pgSz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w16du"&gt;&lt;w:docDefaults&gt;&lt;w:rPrDefault&gt;&lt;w:rPr&gt;&lt;w:rFonts w:asciiTheme="minorHAnsi" w:eastAsiaTheme="minorHAnsi" w:hAnsiTheme="minorHAnsi" w:cstheme="minorBidi"/&gt;&lt;w:kern w:val="2"/&gt;&lt;w:sz w:val="24"/&gt;&lt;w:szCs w:val="24"/&gt;&lt;w:lang w:val="en-US" w:eastAsia="en-US" w:bidi="ar-SA"/&gt;&lt;w14:ligatures w14:val="standardContextual"/&gt;&lt;/w:rPr&gt;&lt;/w:rPrDefault&gt;&lt;w:pPrDefault&gt;&lt;w:pPr&gt;&lt;w:spacing w:after="160" w:line="278" w:lineRule="auto"/&gt;&lt;/w:pPr&gt;&lt;/w:pPrDefault&gt;&lt;/w:docDefaults&gt;&lt;w:style w:type="paragraph" w:default="1" w:styleId="Normal"&gt;&lt;w:name w:val="Normal"/&gt;&lt;w:pPr&gt;&lt;w:spacing w:after="200" w:line="288" w:lineRule="auto"/&gt;&lt;/w:pPr&gt;&lt;w:rPr&gt;&lt;w:rFonts w:ascii="Aptos" w:eastAsiaTheme="minorEastAsia" w:hAnsi="Aptos"/&gt;&lt;w:kern w:val="0"/&gt;&lt;w:szCs w:val="21"/&gt;&lt;w14:ligatures w14:val="none"/&gt;&lt;/w:rPr&gt;&lt;/w:style&gt;&lt;w:style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DocDate>
  <ActualLocation/>
</DocentIMS>
</file>

<file path=customXml/itemProps1.xml><?xml version="1.0" encoding="utf-8"?>
<ds:datastoreItem xmlns:ds="http://schemas.openxmlformats.org/officeDocument/2006/customXml" ds:itemID="{8CAC9F90-3874-4362-814D-5FD76102F403}">
  <ds:schemaRefs/>
</ds:datastoreItem>
</file>

<file path=customXml/itemProps2.xml><?xml version="1.0" encoding="utf-8"?>
<ds:datastoreItem xmlns:ds="http://schemas.openxmlformats.org/officeDocument/2006/customXml" ds:itemID="{7BB63CD1-BA3E-41BD-87D4-C4F3B7F480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19FB23-61B7-41EB-8569-2F10084D68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Meeting Notes.dotm</Template>
  <TotalTime>0</TotalTime>
  <Pages>4</Pages>
  <Words>86</Words>
  <Characters>422</Characters>
  <Application>Microsoft Office Word</Application>
  <DocSecurity>8</DocSecurity>
  <Lines>84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glover</dc:creator>
  <cp:keywords/>
  <dc:description/>
  <cp:lastModifiedBy>Abdallah Ali</cp:lastModifiedBy>
  <cp:revision>2</cp:revision>
  <dcterms:created xsi:type="dcterms:W3CDTF">2025-04-09T00:55:00Z</dcterms:created>
  <dcterms:modified xsi:type="dcterms:W3CDTF">2025-04-09T00:55:00Z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tionItems">
    <vt:lpwstr>;test,eee,10/22/2024,2 Medium,aa,eee</vt:lpwstr>
  </property>
  <property fmtid="{D5CDD505-2E9C-101B-9397-08002B2CF9AE}" pid="3" name="isDocentTemplate">
    <vt:bool>true</vt:bool>
  </property>
  <property fmtid="{D5CDD505-2E9C-101B-9397-08002B2CF9AE}" pid="4" name="docentDocURL">
    <vt:lpwstr>http://mymeadows.org:8080/Plone_12_03/templates/meeting-doc-templates/meeting-notes.dotm</vt:lpwstr>
  </property>
  <property fmtid="{D5CDD505-2E9C-101B-9397-08002B2CF9AE}" pid="5" name="docentDocState">
    <vt:lpwstr>Private</vt:lpwstr>
  </property>
  <property fmtid="{D5CDD505-2E9C-101B-9397-08002B2CF9AE}" pid="6" name="isDocentDocument">
    <vt:bool>true</vt:bool>
  </property>
  <property fmtid="{D5CDD505-2E9C-101B-9397-08002B2CF9AE}" pid="7" name="docentDocType">
    <vt:lpwstr>Meeting Notes</vt:lpwstr>
  </property>
  <property fmtid="{D5CDD505-2E9C-101B-9397-08002B2CF9AE}" pid="8" name="docentProject">
    <vt:lpwstr>Meadows Board</vt:lpwstr>
  </property>
  <property fmtid="{D5CDD505-2E9C-101B-9397-08002B2CF9AE}" pid="9" name="docentContractNo">
    <vt:lpwstr>123-08</vt:lpwstr>
  </property>
  <property fmtid="{D5CDD505-2E9C-101B-9397-08002B2CF9AE}" pid="10" name="docentCreationDate">
    <vt:lpwstr>4/8/2025</vt:lpwstr>
  </property>
  <property fmtid="{D5CDD505-2E9C-101B-9397-08002B2CF9AE}" pid="11" name="docentPublishingDate">
    <vt:lpwstr/>
  </property>
  <property fmtid="{D5CDD505-2E9C-101B-9397-08002B2CF9AE}" pid="12" name="docentMeetingType">
    <vt:lpwstr/>
  </property>
  <property fmtid="{D5CDD505-2E9C-101B-9397-08002B2CF9AE}" pid="13" name="docentVersion">
    <vt:i4>2</vt:i4>
  </property>
  <property fmtid="{D5CDD505-2E9C-101B-9397-08002B2CF9AE}" pid="14" name="docentTemplateDate">
    <vt:lpwstr>4/9/2025 2:55:00 AM</vt:lpwstr>
  </property>
  <property fmtid="{D5CDD505-2E9C-101B-9397-08002B2CF9AE}" pid="15" name="docentTemplateVersion">
    <vt:i4>60</vt:i4>
  </property>
</Properties>
</file>